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565D70" w14:textId="77777777" w:rsidR="00D83877" w:rsidRPr="00C16635" w:rsidRDefault="00D83877" w:rsidP="00D12DF4">
      <w:pPr>
        <w:spacing w:after="0"/>
        <w:ind w:right="-23"/>
        <w:rPr>
          <w:rFonts w:ascii="Arial" w:hAnsi="Arial" w:cs="Arial"/>
          <w:u w:val="single"/>
          <w:lang w:val="en-GB"/>
        </w:rPr>
      </w:pPr>
    </w:p>
    <w:p w14:paraId="6B4B7F4E" w14:textId="77777777" w:rsidR="00804A7A" w:rsidRPr="00C16635" w:rsidRDefault="00804A7A" w:rsidP="00D12DF4">
      <w:pPr>
        <w:spacing w:after="0"/>
        <w:ind w:right="-23"/>
        <w:rPr>
          <w:rFonts w:ascii="Arial" w:hAnsi="Arial" w:cs="Arial"/>
          <w:lang w:val="en-GB"/>
        </w:rPr>
      </w:pPr>
    </w:p>
    <w:p w14:paraId="4A5FC9A6" w14:textId="77777777" w:rsidR="003B6A30" w:rsidRPr="00B45226" w:rsidRDefault="003B6A30" w:rsidP="00D12DF4">
      <w:pPr>
        <w:spacing w:after="0"/>
        <w:ind w:right="-23"/>
        <w:rPr>
          <w:rFonts w:ascii="Arial" w:hAnsi="Arial" w:cs="Arial"/>
          <w:b/>
          <w:color w:val="1F497D" w:themeColor="text2"/>
          <w:lang w:val="en-GB"/>
        </w:rPr>
      </w:pPr>
    </w:p>
    <w:p w14:paraId="57C7B7F3" w14:textId="77777777" w:rsidR="003B6A30" w:rsidRPr="00B45226" w:rsidRDefault="00B45226" w:rsidP="00D12DF4">
      <w:pPr>
        <w:spacing w:after="0"/>
        <w:ind w:right="-23"/>
        <w:rPr>
          <w:rFonts w:asciiTheme="minorHAnsi" w:hAnsiTheme="minorHAnsi" w:cs="Arial"/>
          <w:b/>
          <w:color w:val="1F497D" w:themeColor="text2"/>
          <w:lang w:val="en-GB"/>
        </w:rPr>
      </w:pPr>
      <w:r w:rsidRPr="00B45226">
        <w:rPr>
          <w:rFonts w:asciiTheme="minorHAnsi" w:hAnsiTheme="minorHAnsi" w:cs="Arial"/>
          <w:b/>
          <w:color w:val="1F497D" w:themeColor="text2"/>
          <w:lang w:val="en-GB"/>
        </w:rPr>
        <w:t>Role Objectives:</w:t>
      </w:r>
    </w:p>
    <w:p w14:paraId="23E8CC88" w14:textId="77777777" w:rsidR="00B45226" w:rsidRDefault="00B45226" w:rsidP="00B45226">
      <w:pPr>
        <w:pStyle w:val="Default"/>
      </w:pPr>
    </w:p>
    <w:p w14:paraId="34FB3C6C" w14:textId="6B99B05C" w:rsidR="00B45226" w:rsidRDefault="009B49EB" w:rsidP="00B45226">
      <w:pPr>
        <w:spacing w:after="0"/>
        <w:ind w:right="-23"/>
      </w:pPr>
      <w:r>
        <w:t xml:space="preserve">The </w:t>
      </w:r>
      <w:r w:rsidR="007371A1">
        <w:t>competition consultant</w:t>
      </w:r>
      <w:r w:rsidR="00B45226">
        <w:t xml:space="preserve"> will represent Ma</w:t>
      </w:r>
      <w:r>
        <w:t>sters at regular Ma</w:t>
      </w:r>
      <w:r w:rsidR="007371A1">
        <w:t>s</w:t>
      </w:r>
      <w:r>
        <w:t>ters Working Group</w:t>
      </w:r>
      <w:r w:rsidR="00B84BC1">
        <w:t xml:space="preserve"> meetings, acting as </w:t>
      </w:r>
      <w:r w:rsidR="007371A1">
        <w:t>competitions</w:t>
      </w:r>
      <w:r w:rsidR="00B45226">
        <w:t xml:space="preserve"> spokesperson to address any issues and together with th</w:t>
      </w:r>
      <w:r>
        <w:t>e other members of the group</w:t>
      </w:r>
      <w:r w:rsidR="00B45226">
        <w:t xml:space="preserve"> work to find solutions and improv</w:t>
      </w:r>
      <w:r>
        <w:t>ements to the running of Masters Nationa</w:t>
      </w:r>
      <w:r w:rsidR="00B84BC1">
        <w:t>l</w:t>
      </w:r>
      <w:r>
        <w:t>l</w:t>
      </w:r>
      <w:r w:rsidR="00B84BC1">
        <w:t>y</w:t>
      </w:r>
      <w:r w:rsidR="00B45226">
        <w:t>. The Masters</w:t>
      </w:r>
      <w:r w:rsidR="006D6242">
        <w:t xml:space="preserve"> </w:t>
      </w:r>
      <w:r w:rsidR="007371A1">
        <w:t>Competitions Consultant</w:t>
      </w:r>
      <w:r>
        <w:t xml:space="preserve"> will specifically address the </w:t>
      </w:r>
      <w:r w:rsidR="007371A1">
        <w:t>competition</w:t>
      </w:r>
      <w:r w:rsidR="00875202">
        <w:t xml:space="preserve"> </w:t>
      </w:r>
      <w:r w:rsidR="00792D40">
        <w:t xml:space="preserve">needs of </w:t>
      </w:r>
      <w:r w:rsidR="006D6242">
        <w:t>Masters Swimmers.</w:t>
      </w:r>
    </w:p>
    <w:p w14:paraId="2549CBDC" w14:textId="77777777" w:rsidR="00B45226" w:rsidRPr="00B45226" w:rsidRDefault="00B45226" w:rsidP="00B45226">
      <w:pPr>
        <w:pStyle w:val="Default"/>
        <w:rPr>
          <w:rFonts w:asciiTheme="minorHAnsi" w:hAnsiTheme="minorHAnsi" w:cs="Times New Roman"/>
          <w:b/>
          <w:color w:val="1F497D" w:themeColor="text2"/>
          <w:sz w:val="22"/>
          <w:szCs w:val="22"/>
          <w:lang w:val="en-US" w:eastAsia="en-US"/>
        </w:rPr>
      </w:pPr>
    </w:p>
    <w:p w14:paraId="1B1E7B7C" w14:textId="77777777" w:rsidR="00B45226" w:rsidRPr="00B45226" w:rsidRDefault="00B45226" w:rsidP="00B45226">
      <w:pPr>
        <w:pStyle w:val="Default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B45226">
        <w:rPr>
          <w:rFonts w:asciiTheme="minorHAnsi" w:hAnsiTheme="minorHAnsi"/>
          <w:b/>
          <w:color w:val="1F497D" w:themeColor="text2"/>
        </w:rPr>
        <w:t xml:space="preserve"> </w:t>
      </w:r>
      <w:r w:rsidRPr="00B45226">
        <w:rPr>
          <w:rFonts w:asciiTheme="minorHAnsi" w:hAnsiTheme="minorHAnsi"/>
          <w:b/>
          <w:color w:val="1F497D" w:themeColor="text2"/>
          <w:sz w:val="22"/>
          <w:szCs w:val="22"/>
        </w:rPr>
        <w:t xml:space="preserve">Person Specification: </w:t>
      </w:r>
    </w:p>
    <w:p w14:paraId="7B73FF3D" w14:textId="77777777" w:rsidR="00B45226" w:rsidRPr="00B45226" w:rsidRDefault="00B45226" w:rsidP="00B45226">
      <w:pPr>
        <w:pStyle w:val="Default"/>
        <w:numPr>
          <w:ilvl w:val="0"/>
          <w:numId w:val="2"/>
        </w:numPr>
        <w:spacing w:after="67"/>
        <w:rPr>
          <w:rFonts w:asciiTheme="minorHAnsi" w:hAnsiTheme="minorHAnsi"/>
          <w:sz w:val="22"/>
          <w:szCs w:val="22"/>
        </w:rPr>
      </w:pPr>
      <w:r w:rsidRPr="00B45226">
        <w:rPr>
          <w:rFonts w:asciiTheme="minorHAnsi" w:hAnsiTheme="minorHAnsi"/>
          <w:sz w:val="22"/>
          <w:szCs w:val="22"/>
        </w:rPr>
        <w:t xml:space="preserve">Knowledge and understanding of </w:t>
      </w:r>
      <w:r>
        <w:rPr>
          <w:rFonts w:asciiTheme="minorHAnsi" w:hAnsiTheme="minorHAnsi"/>
          <w:sz w:val="22"/>
          <w:szCs w:val="22"/>
        </w:rPr>
        <w:t>Masters</w:t>
      </w:r>
      <w:r w:rsidRPr="00B45226">
        <w:rPr>
          <w:rFonts w:asciiTheme="minorHAnsi" w:hAnsiTheme="minorHAnsi"/>
          <w:sz w:val="22"/>
          <w:szCs w:val="22"/>
        </w:rPr>
        <w:t xml:space="preserve"> and the ASA </w:t>
      </w:r>
    </w:p>
    <w:p w14:paraId="2C13B408" w14:textId="77777777" w:rsidR="00B45226" w:rsidRPr="00B45226" w:rsidRDefault="00B45226" w:rsidP="00B45226">
      <w:pPr>
        <w:pStyle w:val="Default"/>
        <w:numPr>
          <w:ilvl w:val="0"/>
          <w:numId w:val="2"/>
        </w:numPr>
        <w:spacing w:after="67"/>
        <w:rPr>
          <w:rFonts w:asciiTheme="minorHAnsi" w:hAnsiTheme="minorHAnsi"/>
          <w:sz w:val="22"/>
          <w:szCs w:val="22"/>
        </w:rPr>
      </w:pPr>
      <w:r w:rsidRPr="00B45226">
        <w:rPr>
          <w:rFonts w:asciiTheme="minorHAnsi" w:hAnsiTheme="minorHAnsi"/>
          <w:sz w:val="22"/>
          <w:szCs w:val="22"/>
        </w:rPr>
        <w:t xml:space="preserve">Passion and enthusiasm about </w:t>
      </w:r>
      <w:r>
        <w:rPr>
          <w:rFonts w:asciiTheme="minorHAnsi" w:hAnsiTheme="minorHAnsi"/>
          <w:sz w:val="22"/>
          <w:szCs w:val="22"/>
        </w:rPr>
        <w:t>Masters</w:t>
      </w:r>
      <w:r w:rsidRPr="00B45226">
        <w:rPr>
          <w:rFonts w:asciiTheme="minorHAnsi" w:hAnsiTheme="minorHAnsi"/>
          <w:sz w:val="22"/>
          <w:szCs w:val="22"/>
        </w:rPr>
        <w:t xml:space="preserve"> and the development of the sport </w:t>
      </w:r>
    </w:p>
    <w:p w14:paraId="0AEE6DE7" w14:textId="4BB8F422" w:rsidR="00B45226" w:rsidRDefault="009B49EB" w:rsidP="00B45226">
      <w:pPr>
        <w:pStyle w:val="Default"/>
        <w:numPr>
          <w:ilvl w:val="0"/>
          <w:numId w:val="2"/>
        </w:numPr>
        <w:spacing w:after="6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 </w:t>
      </w:r>
      <w:r w:rsidR="007371A1">
        <w:rPr>
          <w:rFonts w:asciiTheme="minorHAnsi" w:hAnsiTheme="minorHAnsi"/>
          <w:sz w:val="22"/>
          <w:szCs w:val="22"/>
        </w:rPr>
        <w:t>thorough</w:t>
      </w:r>
      <w:r>
        <w:rPr>
          <w:rFonts w:asciiTheme="minorHAnsi" w:hAnsiTheme="minorHAnsi"/>
          <w:sz w:val="22"/>
          <w:szCs w:val="22"/>
        </w:rPr>
        <w:t xml:space="preserve"> understanding</w:t>
      </w:r>
      <w:r w:rsidR="00792D40">
        <w:rPr>
          <w:rFonts w:asciiTheme="minorHAnsi" w:hAnsiTheme="minorHAnsi"/>
          <w:sz w:val="22"/>
          <w:szCs w:val="22"/>
        </w:rPr>
        <w:t xml:space="preserve"> of </w:t>
      </w:r>
      <w:r w:rsidR="007371A1">
        <w:rPr>
          <w:rFonts w:asciiTheme="minorHAnsi" w:hAnsiTheme="minorHAnsi"/>
          <w:sz w:val="22"/>
          <w:szCs w:val="22"/>
        </w:rPr>
        <w:t>the management of competitions</w:t>
      </w:r>
    </w:p>
    <w:p w14:paraId="56C42DA2" w14:textId="1558B6AF" w:rsidR="007371A1" w:rsidRPr="00B45226" w:rsidRDefault="007371A1" w:rsidP="00B45226">
      <w:pPr>
        <w:pStyle w:val="Default"/>
        <w:numPr>
          <w:ilvl w:val="0"/>
          <w:numId w:val="2"/>
        </w:numPr>
        <w:spacing w:after="6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An appreciation of the competition needs of Masters</w:t>
      </w:r>
    </w:p>
    <w:p w14:paraId="77FAE5F8" w14:textId="77777777" w:rsidR="00B45226" w:rsidRPr="00B45226" w:rsidRDefault="00875202" w:rsidP="00B45226">
      <w:pPr>
        <w:pStyle w:val="Default"/>
        <w:numPr>
          <w:ilvl w:val="0"/>
          <w:numId w:val="2"/>
        </w:numPr>
        <w:spacing w:after="6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Good</w:t>
      </w:r>
      <w:r w:rsidR="00B45226" w:rsidRPr="00B45226">
        <w:rPr>
          <w:rFonts w:asciiTheme="minorHAnsi" w:hAnsiTheme="minorHAnsi"/>
          <w:sz w:val="22"/>
          <w:szCs w:val="22"/>
        </w:rPr>
        <w:t xml:space="preserve"> communication skills</w:t>
      </w:r>
      <w:r w:rsidR="00792D40">
        <w:rPr>
          <w:rFonts w:asciiTheme="minorHAnsi" w:hAnsiTheme="minorHAnsi"/>
          <w:sz w:val="22"/>
          <w:szCs w:val="22"/>
        </w:rPr>
        <w:t xml:space="preserve"> </w:t>
      </w:r>
      <w:r w:rsidR="00B45226" w:rsidRPr="00B45226">
        <w:rPr>
          <w:rFonts w:asciiTheme="minorHAnsi" w:hAnsiTheme="minorHAnsi"/>
          <w:sz w:val="22"/>
          <w:szCs w:val="22"/>
        </w:rPr>
        <w:t xml:space="preserve">and be confident to put forward opinions in a group situation </w:t>
      </w:r>
    </w:p>
    <w:p w14:paraId="6F555DFE" w14:textId="77777777" w:rsidR="00B45226" w:rsidRDefault="00B45226" w:rsidP="00B45226">
      <w:pPr>
        <w:pStyle w:val="Defaul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B45226">
        <w:rPr>
          <w:rFonts w:asciiTheme="minorHAnsi" w:hAnsiTheme="minorHAnsi"/>
          <w:sz w:val="22"/>
          <w:szCs w:val="22"/>
        </w:rPr>
        <w:t xml:space="preserve">Awareness of issues surrounding the sport, and current initiatives that are in place </w:t>
      </w:r>
    </w:p>
    <w:p w14:paraId="3903BFB3" w14:textId="77777777" w:rsidR="00B45226" w:rsidRPr="00B45226" w:rsidRDefault="00B45226" w:rsidP="00B45226">
      <w:pPr>
        <w:pStyle w:val="Default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5FDE1B8E" w14:textId="77777777" w:rsidR="00B45226" w:rsidRPr="00B45226" w:rsidRDefault="00B45226" w:rsidP="00B45226">
      <w:pPr>
        <w:pStyle w:val="Default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B45226">
        <w:rPr>
          <w:rFonts w:asciiTheme="minorHAnsi" w:hAnsiTheme="minorHAnsi"/>
          <w:b/>
          <w:color w:val="1F497D" w:themeColor="text2"/>
          <w:sz w:val="22"/>
          <w:szCs w:val="22"/>
        </w:rPr>
        <w:t>Duties and Responsibilities:</w:t>
      </w:r>
    </w:p>
    <w:p w14:paraId="66D3F525" w14:textId="77777777" w:rsidR="00B45226" w:rsidRPr="00B45226" w:rsidRDefault="00B45226" w:rsidP="00B45226">
      <w:pPr>
        <w:spacing w:after="0"/>
        <w:ind w:right="-23"/>
        <w:rPr>
          <w:rFonts w:ascii="Arial" w:hAnsi="Arial" w:cs="Arial"/>
          <w:lang w:val="en-GB"/>
        </w:rPr>
      </w:pPr>
    </w:p>
    <w:p w14:paraId="6C706F1F" w14:textId="77777777" w:rsidR="009B49EB" w:rsidRDefault="009B49EB" w:rsidP="00A36C99">
      <w:pPr>
        <w:pStyle w:val="ListParagraph"/>
        <w:numPr>
          <w:ilvl w:val="0"/>
          <w:numId w:val="1"/>
        </w:numPr>
        <w:spacing w:after="120" w:line="240" w:lineRule="auto"/>
        <w:ind w:left="720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Attend at least three Masters Working group Meetings each year</w:t>
      </w:r>
    </w:p>
    <w:p w14:paraId="3063DA92" w14:textId="245CA5E3" w:rsidR="009B49EB" w:rsidRPr="009B49EB" w:rsidRDefault="007371A1" w:rsidP="00A36C99">
      <w:pPr>
        <w:pStyle w:val="ListParagraph"/>
        <w:numPr>
          <w:ilvl w:val="0"/>
          <w:numId w:val="1"/>
        </w:numPr>
        <w:spacing w:after="120" w:line="240" w:lineRule="auto"/>
        <w:ind w:left="720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Take</w:t>
      </w:r>
      <w:r w:rsidR="00A25227">
        <w:rPr>
          <w:rFonts w:asciiTheme="minorHAnsi" w:hAnsiTheme="minorHAnsi"/>
        </w:rPr>
        <w:t xml:space="preserve"> responsibility for</w:t>
      </w:r>
      <w:bookmarkStart w:id="0" w:name="_GoBack"/>
      <w:bookmarkEnd w:id="0"/>
      <w:r w:rsidR="009B49EB">
        <w:rPr>
          <w:rFonts w:asciiTheme="minorHAnsi" w:hAnsiTheme="minorHAnsi"/>
        </w:rPr>
        <w:t xml:space="preserve"> task</w:t>
      </w:r>
      <w:r>
        <w:rPr>
          <w:rFonts w:asciiTheme="minorHAnsi" w:hAnsiTheme="minorHAnsi"/>
        </w:rPr>
        <w:t>s</w:t>
      </w:r>
      <w:r w:rsidR="009B49EB">
        <w:rPr>
          <w:rFonts w:asciiTheme="minorHAnsi" w:hAnsiTheme="minorHAnsi"/>
        </w:rPr>
        <w:t xml:space="preserve"> at Masters Working group Meeting</w:t>
      </w:r>
      <w:r>
        <w:rPr>
          <w:rFonts w:asciiTheme="minorHAnsi" w:hAnsiTheme="minorHAnsi"/>
        </w:rPr>
        <w:t>s as required</w:t>
      </w:r>
    </w:p>
    <w:p w14:paraId="01C4D282" w14:textId="4EBE87BF" w:rsidR="003B6A30" w:rsidRDefault="007371A1" w:rsidP="00A36C99">
      <w:pPr>
        <w:pStyle w:val="ListParagraph"/>
        <w:numPr>
          <w:ilvl w:val="0"/>
          <w:numId w:val="1"/>
        </w:numPr>
        <w:spacing w:after="120" w:line="240" w:lineRule="auto"/>
        <w:ind w:left="720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Provide a l</w:t>
      </w:r>
      <w:r w:rsidR="006D6242">
        <w:rPr>
          <w:rFonts w:asciiTheme="minorHAnsi" w:hAnsiTheme="minorHAnsi"/>
        </w:rPr>
        <w:t xml:space="preserve">ead </w:t>
      </w:r>
      <w:r>
        <w:rPr>
          <w:rFonts w:asciiTheme="minorHAnsi" w:hAnsiTheme="minorHAnsi"/>
        </w:rPr>
        <w:t xml:space="preserve">for </w:t>
      </w:r>
      <w:r w:rsidR="006D6242">
        <w:rPr>
          <w:rFonts w:asciiTheme="minorHAnsi" w:hAnsiTheme="minorHAnsi"/>
        </w:rPr>
        <w:t xml:space="preserve">the </w:t>
      </w:r>
      <w:r w:rsidR="00A36C99">
        <w:rPr>
          <w:rFonts w:asciiTheme="minorHAnsi" w:hAnsiTheme="minorHAnsi"/>
        </w:rPr>
        <w:t>introduction of new competitions and the development of existing competitions</w:t>
      </w:r>
    </w:p>
    <w:p w14:paraId="76CC72EE" w14:textId="5FECA9C9" w:rsidR="009B49EB" w:rsidRDefault="00A36C99" w:rsidP="00A36C99">
      <w:pPr>
        <w:pStyle w:val="ListParagraph"/>
        <w:numPr>
          <w:ilvl w:val="0"/>
          <w:numId w:val="1"/>
        </w:numPr>
        <w:spacing w:after="120" w:line="240" w:lineRule="auto"/>
        <w:ind w:left="720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Establish and maintain contacts with the organisations responsible for running the ASA Championships</w:t>
      </w:r>
    </w:p>
    <w:p w14:paraId="370F4591" w14:textId="153A6342" w:rsidR="00A36C99" w:rsidRPr="00B45226" w:rsidRDefault="00A36C99" w:rsidP="00A36C99">
      <w:pPr>
        <w:pStyle w:val="ListParagraph"/>
        <w:numPr>
          <w:ilvl w:val="0"/>
          <w:numId w:val="1"/>
        </w:numPr>
        <w:spacing w:after="120" w:line="240" w:lineRule="auto"/>
        <w:ind w:left="720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To give advice where required to anyone seeking help in running a Masters competition</w:t>
      </w:r>
    </w:p>
    <w:p w14:paraId="1C620D07" w14:textId="77777777" w:rsidR="009B49EB" w:rsidRPr="00B45226" w:rsidRDefault="009B49EB" w:rsidP="00A36C99">
      <w:pPr>
        <w:pStyle w:val="ListParagraph"/>
        <w:numPr>
          <w:ilvl w:val="0"/>
          <w:numId w:val="1"/>
        </w:numPr>
        <w:spacing w:after="120" w:line="240" w:lineRule="auto"/>
        <w:ind w:left="720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Consider volunteering for the British Masters Group where </w:t>
      </w:r>
      <w:r w:rsidR="00F96440">
        <w:rPr>
          <w:rFonts w:asciiTheme="minorHAnsi" w:hAnsiTheme="minorHAnsi"/>
        </w:rPr>
        <w:t>appropriate</w:t>
      </w:r>
    </w:p>
    <w:p w14:paraId="789A739F" w14:textId="77777777" w:rsidR="00D13B8B" w:rsidRDefault="00D13B8B" w:rsidP="009B49EB">
      <w:pPr>
        <w:spacing w:after="0"/>
        <w:ind w:right="-23"/>
        <w:jc w:val="both"/>
      </w:pPr>
    </w:p>
    <w:p w14:paraId="58528FCC" w14:textId="77777777" w:rsidR="00DA6D4C" w:rsidRDefault="00DA6D4C" w:rsidP="00DA6D4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b/>
          <w:color w:val="1F497D" w:themeColor="text2"/>
          <w:lang w:val="en-GB" w:eastAsia="en-GB"/>
        </w:rPr>
      </w:pPr>
      <w:r>
        <w:rPr>
          <w:rFonts w:asciiTheme="minorHAnsi" w:hAnsiTheme="minorHAnsi" w:cs="Calibri"/>
          <w:b/>
          <w:color w:val="1F497D" w:themeColor="text2"/>
          <w:lang w:val="en-GB" w:eastAsia="en-GB"/>
        </w:rPr>
        <w:t xml:space="preserve">Role Details: </w:t>
      </w:r>
    </w:p>
    <w:p w14:paraId="72637AD2" w14:textId="77777777" w:rsidR="00DA6D4C" w:rsidRDefault="00DA6D4C" w:rsidP="00DA6D4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color w:val="000000"/>
          <w:lang w:val="en-GB" w:eastAsia="en-GB"/>
        </w:rPr>
      </w:pPr>
      <w:r>
        <w:rPr>
          <w:rFonts w:asciiTheme="minorHAnsi" w:hAnsiTheme="minorHAnsi" w:cs="Arial"/>
          <w:color w:val="000000"/>
          <w:lang w:val="en-GB" w:eastAsia="en-GB"/>
        </w:rPr>
        <w:t xml:space="preserve">This is a voluntary role, but all expenses will be covered by the ASA. </w:t>
      </w:r>
    </w:p>
    <w:p w14:paraId="6D6BB1D6" w14:textId="77777777" w:rsidR="00DA6D4C" w:rsidRPr="00DA6D4C" w:rsidRDefault="00A0430F" w:rsidP="00DA6D4C">
      <w:pPr>
        <w:spacing w:after="0"/>
        <w:ind w:right="-23"/>
        <w:rPr>
          <w:rFonts w:asciiTheme="minorHAnsi" w:hAnsiTheme="minorHAnsi"/>
        </w:rPr>
      </w:pPr>
      <w:r>
        <w:rPr>
          <w:rFonts w:asciiTheme="minorHAnsi" w:hAnsiTheme="minorHAnsi" w:cs="Arial"/>
          <w:color w:val="000000"/>
          <w:lang w:val="en-GB" w:eastAsia="en-GB"/>
        </w:rPr>
        <w:t>Representatives are</w:t>
      </w:r>
      <w:r w:rsidR="00DA6D4C">
        <w:rPr>
          <w:rFonts w:asciiTheme="minorHAnsi" w:hAnsiTheme="minorHAnsi" w:cs="Arial"/>
          <w:color w:val="000000"/>
          <w:lang w:val="en-GB" w:eastAsia="en-GB"/>
        </w:rPr>
        <w:t xml:space="preserve"> expected to attend all meetings possible, and be available for email communication on committee matters outside meeting times.</w:t>
      </w:r>
      <w:r w:rsidR="00F96440">
        <w:rPr>
          <w:rFonts w:asciiTheme="minorHAnsi" w:hAnsiTheme="minorHAnsi" w:cs="Arial"/>
          <w:color w:val="000000"/>
          <w:lang w:val="en-GB" w:eastAsia="en-GB"/>
        </w:rPr>
        <w:t xml:space="preserve"> It is envisaged this post will take about 2-3 hrs work per week and 3 full day meetings per year.</w:t>
      </w:r>
    </w:p>
    <w:sectPr w:rsidR="00DA6D4C" w:rsidRPr="00DA6D4C" w:rsidSect="007371A1">
      <w:headerReference w:type="default" r:id="rId8"/>
      <w:headerReference w:type="first" r:id="rId9"/>
      <w:pgSz w:w="11906" w:h="16838"/>
      <w:pgMar w:top="2275" w:right="1411" w:bottom="1440" w:left="1555" w:header="850" w:footer="22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D109D0" w14:textId="77777777" w:rsidR="00E54D7F" w:rsidRDefault="00E54D7F" w:rsidP="00804A7A">
      <w:pPr>
        <w:spacing w:after="0" w:line="240" w:lineRule="auto"/>
      </w:pPr>
      <w:r>
        <w:separator/>
      </w:r>
    </w:p>
  </w:endnote>
  <w:endnote w:type="continuationSeparator" w:id="0">
    <w:p w14:paraId="4FAE8DD3" w14:textId="77777777" w:rsidR="00E54D7F" w:rsidRDefault="00E54D7F" w:rsidP="00804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F861" w14:textId="77777777" w:rsidR="00E54D7F" w:rsidRDefault="00E54D7F" w:rsidP="00804A7A">
      <w:pPr>
        <w:spacing w:after="0" w:line="240" w:lineRule="auto"/>
      </w:pPr>
      <w:r>
        <w:separator/>
      </w:r>
    </w:p>
  </w:footnote>
  <w:footnote w:type="continuationSeparator" w:id="0">
    <w:p w14:paraId="7CBA25C1" w14:textId="77777777" w:rsidR="00E54D7F" w:rsidRDefault="00E54D7F" w:rsidP="00804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DFE13" w14:textId="77777777" w:rsidR="003B6A30" w:rsidRDefault="003B6A3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6BECEF6A" wp14:editId="7BA9AEE3">
          <wp:simplePos x="0" y="0"/>
          <wp:positionH relativeFrom="column">
            <wp:posOffset>-999490</wp:posOffset>
          </wp:positionH>
          <wp:positionV relativeFrom="paragraph">
            <wp:posOffset>-540385</wp:posOffset>
          </wp:positionV>
          <wp:extent cx="7583805" cy="10723245"/>
          <wp:effectExtent l="19050" t="0" r="0" b="0"/>
          <wp:wrapNone/>
          <wp:docPr id="2" name="Picture 2" descr="R:\Communications\asa &amp; British Swimming Branding\asa &amp; British Swimming Document Templates\Official Doc Templates\Swimming\A4 Copy Sheet Master - Swimm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ications\asa &amp; British Swimming Branding\asa &amp; British Swimming Document Templates\Official Doc Templates\Swimming\A4 Copy Sheet Master - Swimmin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072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7A763E" w14:textId="1DB087A2" w:rsidR="003B6A30" w:rsidRDefault="003B6A30" w:rsidP="00D12DF4">
    <w:pPr>
      <w:spacing w:after="0"/>
      <w:rPr>
        <w:rFonts w:ascii="Arial" w:hAnsi="Arial" w:cs="Arial"/>
        <w:b/>
        <w:color w:val="FFFFFF"/>
        <w:sz w:val="40"/>
        <w:szCs w:val="40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37A7448F" wp14:editId="4692A06F">
          <wp:simplePos x="0" y="0"/>
          <wp:positionH relativeFrom="column">
            <wp:posOffset>-933450</wp:posOffset>
          </wp:positionH>
          <wp:positionV relativeFrom="paragraph">
            <wp:posOffset>-768985</wp:posOffset>
          </wp:positionV>
          <wp:extent cx="7560310" cy="10702925"/>
          <wp:effectExtent l="19050" t="0" r="2540" b="0"/>
          <wp:wrapNone/>
          <wp:docPr id="3" name="Picture 3" descr="A4 Cover Sheet Master - Swimming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4 Cover Sheet Master - Swimming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0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FFFFFF"/>
        <w:sz w:val="40"/>
        <w:szCs w:val="40"/>
        <w:lang w:val="en-GB"/>
      </w:rPr>
      <w:t xml:space="preserve">Masters </w:t>
    </w:r>
    <w:r w:rsidR="00875202">
      <w:rPr>
        <w:rFonts w:ascii="Arial" w:hAnsi="Arial" w:cs="Arial"/>
        <w:b/>
        <w:color w:val="FFFFFF"/>
        <w:sz w:val="40"/>
        <w:szCs w:val="40"/>
        <w:lang w:val="en-GB"/>
      </w:rPr>
      <w:t>Com</w:t>
    </w:r>
    <w:r w:rsidR="007371A1">
      <w:rPr>
        <w:rFonts w:ascii="Arial" w:hAnsi="Arial" w:cs="Arial"/>
        <w:b/>
        <w:color w:val="FFFFFF"/>
        <w:sz w:val="40"/>
        <w:szCs w:val="40"/>
        <w:lang w:val="en-GB"/>
      </w:rPr>
      <w:t>petition</w:t>
    </w:r>
    <w:r w:rsidR="00D57AA4">
      <w:rPr>
        <w:rFonts w:ascii="Arial" w:hAnsi="Arial" w:cs="Arial"/>
        <w:b/>
        <w:color w:val="FFFFFF"/>
        <w:sz w:val="40"/>
        <w:szCs w:val="40"/>
        <w:lang w:val="en-GB"/>
      </w:rPr>
      <w:t xml:space="preserve"> </w:t>
    </w:r>
    <w:r w:rsidR="007371A1">
      <w:rPr>
        <w:rFonts w:ascii="Arial" w:hAnsi="Arial" w:cs="Arial"/>
        <w:b/>
        <w:color w:val="FFFFFF"/>
        <w:sz w:val="40"/>
        <w:szCs w:val="40"/>
        <w:lang w:val="en-GB"/>
      </w:rPr>
      <w:t>Consultant</w:t>
    </w:r>
  </w:p>
  <w:p w14:paraId="1316EAB0" w14:textId="77777777" w:rsidR="003B6A30" w:rsidRPr="00804A7A" w:rsidRDefault="003B6A30" w:rsidP="00D12DF4">
    <w:pPr>
      <w:spacing w:after="0"/>
      <w:rPr>
        <w:rFonts w:ascii="Arial" w:hAnsi="Arial" w:cs="Arial"/>
        <w:b/>
        <w:color w:val="FFFFFF"/>
        <w:sz w:val="40"/>
        <w:szCs w:val="40"/>
        <w:lang w:val="en-GB"/>
      </w:rPr>
    </w:pPr>
    <w:r>
      <w:rPr>
        <w:rFonts w:ascii="Arial" w:hAnsi="Arial" w:cs="Arial"/>
        <w:b/>
        <w:color w:val="FFFFFF"/>
        <w:sz w:val="40"/>
        <w:szCs w:val="40"/>
        <w:lang w:val="en-GB"/>
      </w:rPr>
      <w:t>Role Description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75B4F"/>
    <w:multiLevelType w:val="hybridMultilevel"/>
    <w:tmpl w:val="5B403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E14ED1"/>
    <w:multiLevelType w:val="hybridMultilevel"/>
    <w:tmpl w:val="E5AED5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418"/>
    <w:rsid w:val="000021AC"/>
    <w:rsid w:val="000137AC"/>
    <w:rsid w:val="00015E46"/>
    <w:rsid w:val="000B2260"/>
    <w:rsid w:val="000B4536"/>
    <w:rsid w:val="000C4ADC"/>
    <w:rsid w:val="00153908"/>
    <w:rsid w:val="001F365C"/>
    <w:rsid w:val="001F5BC8"/>
    <w:rsid w:val="00237AE1"/>
    <w:rsid w:val="00256256"/>
    <w:rsid w:val="00281E63"/>
    <w:rsid w:val="002B354F"/>
    <w:rsid w:val="002E10FA"/>
    <w:rsid w:val="002E24DA"/>
    <w:rsid w:val="00304D8A"/>
    <w:rsid w:val="003305C2"/>
    <w:rsid w:val="00340F9A"/>
    <w:rsid w:val="00393F3D"/>
    <w:rsid w:val="003A5881"/>
    <w:rsid w:val="003A69BB"/>
    <w:rsid w:val="003A737B"/>
    <w:rsid w:val="003B6A30"/>
    <w:rsid w:val="003E3809"/>
    <w:rsid w:val="003F159F"/>
    <w:rsid w:val="003F7466"/>
    <w:rsid w:val="00411EC4"/>
    <w:rsid w:val="004503A1"/>
    <w:rsid w:val="0048040E"/>
    <w:rsid w:val="004B2489"/>
    <w:rsid w:val="004C0C23"/>
    <w:rsid w:val="004D0921"/>
    <w:rsid w:val="004F1094"/>
    <w:rsid w:val="005647FC"/>
    <w:rsid w:val="00607D50"/>
    <w:rsid w:val="0063620A"/>
    <w:rsid w:val="006D6242"/>
    <w:rsid w:val="007371A1"/>
    <w:rsid w:val="00792D40"/>
    <w:rsid w:val="007A58AE"/>
    <w:rsid w:val="007C3418"/>
    <w:rsid w:val="007C4151"/>
    <w:rsid w:val="007D219C"/>
    <w:rsid w:val="007E0989"/>
    <w:rsid w:val="00804A7A"/>
    <w:rsid w:val="00806ED1"/>
    <w:rsid w:val="00855864"/>
    <w:rsid w:val="008575F7"/>
    <w:rsid w:val="00875202"/>
    <w:rsid w:val="008871CD"/>
    <w:rsid w:val="00890020"/>
    <w:rsid w:val="008C7F60"/>
    <w:rsid w:val="00953DDA"/>
    <w:rsid w:val="00957C23"/>
    <w:rsid w:val="009A44DB"/>
    <w:rsid w:val="009B49EB"/>
    <w:rsid w:val="00A023D8"/>
    <w:rsid w:val="00A0430F"/>
    <w:rsid w:val="00A25227"/>
    <w:rsid w:val="00A36C99"/>
    <w:rsid w:val="00A37CB4"/>
    <w:rsid w:val="00A61F4E"/>
    <w:rsid w:val="00A64FC5"/>
    <w:rsid w:val="00AF5C1A"/>
    <w:rsid w:val="00B42719"/>
    <w:rsid w:val="00B45226"/>
    <w:rsid w:val="00B84BC1"/>
    <w:rsid w:val="00C01C4C"/>
    <w:rsid w:val="00C074BC"/>
    <w:rsid w:val="00C16635"/>
    <w:rsid w:val="00CB6B1E"/>
    <w:rsid w:val="00CF5D58"/>
    <w:rsid w:val="00D12DF4"/>
    <w:rsid w:val="00D13B8B"/>
    <w:rsid w:val="00D14CFC"/>
    <w:rsid w:val="00D3603D"/>
    <w:rsid w:val="00D5461F"/>
    <w:rsid w:val="00D57AA4"/>
    <w:rsid w:val="00D6203D"/>
    <w:rsid w:val="00D83877"/>
    <w:rsid w:val="00DA6D4C"/>
    <w:rsid w:val="00DC22BA"/>
    <w:rsid w:val="00E11017"/>
    <w:rsid w:val="00E16937"/>
    <w:rsid w:val="00E2249A"/>
    <w:rsid w:val="00E54D7F"/>
    <w:rsid w:val="00E876D5"/>
    <w:rsid w:val="00EA00A9"/>
    <w:rsid w:val="00EA68E4"/>
    <w:rsid w:val="00ED7970"/>
    <w:rsid w:val="00EF168E"/>
    <w:rsid w:val="00F3593D"/>
    <w:rsid w:val="00F96440"/>
    <w:rsid w:val="00FE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D7BD99"/>
  <w15:docId w15:val="{A1CB4534-8E4A-4B2C-B16C-F29B3793D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593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AF5C1A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F5C1A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169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E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4A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A7A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04A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A7A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804A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DC22BA"/>
    <w:rPr>
      <w:rFonts w:ascii="Arial" w:eastAsia="Times New Roman" w:hAnsi="Arial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3B6A30"/>
    <w:pPr>
      <w:ind w:left="720"/>
      <w:contextualSpacing/>
    </w:pPr>
    <w:rPr>
      <w:rFonts w:ascii="Arial" w:eastAsiaTheme="minorHAnsi" w:hAnsi="Arial" w:cstheme="minorBidi"/>
      <w:lang w:val="en-GB"/>
    </w:rPr>
  </w:style>
  <w:style w:type="paragraph" w:customStyle="1" w:styleId="Default">
    <w:name w:val="Default"/>
    <w:rsid w:val="00B452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7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ckS\AppData\Local\Microsoft\Windows\Temporary%20Internet%20Files\Content.IE5\2R55697D\351427863f4bcd0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A4155-54BE-49ED-87FB-E5407AF23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351427863f4bcd00.dot</Template>
  <TotalTime>1</TotalTime>
  <Pages>1</Pages>
  <Words>253</Words>
  <Characters>1446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</dc:creator>
  <cp:lastModifiedBy>Sharon Lock</cp:lastModifiedBy>
  <cp:revision>2</cp:revision>
  <dcterms:created xsi:type="dcterms:W3CDTF">2016-09-29T14:32:00Z</dcterms:created>
  <dcterms:modified xsi:type="dcterms:W3CDTF">2016-09-29T14:32:00Z</dcterms:modified>
</cp:coreProperties>
</file>