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877" w:rsidRPr="00C16635" w:rsidRDefault="00D83877" w:rsidP="00D12DF4">
      <w:pPr>
        <w:spacing w:after="0"/>
        <w:ind w:right="-23"/>
        <w:rPr>
          <w:rFonts w:ascii="Arial" w:hAnsi="Arial" w:cs="Arial"/>
          <w:u w:val="single"/>
          <w:lang w:val="en-GB"/>
        </w:rPr>
      </w:pPr>
      <w:bookmarkStart w:id="0" w:name="_GoBack"/>
      <w:bookmarkEnd w:id="0"/>
    </w:p>
    <w:p w:rsidR="00804A7A" w:rsidRPr="00C16635" w:rsidRDefault="00804A7A" w:rsidP="00D12DF4">
      <w:pPr>
        <w:spacing w:after="0"/>
        <w:ind w:right="-23"/>
        <w:rPr>
          <w:rFonts w:ascii="Arial" w:hAnsi="Arial" w:cs="Arial"/>
          <w:lang w:val="en-GB"/>
        </w:rPr>
      </w:pPr>
    </w:p>
    <w:p w:rsidR="003B6A30" w:rsidRPr="00B45226" w:rsidRDefault="003B6A30" w:rsidP="00D12DF4">
      <w:pPr>
        <w:spacing w:after="0"/>
        <w:ind w:right="-23"/>
        <w:rPr>
          <w:rFonts w:ascii="Arial" w:hAnsi="Arial" w:cs="Arial"/>
          <w:b/>
          <w:color w:val="1F497D" w:themeColor="text2"/>
          <w:lang w:val="en-GB"/>
        </w:rPr>
      </w:pPr>
    </w:p>
    <w:p w:rsidR="003B6A30" w:rsidRPr="00B45226" w:rsidRDefault="00B45226" w:rsidP="00D12DF4">
      <w:pPr>
        <w:spacing w:after="0"/>
        <w:ind w:right="-23"/>
        <w:rPr>
          <w:rFonts w:asciiTheme="minorHAnsi" w:hAnsiTheme="minorHAnsi" w:cs="Arial"/>
          <w:b/>
          <w:color w:val="1F497D" w:themeColor="text2"/>
          <w:lang w:val="en-GB"/>
        </w:rPr>
      </w:pPr>
      <w:r w:rsidRPr="00B45226">
        <w:rPr>
          <w:rFonts w:asciiTheme="minorHAnsi" w:hAnsiTheme="minorHAnsi" w:cs="Arial"/>
          <w:b/>
          <w:color w:val="1F497D" w:themeColor="text2"/>
          <w:lang w:val="en-GB"/>
        </w:rPr>
        <w:t>Role Objectives:</w:t>
      </w:r>
    </w:p>
    <w:p w:rsidR="00B45226" w:rsidRDefault="00B45226" w:rsidP="00B45226">
      <w:pPr>
        <w:pStyle w:val="Default"/>
      </w:pPr>
    </w:p>
    <w:p w:rsidR="00B45226" w:rsidRDefault="009B49EB" w:rsidP="00B45226">
      <w:pPr>
        <w:spacing w:after="0"/>
        <w:ind w:right="-23"/>
      </w:pPr>
      <w:r>
        <w:t xml:space="preserve">The </w:t>
      </w:r>
      <w:r w:rsidR="00792D40">
        <w:t>coaching</w:t>
      </w:r>
      <w:r w:rsidR="00B45226">
        <w:t xml:space="preserve"> representative will represent Ma</w:t>
      </w:r>
      <w:r>
        <w:t>sters at regular Ma</w:t>
      </w:r>
      <w:r w:rsidR="00B97135">
        <w:t>s</w:t>
      </w:r>
      <w:r>
        <w:t>ters Working Group</w:t>
      </w:r>
      <w:r w:rsidR="00B84BC1">
        <w:t xml:space="preserve"> meetings, acting as c</w:t>
      </w:r>
      <w:r w:rsidR="00792D40">
        <w:t>oaching</w:t>
      </w:r>
      <w:r w:rsidR="00B45226">
        <w:t xml:space="preserve"> spokesperson to address any issues and together with th</w:t>
      </w:r>
      <w:r>
        <w:t>e other members of the group</w:t>
      </w:r>
      <w:r w:rsidR="00B45226">
        <w:t xml:space="preserve"> work to find solutions and improv</w:t>
      </w:r>
      <w:r>
        <w:t>ements to the running of Masters Nationa</w:t>
      </w:r>
      <w:r w:rsidR="00B84BC1">
        <w:t>l</w:t>
      </w:r>
      <w:r>
        <w:t>l</w:t>
      </w:r>
      <w:r w:rsidR="00B84BC1">
        <w:t>y</w:t>
      </w:r>
      <w:r w:rsidR="00B45226">
        <w:t xml:space="preserve">. The Masters </w:t>
      </w:r>
      <w:r w:rsidR="00792D40">
        <w:t>Coaching</w:t>
      </w:r>
      <w:r>
        <w:t xml:space="preserve"> Representative will specifically address the co</w:t>
      </w:r>
      <w:r w:rsidR="00792D40">
        <w:t>aching</w:t>
      </w:r>
      <w:r>
        <w:t xml:space="preserve"> </w:t>
      </w:r>
      <w:r w:rsidR="00792D40">
        <w:t>needs of Masters.</w:t>
      </w:r>
    </w:p>
    <w:p w:rsidR="00B45226" w:rsidRPr="00B45226" w:rsidRDefault="00B45226" w:rsidP="00B45226">
      <w:pPr>
        <w:pStyle w:val="Default"/>
        <w:rPr>
          <w:rFonts w:asciiTheme="minorHAnsi" w:hAnsiTheme="minorHAnsi" w:cs="Times New Roman"/>
          <w:b/>
          <w:color w:val="1F497D" w:themeColor="text2"/>
          <w:sz w:val="22"/>
          <w:szCs w:val="22"/>
          <w:lang w:val="en-US" w:eastAsia="en-US"/>
        </w:rPr>
      </w:pPr>
    </w:p>
    <w:p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</w:rPr>
        <w:t xml:space="preserve"> </w:t>
      </w: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 xml:space="preserve">Person Specification: </w:t>
      </w:r>
    </w:p>
    <w:p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Knowledge and understanding of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ASA </w:t>
      </w:r>
    </w:p>
    <w:p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Passion and enthusiasm about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development of the sport </w:t>
      </w:r>
    </w:p>
    <w:p w:rsidR="00B45226" w:rsidRPr="00B45226" w:rsidRDefault="009B49EB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 good understanding</w:t>
      </w:r>
      <w:r w:rsidR="00792D40">
        <w:rPr>
          <w:rFonts w:asciiTheme="minorHAnsi" w:hAnsiTheme="minorHAnsi"/>
          <w:sz w:val="22"/>
          <w:szCs w:val="22"/>
        </w:rPr>
        <w:t xml:space="preserve"> of the</w:t>
      </w:r>
      <w:r>
        <w:rPr>
          <w:rFonts w:asciiTheme="minorHAnsi" w:hAnsiTheme="minorHAnsi"/>
          <w:sz w:val="22"/>
          <w:szCs w:val="22"/>
        </w:rPr>
        <w:t xml:space="preserve"> c</w:t>
      </w:r>
      <w:r w:rsidR="00792D40">
        <w:rPr>
          <w:rFonts w:asciiTheme="minorHAnsi" w:hAnsiTheme="minorHAnsi"/>
          <w:sz w:val="22"/>
          <w:szCs w:val="22"/>
        </w:rPr>
        <w:t>oaching</w:t>
      </w:r>
      <w:r>
        <w:rPr>
          <w:rFonts w:asciiTheme="minorHAnsi" w:hAnsiTheme="minorHAnsi"/>
          <w:sz w:val="22"/>
          <w:szCs w:val="22"/>
        </w:rPr>
        <w:t xml:space="preserve"> methods</w:t>
      </w:r>
      <w:r w:rsidR="00792D40">
        <w:rPr>
          <w:rFonts w:asciiTheme="minorHAnsi" w:hAnsiTheme="minorHAnsi"/>
          <w:sz w:val="22"/>
          <w:szCs w:val="22"/>
        </w:rPr>
        <w:t xml:space="preserve"> for Masters Swimmers</w:t>
      </w:r>
    </w:p>
    <w:p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>Effective communication skills</w:t>
      </w:r>
      <w:r w:rsidR="00792D40">
        <w:rPr>
          <w:rFonts w:asciiTheme="minorHAnsi" w:hAnsiTheme="minorHAnsi"/>
          <w:sz w:val="22"/>
          <w:szCs w:val="22"/>
        </w:rPr>
        <w:t xml:space="preserve"> </w:t>
      </w:r>
      <w:r w:rsidRPr="00B45226">
        <w:rPr>
          <w:rFonts w:asciiTheme="minorHAnsi" w:hAnsiTheme="minorHAnsi"/>
          <w:sz w:val="22"/>
          <w:szCs w:val="22"/>
        </w:rPr>
        <w:t xml:space="preserve">and be confident to put forward opinions in a group situation </w:t>
      </w:r>
    </w:p>
    <w:p w:rsidR="00B45226" w:rsidRDefault="00B45226" w:rsidP="00B45226">
      <w:pPr>
        <w:pStyle w:val="Defaul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Awareness of issues surrounding the sport, and current initiatives that are in place </w:t>
      </w:r>
    </w:p>
    <w:p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</w:p>
    <w:p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>Duties and Responsibilities:</w:t>
      </w:r>
    </w:p>
    <w:p w:rsidR="00B45226" w:rsidRPr="00B45226" w:rsidRDefault="00B45226" w:rsidP="00B45226">
      <w:pPr>
        <w:spacing w:after="0"/>
        <w:ind w:right="-23"/>
        <w:rPr>
          <w:rFonts w:ascii="Arial" w:hAnsi="Arial" w:cs="Arial"/>
          <w:lang w:val="en-GB"/>
        </w:rPr>
      </w:pPr>
    </w:p>
    <w:p w:rsidR="009B49EB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Attend at least three Masters Working group Meetings each year</w:t>
      </w:r>
    </w:p>
    <w:p w:rsidR="009B49EB" w:rsidRPr="009B49EB" w:rsidRDefault="009B49EB" w:rsidP="009B49EB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Take on some task at each Masters Working group Meeting</w:t>
      </w:r>
    </w:p>
    <w:p w:rsidR="003B6A30" w:rsidRDefault="00792D40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Set up and lead a coaching working group</w:t>
      </w:r>
      <w:r w:rsidR="009B49EB">
        <w:rPr>
          <w:rFonts w:asciiTheme="minorHAnsi" w:hAnsiTheme="minorHAnsi"/>
        </w:rPr>
        <w:t xml:space="preserve"> as necessary</w:t>
      </w:r>
      <w:r>
        <w:rPr>
          <w:rFonts w:asciiTheme="minorHAnsi" w:hAnsiTheme="minorHAnsi"/>
        </w:rPr>
        <w:t>.</w:t>
      </w:r>
    </w:p>
    <w:p w:rsidR="009B49EB" w:rsidRPr="00B45226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Provide a report to the Master Working group at least three times a year</w:t>
      </w:r>
      <w:r w:rsidR="00F96440">
        <w:rPr>
          <w:rFonts w:asciiTheme="minorHAnsi" w:hAnsiTheme="minorHAnsi"/>
        </w:rPr>
        <w:t xml:space="preserve"> about the progress of </w:t>
      </w:r>
      <w:r w:rsidR="00792D40">
        <w:rPr>
          <w:rFonts w:asciiTheme="minorHAnsi" w:hAnsiTheme="minorHAnsi"/>
        </w:rPr>
        <w:t>any coaching working</w:t>
      </w:r>
      <w:r w:rsidR="00F96440">
        <w:rPr>
          <w:rFonts w:asciiTheme="minorHAnsi" w:hAnsiTheme="minorHAnsi"/>
        </w:rPr>
        <w:t xml:space="preserve"> Groups work</w:t>
      </w:r>
    </w:p>
    <w:p w:rsidR="003B6A30" w:rsidRDefault="00792D40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Develop resources to improve coaching for Masters Swimmers.</w:t>
      </w:r>
    </w:p>
    <w:p w:rsidR="009B49EB" w:rsidRPr="00B45226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Consider volunteering for the British Masters Group where </w:t>
      </w:r>
      <w:r w:rsidR="00F96440">
        <w:rPr>
          <w:rFonts w:asciiTheme="minorHAnsi" w:hAnsiTheme="minorHAnsi"/>
        </w:rPr>
        <w:t>appropriate</w:t>
      </w:r>
    </w:p>
    <w:p w:rsidR="00D13B8B" w:rsidRDefault="00D13B8B" w:rsidP="009B49EB">
      <w:pPr>
        <w:spacing w:after="0"/>
        <w:ind w:right="-23"/>
        <w:jc w:val="both"/>
      </w:pPr>
    </w:p>
    <w:p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b/>
          <w:color w:val="1F497D" w:themeColor="text2"/>
          <w:lang w:val="en-GB" w:eastAsia="en-GB"/>
        </w:rPr>
      </w:pPr>
      <w:r>
        <w:rPr>
          <w:rFonts w:asciiTheme="minorHAnsi" w:hAnsiTheme="minorHAnsi" w:cs="Calibri"/>
          <w:b/>
          <w:color w:val="1F497D" w:themeColor="text2"/>
          <w:lang w:val="en-GB" w:eastAsia="en-GB"/>
        </w:rPr>
        <w:t xml:space="preserve">Role Details: </w:t>
      </w:r>
    </w:p>
    <w:p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  <w:lang w:val="en-GB" w:eastAsia="en-GB"/>
        </w:rPr>
      </w:pPr>
      <w:r>
        <w:rPr>
          <w:rFonts w:asciiTheme="minorHAnsi" w:hAnsiTheme="minorHAnsi" w:cs="Arial"/>
          <w:color w:val="000000"/>
          <w:lang w:val="en-GB" w:eastAsia="en-GB"/>
        </w:rPr>
        <w:t xml:space="preserve">This is a voluntary role, but all expenses will be covered by the ASA. </w:t>
      </w:r>
    </w:p>
    <w:p w:rsidR="00DA6D4C" w:rsidRPr="00DA6D4C" w:rsidRDefault="00A0430F" w:rsidP="00DA6D4C">
      <w:pPr>
        <w:spacing w:after="0"/>
        <w:ind w:right="-23"/>
        <w:rPr>
          <w:rFonts w:asciiTheme="minorHAnsi" w:hAnsiTheme="minorHAnsi"/>
        </w:rPr>
      </w:pPr>
      <w:r>
        <w:rPr>
          <w:rFonts w:asciiTheme="minorHAnsi" w:hAnsiTheme="minorHAnsi" w:cs="Arial"/>
          <w:color w:val="000000"/>
          <w:lang w:val="en-GB" w:eastAsia="en-GB"/>
        </w:rPr>
        <w:t>Representatives are</w:t>
      </w:r>
      <w:r w:rsidR="00DA6D4C">
        <w:rPr>
          <w:rFonts w:asciiTheme="minorHAnsi" w:hAnsiTheme="minorHAnsi" w:cs="Arial"/>
          <w:color w:val="000000"/>
          <w:lang w:val="en-GB" w:eastAsia="en-GB"/>
        </w:rPr>
        <w:t xml:space="preserve"> expected to attend all meetings possible, and be available for email communication on committee matters outside meeting times.</w:t>
      </w:r>
      <w:r w:rsidR="00F96440">
        <w:rPr>
          <w:rFonts w:asciiTheme="minorHAnsi" w:hAnsiTheme="minorHAnsi" w:cs="Arial"/>
          <w:color w:val="000000"/>
          <w:lang w:val="en-GB" w:eastAsia="en-GB"/>
        </w:rPr>
        <w:t xml:space="preserve"> It is envisaged this post will take about 2-3 hrs work per week and 3 full day meetings per year.</w:t>
      </w:r>
    </w:p>
    <w:sectPr w:rsidR="00DA6D4C" w:rsidRPr="00DA6D4C" w:rsidSect="00D12DF4">
      <w:headerReference w:type="default" r:id="rId8"/>
      <w:headerReference w:type="first" r:id="rId9"/>
      <w:pgSz w:w="11906" w:h="16838"/>
      <w:pgMar w:top="2269" w:right="1416" w:bottom="1440" w:left="1560" w:header="851" w:footer="2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A30" w:rsidRDefault="003B6A30" w:rsidP="00804A7A">
      <w:pPr>
        <w:spacing w:after="0" w:line="240" w:lineRule="auto"/>
      </w:pPr>
      <w:r>
        <w:separator/>
      </w:r>
    </w:p>
  </w:endnote>
  <w:endnote w:type="continuationSeparator" w:id="0">
    <w:p w:rsidR="003B6A30" w:rsidRDefault="003B6A30" w:rsidP="0080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A30" w:rsidRDefault="003B6A30" w:rsidP="00804A7A">
      <w:pPr>
        <w:spacing w:after="0" w:line="240" w:lineRule="auto"/>
      </w:pPr>
      <w:r>
        <w:separator/>
      </w:r>
    </w:p>
  </w:footnote>
  <w:footnote w:type="continuationSeparator" w:id="0">
    <w:p w:rsidR="003B6A30" w:rsidRDefault="003B6A30" w:rsidP="00804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A30" w:rsidRDefault="003B6A3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-999490</wp:posOffset>
          </wp:positionH>
          <wp:positionV relativeFrom="paragraph">
            <wp:posOffset>-540385</wp:posOffset>
          </wp:positionV>
          <wp:extent cx="7583805" cy="10723245"/>
          <wp:effectExtent l="19050" t="0" r="0" b="0"/>
          <wp:wrapNone/>
          <wp:docPr id="2" name="Picture 2" descr="R:\Communications\asa &amp; British Swimming Branding\asa &amp; British Swimming Document Templates\Official Doc Templates\Swimming\A4 Copy Sheet Master - Swimm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Communications\asa &amp; British Swimming Branding\asa &amp; British Swimming Document Templates\Official Doc Templates\Swimming\A4 Copy Sheet Master - Swimmin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1072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A30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-990600</wp:posOffset>
          </wp:positionH>
          <wp:positionV relativeFrom="paragraph">
            <wp:posOffset>-540385</wp:posOffset>
          </wp:positionV>
          <wp:extent cx="7560310" cy="10702925"/>
          <wp:effectExtent l="19050" t="0" r="2540" b="0"/>
          <wp:wrapNone/>
          <wp:docPr id="3" name="Picture 3" descr="A4 Cover Sheet Master - Swimmin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4 Cover Sheet Master - Swimming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70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FFFFFF"/>
        <w:sz w:val="40"/>
        <w:szCs w:val="40"/>
        <w:lang w:val="en-GB"/>
      </w:rPr>
      <w:t xml:space="preserve">Masters </w:t>
    </w:r>
    <w:r w:rsidR="00D57AA4">
      <w:rPr>
        <w:rFonts w:ascii="Arial" w:hAnsi="Arial" w:cs="Arial"/>
        <w:b/>
        <w:color w:val="FFFFFF"/>
        <w:sz w:val="40"/>
        <w:szCs w:val="40"/>
        <w:lang w:val="en-GB"/>
      </w:rPr>
      <w:t>C</w:t>
    </w:r>
    <w:r w:rsidR="00792D40">
      <w:rPr>
        <w:rFonts w:ascii="Arial" w:hAnsi="Arial" w:cs="Arial"/>
        <w:b/>
        <w:color w:val="FFFFFF"/>
        <w:sz w:val="40"/>
        <w:szCs w:val="40"/>
        <w:lang w:val="en-GB"/>
      </w:rPr>
      <w:t>oaching</w:t>
    </w:r>
    <w:r w:rsidR="00D57AA4">
      <w:rPr>
        <w:rFonts w:ascii="Arial" w:hAnsi="Arial" w:cs="Arial"/>
        <w:b/>
        <w:color w:val="FFFFFF"/>
        <w:sz w:val="40"/>
        <w:szCs w:val="40"/>
        <w:lang w:val="en-GB"/>
      </w:rPr>
      <w:t xml:space="preserve"> </w:t>
    </w:r>
    <w:r>
      <w:rPr>
        <w:rFonts w:ascii="Arial" w:hAnsi="Arial" w:cs="Arial"/>
        <w:b/>
        <w:color w:val="FFFFFF"/>
        <w:sz w:val="40"/>
        <w:szCs w:val="40"/>
        <w:lang w:val="en-GB"/>
      </w:rPr>
      <w:t>Representative</w:t>
    </w:r>
  </w:p>
  <w:p w:rsidR="003B6A30" w:rsidRPr="00804A7A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rFonts w:ascii="Arial" w:hAnsi="Arial" w:cs="Arial"/>
        <w:b/>
        <w:color w:val="FFFFFF"/>
        <w:sz w:val="40"/>
        <w:szCs w:val="40"/>
        <w:lang w:val="en-GB"/>
      </w:rPr>
      <w:t>Role Description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75B4F"/>
    <w:multiLevelType w:val="hybridMultilevel"/>
    <w:tmpl w:val="5B40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14ED1"/>
    <w:multiLevelType w:val="hybridMultilevel"/>
    <w:tmpl w:val="E5AED5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Formatting/>
  <w:defaultTabStop w:val="720"/>
  <w:drawingGridHorizontalSpacing w:val="11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18"/>
    <w:rsid w:val="000021AC"/>
    <w:rsid w:val="000137AC"/>
    <w:rsid w:val="00015E46"/>
    <w:rsid w:val="000B2260"/>
    <w:rsid w:val="000B4536"/>
    <w:rsid w:val="000C4ADC"/>
    <w:rsid w:val="001274AF"/>
    <w:rsid w:val="00153908"/>
    <w:rsid w:val="001F365C"/>
    <w:rsid w:val="001F5BC8"/>
    <w:rsid w:val="00237AE1"/>
    <w:rsid w:val="00256256"/>
    <w:rsid w:val="00281E63"/>
    <w:rsid w:val="002B354F"/>
    <w:rsid w:val="002E10FA"/>
    <w:rsid w:val="002E24DA"/>
    <w:rsid w:val="003305C2"/>
    <w:rsid w:val="00340F9A"/>
    <w:rsid w:val="00393F3D"/>
    <w:rsid w:val="003A5881"/>
    <w:rsid w:val="003A69BB"/>
    <w:rsid w:val="003A737B"/>
    <w:rsid w:val="003B6A30"/>
    <w:rsid w:val="003E3809"/>
    <w:rsid w:val="003F159F"/>
    <w:rsid w:val="003F7466"/>
    <w:rsid w:val="00411EC4"/>
    <w:rsid w:val="004503A1"/>
    <w:rsid w:val="0048040E"/>
    <w:rsid w:val="004B2489"/>
    <w:rsid w:val="004C0C23"/>
    <w:rsid w:val="004D0921"/>
    <w:rsid w:val="005647FC"/>
    <w:rsid w:val="00607D50"/>
    <w:rsid w:val="0063620A"/>
    <w:rsid w:val="00792D40"/>
    <w:rsid w:val="007A58AE"/>
    <w:rsid w:val="007C3418"/>
    <w:rsid w:val="007C4151"/>
    <w:rsid w:val="007D219C"/>
    <w:rsid w:val="007E0989"/>
    <w:rsid w:val="00804A7A"/>
    <w:rsid w:val="00806ED1"/>
    <w:rsid w:val="00855864"/>
    <w:rsid w:val="008575F7"/>
    <w:rsid w:val="008871CD"/>
    <w:rsid w:val="00890020"/>
    <w:rsid w:val="008C7F60"/>
    <w:rsid w:val="00953DDA"/>
    <w:rsid w:val="00957C23"/>
    <w:rsid w:val="009A44DB"/>
    <w:rsid w:val="009B49EB"/>
    <w:rsid w:val="00A023D8"/>
    <w:rsid w:val="00A0430F"/>
    <w:rsid w:val="00A37CB4"/>
    <w:rsid w:val="00A61F4E"/>
    <w:rsid w:val="00A64FC5"/>
    <w:rsid w:val="00AF5C1A"/>
    <w:rsid w:val="00B42719"/>
    <w:rsid w:val="00B45226"/>
    <w:rsid w:val="00B84BC1"/>
    <w:rsid w:val="00B97135"/>
    <w:rsid w:val="00C074BC"/>
    <w:rsid w:val="00C16635"/>
    <w:rsid w:val="00CB6B1E"/>
    <w:rsid w:val="00CF5D58"/>
    <w:rsid w:val="00D12DF4"/>
    <w:rsid w:val="00D13B8B"/>
    <w:rsid w:val="00D14CFC"/>
    <w:rsid w:val="00D3603D"/>
    <w:rsid w:val="00D5461F"/>
    <w:rsid w:val="00D57AA4"/>
    <w:rsid w:val="00D6203D"/>
    <w:rsid w:val="00D83877"/>
    <w:rsid w:val="00DA6D4C"/>
    <w:rsid w:val="00DC22BA"/>
    <w:rsid w:val="00E11017"/>
    <w:rsid w:val="00E16937"/>
    <w:rsid w:val="00E2249A"/>
    <w:rsid w:val="00E876D5"/>
    <w:rsid w:val="00EA00A9"/>
    <w:rsid w:val="00EA68E4"/>
    <w:rsid w:val="00ED7970"/>
    <w:rsid w:val="00EF168E"/>
    <w:rsid w:val="00F3593D"/>
    <w:rsid w:val="00F96440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."/>
  <w:listSeparator w:val=","/>
  <w15:docId w15:val="{A1CB4534-8E4A-4B2C-B16C-F29B3793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93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F5C1A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AF5C1A"/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1693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A7A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A7A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04A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DC22BA"/>
    <w:rPr>
      <w:rFonts w:ascii="Arial" w:eastAsia="Times New Roman" w:hAnsi="Arial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B6A30"/>
    <w:pPr>
      <w:ind w:left="720"/>
      <w:contextualSpacing/>
    </w:pPr>
    <w:rPr>
      <w:rFonts w:ascii="Arial" w:eastAsiaTheme="minorHAnsi" w:hAnsi="Arial" w:cstheme="minorBidi"/>
      <w:lang w:val="en-GB"/>
    </w:rPr>
  </w:style>
  <w:style w:type="paragraph" w:customStyle="1" w:styleId="Default">
    <w:name w:val="Default"/>
    <w:rsid w:val="00B4522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7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kS\AppData\Local\Microsoft\Windows\Temporary%20Internet%20Files\Content.IE5\2R55697D\351427863f4bcd0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56681-465E-4B7F-AD12-DE5284BA3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351427863f4bcd00.dot</Template>
  <TotalTime>2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Rekha Chauhan</cp:lastModifiedBy>
  <cp:revision>3</cp:revision>
  <dcterms:created xsi:type="dcterms:W3CDTF">2016-09-21T11:00:00Z</dcterms:created>
  <dcterms:modified xsi:type="dcterms:W3CDTF">2016-09-26T10:39:00Z</dcterms:modified>
</cp:coreProperties>
</file>