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565D70" w14:textId="77777777" w:rsidR="00D83877" w:rsidRPr="00C16635" w:rsidRDefault="00D83877" w:rsidP="00A324C8">
      <w:pPr>
        <w:pStyle w:val="Title"/>
        <w:rPr>
          <w:lang w:val="en-GB"/>
        </w:rPr>
      </w:pPr>
    </w:p>
    <w:p w14:paraId="57C7B7F3" w14:textId="77777777" w:rsidR="003B6A30" w:rsidRPr="00B45226" w:rsidRDefault="00B45226" w:rsidP="00D12DF4">
      <w:pPr>
        <w:spacing w:after="0"/>
        <w:ind w:right="-23"/>
        <w:rPr>
          <w:rFonts w:asciiTheme="minorHAnsi" w:hAnsiTheme="minorHAnsi" w:cs="Arial"/>
          <w:b/>
          <w:color w:val="1F497D" w:themeColor="text2"/>
          <w:lang w:val="en-GB"/>
        </w:rPr>
      </w:pPr>
      <w:r w:rsidRPr="00B45226">
        <w:rPr>
          <w:rFonts w:asciiTheme="minorHAnsi" w:hAnsiTheme="minorHAnsi" w:cs="Arial"/>
          <w:b/>
          <w:color w:val="1F497D" w:themeColor="text2"/>
          <w:lang w:val="en-GB"/>
        </w:rPr>
        <w:t>Role Objectives:</w:t>
      </w:r>
    </w:p>
    <w:p w14:paraId="23E8CC88" w14:textId="77777777" w:rsidR="00B45226" w:rsidRDefault="00B45226" w:rsidP="00B45226">
      <w:pPr>
        <w:pStyle w:val="Default"/>
      </w:pPr>
    </w:p>
    <w:p w14:paraId="34FB3C6C" w14:textId="3A34A86C" w:rsidR="00B45226" w:rsidRDefault="009B49EB" w:rsidP="00B45226">
      <w:pPr>
        <w:spacing w:after="0"/>
        <w:ind w:right="-23"/>
      </w:pPr>
      <w:r>
        <w:t xml:space="preserve">The </w:t>
      </w:r>
      <w:r w:rsidR="0029733A">
        <w:t xml:space="preserve">MWG </w:t>
      </w:r>
      <w:r w:rsidR="00A324C8">
        <w:t xml:space="preserve">Chair working in conjunction with the Masters Officer </w:t>
      </w:r>
      <w:r w:rsidR="0029733A">
        <w:t>will</w:t>
      </w:r>
      <w:r w:rsidR="00B45226">
        <w:t xml:space="preserve"> </w:t>
      </w:r>
      <w:r w:rsidR="00A324C8">
        <w:t>lead</w:t>
      </w:r>
      <w:r w:rsidR="00B45226">
        <w:t xml:space="preserve"> Ma</w:t>
      </w:r>
      <w:r>
        <w:t>sters</w:t>
      </w:r>
      <w:r w:rsidR="00A324C8">
        <w:t xml:space="preserve">, chairing </w:t>
      </w:r>
      <w:r>
        <w:t>regular Ma</w:t>
      </w:r>
      <w:r w:rsidR="007371A1">
        <w:t>s</w:t>
      </w:r>
      <w:r>
        <w:t>ters Working Group</w:t>
      </w:r>
      <w:r w:rsidR="00B84BC1">
        <w:t xml:space="preserve"> meetings, acting as </w:t>
      </w:r>
      <w:r w:rsidR="0029733A">
        <w:t>a spokesperson</w:t>
      </w:r>
      <w:r w:rsidR="00A324C8">
        <w:t xml:space="preserve">, </w:t>
      </w:r>
      <w:r w:rsidR="00C85C52">
        <w:t>oversee, delegate</w:t>
      </w:r>
      <w:r w:rsidR="00045F52">
        <w:t xml:space="preserve"> </w:t>
      </w:r>
      <w:r w:rsidR="00A324C8">
        <w:t xml:space="preserve">and </w:t>
      </w:r>
      <w:r w:rsidR="00C85C52">
        <w:t>make</w:t>
      </w:r>
      <w:r w:rsidR="00A324C8">
        <w:t xml:space="preserve"> decisions </w:t>
      </w:r>
      <w:r w:rsidR="0029733A">
        <w:t>relating to Masters</w:t>
      </w:r>
      <w:r w:rsidR="00A324C8">
        <w:t xml:space="preserve"> business</w:t>
      </w:r>
      <w:r w:rsidR="0029733A">
        <w:t>,</w:t>
      </w:r>
      <w:r w:rsidR="00C85C52">
        <w:t xml:space="preserve"> working in conjunction with the MWG introduce</w:t>
      </w:r>
      <w:r w:rsidR="00B45226">
        <w:t xml:space="preserve"> improv</w:t>
      </w:r>
      <w:r>
        <w:t xml:space="preserve">ements to the running </w:t>
      </w:r>
      <w:r w:rsidR="00A324C8">
        <w:t xml:space="preserve">and development </w:t>
      </w:r>
      <w:r>
        <w:t>of Masters Nationa</w:t>
      </w:r>
      <w:r w:rsidR="00B84BC1">
        <w:t>l</w:t>
      </w:r>
      <w:r>
        <w:t>l</w:t>
      </w:r>
      <w:r w:rsidR="00B84BC1">
        <w:t>y</w:t>
      </w:r>
      <w:r w:rsidR="00B45226">
        <w:t xml:space="preserve">. </w:t>
      </w:r>
    </w:p>
    <w:p w14:paraId="2549CBDC" w14:textId="77777777" w:rsidR="00B45226" w:rsidRPr="00B45226" w:rsidRDefault="00B45226" w:rsidP="00B45226">
      <w:pPr>
        <w:pStyle w:val="Default"/>
        <w:rPr>
          <w:rFonts w:asciiTheme="minorHAnsi" w:hAnsiTheme="minorHAnsi" w:cs="Times New Roman"/>
          <w:b/>
          <w:color w:val="1F497D" w:themeColor="text2"/>
          <w:sz w:val="22"/>
          <w:szCs w:val="22"/>
          <w:lang w:val="en-US" w:eastAsia="en-US"/>
        </w:rPr>
      </w:pPr>
    </w:p>
    <w:p w14:paraId="1B1E7B7C" w14:textId="77777777" w:rsidR="00B45226" w:rsidRPr="00B45226" w:rsidRDefault="00B45226" w:rsidP="00B45226">
      <w:pPr>
        <w:pStyle w:val="Default"/>
        <w:rPr>
          <w:rFonts w:asciiTheme="minorHAnsi" w:hAnsiTheme="minorHAnsi"/>
          <w:b/>
          <w:color w:val="1F497D" w:themeColor="text2"/>
          <w:sz w:val="22"/>
          <w:szCs w:val="22"/>
        </w:rPr>
      </w:pPr>
      <w:r w:rsidRPr="00B45226">
        <w:rPr>
          <w:rFonts w:asciiTheme="minorHAnsi" w:hAnsiTheme="minorHAnsi"/>
          <w:b/>
          <w:color w:val="1F497D" w:themeColor="text2"/>
        </w:rPr>
        <w:t xml:space="preserve"> </w:t>
      </w:r>
      <w:r w:rsidRPr="00B45226">
        <w:rPr>
          <w:rFonts w:asciiTheme="minorHAnsi" w:hAnsiTheme="minorHAnsi"/>
          <w:b/>
          <w:color w:val="1F497D" w:themeColor="text2"/>
          <w:sz w:val="22"/>
          <w:szCs w:val="22"/>
        </w:rPr>
        <w:t xml:space="preserve">Person Specification: </w:t>
      </w:r>
    </w:p>
    <w:p w14:paraId="7B73FF3D" w14:textId="1A1DD4A0" w:rsidR="00B45226" w:rsidRPr="00B45226" w:rsidRDefault="00585766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Excellent k</w:t>
      </w:r>
      <w:bookmarkStart w:id="0" w:name="_GoBack"/>
      <w:bookmarkEnd w:id="0"/>
      <w:r w:rsidR="00B45226" w:rsidRPr="00B45226">
        <w:rPr>
          <w:rFonts w:asciiTheme="minorHAnsi" w:hAnsiTheme="minorHAnsi"/>
          <w:sz w:val="22"/>
          <w:szCs w:val="22"/>
        </w:rPr>
        <w:t xml:space="preserve">nowledge and understanding of </w:t>
      </w:r>
      <w:r w:rsidR="00B45226">
        <w:rPr>
          <w:rFonts w:asciiTheme="minorHAnsi" w:hAnsiTheme="minorHAnsi"/>
          <w:sz w:val="22"/>
          <w:szCs w:val="22"/>
        </w:rPr>
        <w:t>Masters</w:t>
      </w:r>
      <w:r w:rsidR="00B45226" w:rsidRPr="00B45226">
        <w:rPr>
          <w:rFonts w:asciiTheme="minorHAnsi" w:hAnsiTheme="minorHAnsi"/>
          <w:sz w:val="22"/>
          <w:szCs w:val="22"/>
        </w:rPr>
        <w:t xml:space="preserve"> and the ASA </w:t>
      </w:r>
    </w:p>
    <w:p w14:paraId="2C13B408" w14:textId="77777777" w:rsidR="00B45226" w:rsidRPr="00B45226" w:rsidRDefault="00B45226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 xml:space="preserve">Passion and enthusiasm about </w:t>
      </w:r>
      <w:r>
        <w:rPr>
          <w:rFonts w:asciiTheme="minorHAnsi" w:hAnsiTheme="minorHAnsi"/>
          <w:sz w:val="22"/>
          <w:szCs w:val="22"/>
        </w:rPr>
        <w:t>Masters</w:t>
      </w:r>
      <w:r w:rsidRPr="00B45226">
        <w:rPr>
          <w:rFonts w:asciiTheme="minorHAnsi" w:hAnsiTheme="minorHAnsi"/>
          <w:sz w:val="22"/>
          <w:szCs w:val="22"/>
        </w:rPr>
        <w:t xml:space="preserve"> and the development of the sport </w:t>
      </w:r>
    </w:p>
    <w:p w14:paraId="0AEE6DE7" w14:textId="3432F88A" w:rsidR="00B45226" w:rsidRDefault="009B49EB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 </w:t>
      </w:r>
      <w:r w:rsidR="007371A1">
        <w:rPr>
          <w:rFonts w:asciiTheme="minorHAnsi" w:hAnsiTheme="minorHAnsi"/>
          <w:sz w:val="22"/>
          <w:szCs w:val="22"/>
        </w:rPr>
        <w:t>thorough</w:t>
      </w:r>
      <w:r>
        <w:rPr>
          <w:rFonts w:asciiTheme="minorHAnsi" w:hAnsiTheme="minorHAnsi"/>
          <w:sz w:val="22"/>
          <w:szCs w:val="22"/>
        </w:rPr>
        <w:t xml:space="preserve"> understanding</w:t>
      </w:r>
      <w:r w:rsidR="00792D40">
        <w:rPr>
          <w:rFonts w:asciiTheme="minorHAnsi" w:hAnsiTheme="minorHAnsi"/>
          <w:sz w:val="22"/>
          <w:szCs w:val="22"/>
        </w:rPr>
        <w:t xml:space="preserve"> of </w:t>
      </w:r>
      <w:r w:rsidR="007371A1">
        <w:rPr>
          <w:rFonts w:asciiTheme="minorHAnsi" w:hAnsiTheme="minorHAnsi"/>
          <w:sz w:val="22"/>
          <w:szCs w:val="22"/>
        </w:rPr>
        <w:t xml:space="preserve">the </w:t>
      </w:r>
      <w:r w:rsidR="0029733A">
        <w:rPr>
          <w:rFonts w:asciiTheme="minorHAnsi" w:hAnsiTheme="minorHAnsi"/>
          <w:sz w:val="22"/>
          <w:szCs w:val="22"/>
        </w:rPr>
        <w:t>way effective volunteer groups work</w:t>
      </w:r>
    </w:p>
    <w:p w14:paraId="56C42DA2" w14:textId="37D25AB6" w:rsidR="007371A1" w:rsidRPr="00B45226" w:rsidRDefault="007371A1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An appreciation of the </w:t>
      </w:r>
      <w:r w:rsidR="0029733A">
        <w:rPr>
          <w:rFonts w:asciiTheme="minorHAnsi" w:hAnsiTheme="minorHAnsi"/>
          <w:sz w:val="22"/>
          <w:szCs w:val="22"/>
        </w:rPr>
        <w:t>needs of Masters Swimmers from all backgrounds and abilities</w:t>
      </w:r>
    </w:p>
    <w:p w14:paraId="5CE43F73" w14:textId="77777777" w:rsidR="0029733A" w:rsidRDefault="0029733A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Excellent</w:t>
      </w:r>
      <w:r w:rsidR="00B45226" w:rsidRPr="00B45226">
        <w:rPr>
          <w:rFonts w:asciiTheme="minorHAnsi" w:hAnsiTheme="minorHAnsi"/>
          <w:sz w:val="22"/>
          <w:szCs w:val="22"/>
        </w:rPr>
        <w:t xml:space="preserve"> communication</w:t>
      </w:r>
      <w:r>
        <w:rPr>
          <w:rFonts w:asciiTheme="minorHAnsi" w:hAnsiTheme="minorHAnsi"/>
          <w:sz w:val="22"/>
          <w:szCs w:val="22"/>
        </w:rPr>
        <w:t xml:space="preserve"> and leadership</w:t>
      </w:r>
      <w:r w:rsidR="00B45226" w:rsidRPr="00B45226">
        <w:rPr>
          <w:rFonts w:asciiTheme="minorHAnsi" w:hAnsiTheme="minorHAnsi"/>
          <w:sz w:val="22"/>
          <w:szCs w:val="22"/>
        </w:rPr>
        <w:t xml:space="preserve"> skills</w:t>
      </w:r>
    </w:p>
    <w:p w14:paraId="77FAE5F8" w14:textId="5665E794" w:rsidR="00B45226" w:rsidRDefault="0029733A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 ability</w:t>
      </w:r>
      <w:r w:rsidR="00B45226" w:rsidRPr="00B45226">
        <w:rPr>
          <w:rFonts w:asciiTheme="minorHAnsi" w:hAnsiTheme="minorHAnsi"/>
          <w:sz w:val="22"/>
          <w:szCs w:val="22"/>
        </w:rPr>
        <w:t xml:space="preserve"> to </w:t>
      </w:r>
      <w:r w:rsidR="00A324C8">
        <w:rPr>
          <w:rFonts w:asciiTheme="minorHAnsi" w:hAnsiTheme="minorHAnsi"/>
          <w:sz w:val="22"/>
          <w:szCs w:val="22"/>
        </w:rPr>
        <w:t>articulate</w:t>
      </w:r>
      <w:r w:rsidR="00B45226" w:rsidRPr="00B45226">
        <w:rPr>
          <w:rFonts w:asciiTheme="minorHAnsi" w:hAnsiTheme="minorHAnsi"/>
          <w:sz w:val="22"/>
          <w:szCs w:val="22"/>
        </w:rPr>
        <w:t xml:space="preserve"> opinions</w:t>
      </w:r>
      <w:r>
        <w:rPr>
          <w:rFonts w:asciiTheme="minorHAnsi" w:hAnsiTheme="minorHAnsi"/>
          <w:sz w:val="22"/>
          <w:szCs w:val="22"/>
        </w:rPr>
        <w:t xml:space="preserve"> and ideas</w:t>
      </w:r>
      <w:r w:rsidR="00B45226" w:rsidRPr="00B45226">
        <w:rPr>
          <w:rFonts w:asciiTheme="minorHAnsi" w:hAnsiTheme="minorHAnsi"/>
          <w:sz w:val="22"/>
          <w:szCs w:val="22"/>
        </w:rPr>
        <w:t xml:space="preserve"> </w:t>
      </w:r>
    </w:p>
    <w:p w14:paraId="5AC3DA42" w14:textId="17D02D7D" w:rsidR="00A324C8" w:rsidRDefault="00A324C8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The ability </w:t>
      </w:r>
      <w:r w:rsidR="0029733A">
        <w:rPr>
          <w:rFonts w:asciiTheme="minorHAnsi" w:hAnsiTheme="minorHAnsi"/>
          <w:sz w:val="22"/>
          <w:szCs w:val="22"/>
        </w:rPr>
        <w:t xml:space="preserve">to </w:t>
      </w:r>
      <w:r>
        <w:rPr>
          <w:rFonts w:asciiTheme="minorHAnsi" w:hAnsiTheme="minorHAnsi"/>
          <w:sz w:val="22"/>
          <w:szCs w:val="22"/>
        </w:rPr>
        <w:t xml:space="preserve">work with people and command respect from </w:t>
      </w:r>
      <w:r w:rsidR="00045F52">
        <w:rPr>
          <w:rFonts w:asciiTheme="minorHAnsi" w:hAnsiTheme="minorHAnsi"/>
          <w:sz w:val="22"/>
          <w:szCs w:val="22"/>
        </w:rPr>
        <w:t xml:space="preserve">the </w:t>
      </w:r>
      <w:r>
        <w:rPr>
          <w:rFonts w:asciiTheme="minorHAnsi" w:hAnsiTheme="minorHAnsi"/>
          <w:sz w:val="22"/>
          <w:szCs w:val="22"/>
        </w:rPr>
        <w:t>Masters</w:t>
      </w:r>
      <w:r w:rsidR="00045F52">
        <w:rPr>
          <w:rFonts w:asciiTheme="minorHAnsi" w:hAnsiTheme="minorHAnsi"/>
          <w:sz w:val="22"/>
          <w:szCs w:val="22"/>
        </w:rPr>
        <w:t xml:space="preserve"> community</w:t>
      </w:r>
    </w:p>
    <w:p w14:paraId="0D775FFE" w14:textId="3660354C" w:rsidR="0029733A" w:rsidRPr="00B45226" w:rsidRDefault="00A324C8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Sound judgement and an ability to be impartial.</w:t>
      </w:r>
    </w:p>
    <w:p w14:paraId="1E720783" w14:textId="77777777" w:rsidR="00A324C8" w:rsidRDefault="00B45226" w:rsidP="00B45226">
      <w:pPr>
        <w:pStyle w:val="Default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>Awareness of issues surrounding the sport, and current initiatives that are in place</w:t>
      </w:r>
    </w:p>
    <w:p w14:paraId="3903BFB3" w14:textId="77777777" w:rsidR="00B45226" w:rsidRPr="00B45226" w:rsidRDefault="00B45226" w:rsidP="00B45226">
      <w:pPr>
        <w:pStyle w:val="Default"/>
        <w:rPr>
          <w:rFonts w:asciiTheme="minorHAnsi" w:hAnsiTheme="minorHAnsi"/>
          <w:b/>
          <w:color w:val="1F497D" w:themeColor="text2"/>
          <w:sz w:val="22"/>
          <w:szCs w:val="22"/>
        </w:rPr>
      </w:pPr>
    </w:p>
    <w:p w14:paraId="5FDE1B8E" w14:textId="77777777" w:rsidR="00B45226" w:rsidRPr="00B45226" w:rsidRDefault="00B45226" w:rsidP="00B45226">
      <w:pPr>
        <w:pStyle w:val="Default"/>
        <w:rPr>
          <w:rFonts w:asciiTheme="minorHAnsi" w:hAnsiTheme="minorHAnsi"/>
          <w:b/>
          <w:color w:val="1F497D" w:themeColor="text2"/>
          <w:sz w:val="22"/>
          <w:szCs w:val="22"/>
        </w:rPr>
      </w:pPr>
      <w:r w:rsidRPr="00B45226">
        <w:rPr>
          <w:rFonts w:asciiTheme="minorHAnsi" w:hAnsiTheme="minorHAnsi"/>
          <w:b/>
          <w:color w:val="1F497D" w:themeColor="text2"/>
          <w:sz w:val="22"/>
          <w:szCs w:val="22"/>
        </w:rPr>
        <w:t>Duties and Responsibilities:</w:t>
      </w:r>
    </w:p>
    <w:p w14:paraId="66D3F525" w14:textId="77777777" w:rsidR="00B45226" w:rsidRPr="00B45226" w:rsidRDefault="00B45226" w:rsidP="00B45226">
      <w:pPr>
        <w:spacing w:after="0"/>
        <w:ind w:right="-23"/>
        <w:rPr>
          <w:rFonts w:ascii="Arial" w:hAnsi="Arial" w:cs="Arial"/>
          <w:lang w:val="en-GB"/>
        </w:rPr>
      </w:pPr>
    </w:p>
    <w:p w14:paraId="1531086A" w14:textId="286DE077" w:rsidR="0029733A" w:rsidRDefault="0029733A" w:rsidP="00A36C99">
      <w:pPr>
        <w:pStyle w:val="ListParagraph"/>
        <w:numPr>
          <w:ilvl w:val="0"/>
          <w:numId w:val="1"/>
        </w:numPr>
        <w:spacing w:after="120" w:line="240" w:lineRule="auto"/>
        <w:ind w:left="720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Lead and Develop Masters </w:t>
      </w:r>
    </w:p>
    <w:p w14:paraId="1A48F6B8" w14:textId="07A86D99" w:rsidR="00045F52" w:rsidRDefault="00045F52" w:rsidP="00A36C99">
      <w:pPr>
        <w:pStyle w:val="ListParagraph"/>
        <w:numPr>
          <w:ilvl w:val="0"/>
          <w:numId w:val="1"/>
        </w:numPr>
        <w:spacing w:after="120" w:line="240" w:lineRule="auto"/>
        <w:ind w:left="720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Manage the agenda for meetings and the direction of the sport.</w:t>
      </w:r>
    </w:p>
    <w:p w14:paraId="6C706F1F" w14:textId="2D3A416F" w:rsidR="009B49EB" w:rsidRDefault="009B49EB" w:rsidP="00A36C99">
      <w:pPr>
        <w:pStyle w:val="ListParagraph"/>
        <w:numPr>
          <w:ilvl w:val="0"/>
          <w:numId w:val="1"/>
        </w:numPr>
        <w:spacing w:after="120" w:line="240" w:lineRule="auto"/>
        <w:ind w:left="720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Attend </w:t>
      </w:r>
      <w:r w:rsidR="000269E5">
        <w:rPr>
          <w:rFonts w:asciiTheme="minorHAnsi" w:hAnsiTheme="minorHAnsi"/>
        </w:rPr>
        <w:t>at least three Masters Working G</w:t>
      </w:r>
      <w:r>
        <w:rPr>
          <w:rFonts w:asciiTheme="minorHAnsi" w:hAnsiTheme="minorHAnsi"/>
        </w:rPr>
        <w:t>roup Meetings each year</w:t>
      </w:r>
    </w:p>
    <w:p w14:paraId="3063DA92" w14:textId="7598B748" w:rsidR="009B49EB" w:rsidRDefault="000269E5" w:rsidP="00A36C99">
      <w:pPr>
        <w:pStyle w:val="ListParagraph"/>
        <w:numPr>
          <w:ilvl w:val="0"/>
          <w:numId w:val="1"/>
        </w:numPr>
        <w:spacing w:after="120" w:line="240" w:lineRule="auto"/>
        <w:ind w:left="720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Manage</w:t>
      </w:r>
      <w:r w:rsidR="0029733A">
        <w:rPr>
          <w:rFonts w:asciiTheme="minorHAnsi" w:hAnsiTheme="minorHAnsi"/>
        </w:rPr>
        <w:t xml:space="preserve"> own </w:t>
      </w:r>
      <w:r w:rsidR="009B49EB">
        <w:rPr>
          <w:rFonts w:asciiTheme="minorHAnsi" w:hAnsiTheme="minorHAnsi"/>
        </w:rPr>
        <w:t>task</w:t>
      </w:r>
      <w:r w:rsidR="007371A1">
        <w:rPr>
          <w:rFonts w:asciiTheme="minorHAnsi" w:hAnsiTheme="minorHAnsi"/>
        </w:rPr>
        <w:t>s</w:t>
      </w:r>
      <w:r>
        <w:rPr>
          <w:rFonts w:asciiTheme="minorHAnsi" w:hAnsiTheme="minorHAnsi"/>
        </w:rPr>
        <w:t xml:space="preserve"> at Masters Working G</w:t>
      </w:r>
      <w:r w:rsidR="009B49EB">
        <w:rPr>
          <w:rFonts w:asciiTheme="minorHAnsi" w:hAnsiTheme="minorHAnsi"/>
        </w:rPr>
        <w:t>roup Meeting</w:t>
      </w:r>
      <w:r w:rsidR="007371A1">
        <w:rPr>
          <w:rFonts w:asciiTheme="minorHAnsi" w:hAnsiTheme="minorHAnsi"/>
        </w:rPr>
        <w:t>s as required</w:t>
      </w:r>
    </w:p>
    <w:p w14:paraId="74147C29" w14:textId="5D289950" w:rsidR="0029733A" w:rsidRPr="0029733A" w:rsidRDefault="000269E5" w:rsidP="0029733A">
      <w:pPr>
        <w:pStyle w:val="ListParagraph"/>
        <w:numPr>
          <w:ilvl w:val="0"/>
          <w:numId w:val="1"/>
        </w:numPr>
        <w:spacing w:after="120" w:line="240" w:lineRule="auto"/>
        <w:ind w:left="720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Delegate tasks at Masters Working G</w:t>
      </w:r>
      <w:r w:rsidR="0029733A">
        <w:rPr>
          <w:rFonts w:asciiTheme="minorHAnsi" w:hAnsiTheme="minorHAnsi"/>
        </w:rPr>
        <w:t>roup Meetings as required</w:t>
      </w:r>
    </w:p>
    <w:p w14:paraId="01C4D282" w14:textId="1D84A273" w:rsidR="003B6A30" w:rsidRDefault="000269E5" w:rsidP="00A36C99">
      <w:pPr>
        <w:pStyle w:val="ListParagraph"/>
        <w:numPr>
          <w:ilvl w:val="0"/>
          <w:numId w:val="1"/>
        </w:numPr>
        <w:spacing w:after="120" w:line="240" w:lineRule="auto"/>
        <w:ind w:left="720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Lead</w:t>
      </w:r>
      <w:r w:rsidR="007371A1">
        <w:rPr>
          <w:rFonts w:asciiTheme="minorHAnsi" w:hAnsiTheme="minorHAnsi"/>
        </w:rPr>
        <w:t xml:space="preserve"> </w:t>
      </w:r>
      <w:r w:rsidR="006D6242">
        <w:rPr>
          <w:rFonts w:asciiTheme="minorHAnsi" w:hAnsiTheme="minorHAnsi"/>
        </w:rPr>
        <w:t xml:space="preserve">the </w:t>
      </w:r>
      <w:r w:rsidR="00A36C99">
        <w:rPr>
          <w:rFonts w:asciiTheme="minorHAnsi" w:hAnsiTheme="minorHAnsi"/>
        </w:rPr>
        <w:t xml:space="preserve">introduction of </w:t>
      </w:r>
      <w:r w:rsidR="0029733A">
        <w:rPr>
          <w:rFonts w:asciiTheme="minorHAnsi" w:hAnsiTheme="minorHAnsi"/>
        </w:rPr>
        <w:t xml:space="preserve">new ideas </w:t>
      </w:r>
      <w:r w:rsidR="00C85C52">
        <w:rPr>
          <w:rFonts w:asciiTheme="minorHAnsi" w:hAnsiTheme="minorHAnsi"/>
        </w:rPr>
        <w:t>and initiatives to</w:t>
      </w:r>
      <w:r w:rsidR="0029733A">
        <w:rPr>
          <w:rFonts w:asciiTheme="minorHAnsi" w:hAnsiTheme="minorHAnsi"/>
        </w:rPr>
        <w:t xml:space="preserve"> develop Masters in England</w:t>
      </w:r>
    </w:p>
    <w:p w14:paraId="76CC72EE" w14:textId="78B5D337" w:rsidR="009B49EB" w:rsidRDefault="00A36C99" w:rsidP="00A36C99">
      <w:pPr>
        <w:pStyle w:val="ListParagraph"/>
        <w:numPr>
          <w:ilvl w:val="0"/>
          <w:numId w:val="1"/>
        </w:numPr>
        <w:spacing w:after="120" w:line="240" w:lineRule="auto"/>
        <w:ind w:left="720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Establish and maintain contacts with </w:t>
      </w:r>
      <w:r w:rsidR="0029733A">
        <w:rPr>
          <w:rFonts w:asciiTheme="minorHAnsi" w:hAnsiTheme="minorHAnsi"/>
        </w:rPr>
        <w:t>key personnel in the ASA and other volunteers</w:t>
      </w:r>
    </w:p>
    <w:p w14:paraId="370F4591" w14:textId="60806E01" w:rsidR="00A36C99" w:rsidRPr="00B45226" w:rsidRDefault="00C85C52" w:rsidP="00A36C99">
      <w:pPr>
        <w:pStyle w:val="ListParagraph"/>
        <w:numPr>
          <w:ilvl w:val="0"/>
          <w:numId w:val="1"/>
        </w:numPr>
        <w:spacing w:after="120" w:line="240" w:lineRule="auto"/>
        <w:ind w:left="720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Give</w:t>
      </w:r>
      <w:r w:rsidR="00A36C99">
        <w:rPr>
          <w:rFonts w:asciiTheme="minorHAnsi" w:hAnsiTheme="minorHAnsi"/>
        </w:rPr>
        <w:t xml:space="preserve"> advice where required to </w:t>
      </w:r>
      <w:r w:rsidR="0029733A">
        <w:rPr>
          <w:rFonts w:asciiTheme="minorHAnsi" w:hAnsiTheme="minorHAnsi"/>
        </w:rPr>
        <w:t xml:space="preserve">Masters </w:t>
      </w:r>
      <w:proofErr w:type="gramStart"/>
      <w:r w:rsidR="0029733A">
        <w:rPr>
          <w:rFonts w:asciiTheme="minorHAnsi" w:hAnsiTheme="minorHAnsi"/>
        </w:rPr>
        <w:t>swimmers</w:t>
      </w:r>
      <w:proofErr w:type="gramEnd"/>
      <w:r w:rsidR="0029733A">
        <w:rPr>
          <w:rFonts w:asciiTheme="minorHAnsi" w:hAnsiTheme="minorHAnsi"/>
        </w:rPr>
        <w:t xml:space="preserve"> and volunteers about Masters.</w:t>
      </w:r>
    </w:p>
    <w:p w14:paraId="1C620D07" w14:textId="77777777" w:rsidR="009B49EB" w:rsidRPr="00B45226" w:rsidRDefault="009B49EB" w:rsidP="00A36C99">
      <w:pPr>
        <w:pStyle w:val="ListParagraph"/>
        <w:numPr>
          <w:ilvl w:val="0"/>
          <w:numId w:val="1"/>
        </w:numPr>
        <w:spacing w:after="120" w:line="240" w:lineRule="auto"/>
        <w:ind w:left="720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Consider volunteering for the British Masters Group where </w:t>
      </w:r>
      <w:r w:rsidR="00F96440">
        <w:rPr>
          <w:rFonts w:asciiTheme="minorHAnsi" w:hAnsiTheme="minorHAnsi"/>
        </w:rPr>
        <w:t>appropriate</w:t>
      </w:r>
    </w:p>
    <w:p w14:paraId="789A739F" w14:textId="77777777" w:rsidR="00D13B8B" w:rsidRDefault="00D13B8B" w:rsidP="009B49EB">
      <w:pPr>
        <w:spacing w:after="0"/>
        <w:ind w:right="-23"/>
        <w:jc w:val="both"/>
      </w:pPr>
    </w:p>
    <w:p w14:paraId="58528FCC" w14:textId="77777777" w:rsidR="00DA6D4C" w:rsidRDefault="00DA6D4C" w:rsidP="00DA6D4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  <w:b/>
          <w:color w:val="1F497D" w:themeColor="text2"/>
          <w:lang w:val="en-GB" w:eastAsia="en-GB"/>
        </w:rPr>
      </w:pPr>
      <w:r>
        <w:rPr>
          <w:rFonts w:asciiTheme="minorHAnsi" w:hAnsiTheme="minorHAnsi" w:cs="Calibri"/>
          <w:b/>
          <w:color w:val="1F497D" w:themeColor="text2"/>
          <w:lang w:val="en-GB" w:eastAsia="en-GB"/>
        </w:rPr>
        <w:t xml:space="preserve">Role Details: </w:t>
      </w:r>
    </w:p>
    <w:p w14:paraId="72637AD2" w14:textId="77777777" w:rsidR="00DA6D4C" w:rsidRDefault="00DA6D4C" w:rsidP="00DA6D4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color w:val="000000"/>
          <w:lang w:val="en-GB" w:eastAsia="en-GB"/>
        </w:rPr>
      </w:pPr>
      <w:r>
        <w:rPr>
          <w:rFonts w:asciiTheme="minorHAnsi" w:hAnsiTheme="minorHAnsi" w:cs="Arial"/>
          <w:color w:val="000000"/>
          <w:lang w:val="en-GB" w:eastAsia="en-GB"/>
        </w:rPr>
        <w:t xml:space="preserve">This is a voluntary role, but all expenses will be covered by the ASA. </w:t>
      </w:r>
    </w:p>
    <w:p w14:paraId="6D6BB1D6" w14:textId="77777777" w:rsidR="00DA6D4C" w:rsidRPr="00DA6D4C" w:rsidRDefault="00A0430F" w:rsidP="00DA6D4C">
      <w:pPr>
        <w:spacing w:after="0"/>
        <w:ind w:right="-23"/>
        <w:rPr>
          <w:rFonts w:asciiTheme="minorHAnsi" w:hAnsiTheme="minorHAnsi"/>
        </w:rPr>
      </w:pPr>
      <w:r>
        <w:rPr>
          <w:rFonts w:asciiTheme="minorHAnsi" w:hAnsiTheme="minorHAnsi" w:cs="Arial"/>
          <w:color w:val="000000"/>
          <w:lang w:val="en-GB" w:eastAsia="en-GB"/>
        </w:rPr>
        <w:t>Representatives are</w:t>
      </w:r>
      <w:r w:rsidR="00DA6D4C">
        <w:rPr>
          <w:rFonts w:asciiTheme="minorHAnsi" w:hAnsiTheme="minorHAnsi" w:cs="Arial"/>
          <w:color w:val="000000"/>
          <w:lang w:val="en-GB" w:eastAsia="en-GB"/>
        </w:rPr>
        <w:t xml:space="preserve"> expected to attend all meetings possible, and be available for email communication on committee matters outside meeting times.</w:t>
      </w:r>
      <w:r w:rsidR="00F96440">
        <w:rPr>
          <w:rFonts w:asciiTheme="minorHAnsi" w:hAnsiTheme="minorHAnsi" w:cs="Arial"/>
          <w:color w:val="000000"/>
          <w:lang w:val="en-GB" w:eastAsia="en-GB"/>
        </w:rPr>
        <w:t xml:space="preserve"> It is envisaged this post will take about 2-3 hrs work per week and 3 full day meetings per year.</w:t>
      </w:r>
    </w:p>
    <w:sectPr w:rsidR="00DA6D4C" w:rsidRPr="00DA6D4C" w:rsidSect="007371A1">
      <w:headerReference w:type="default" r:id="rId8"/>
      <w:headerReference w:type="first" r:id="rId9"/>
      <w:pgSz w:w="11906" w:h="16838"/>
      <w:pgMar w:top="2275" w:right="1411" w:bottom="1440" w:left="1555" w:header="850" w:footer="22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1A7D67" w14:textId="77777777" w:rsidR="003221D0" w:rsidRDefault="003221D0" w:rsidP="00804A7A">
      <w:pPr>
        <w:spacing w:after="0" w:line="240" w:lineRule="auto"/>
      </w:pPr>
      <w:r>
        <w:separator/>
      </w:r>
    </w:p>
  </w:endnote>
  <w:endnote w:type="continuationSeparator" w:id="0">
    <w:p w14:paraId="7078E66D" w14:textId="77777777" w:rsidR="003221D0" w:rsidRDefault="003221D0" w:rsidP="00804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925AB6" w14:textId="77777777" w:rsidR="003221D0" w:rsidRDefault="003221D0" w:rsidP="00804A7A">
      <w:pPr>
        <w:spacing w:after="0" w:line="240" w:lineRule="auto"/>
      </w:pPr>
      <w:r>
        <w:separator/>
      </w:r>
    </w:p>
  </w:footnote>
  <w:footnote w:type="continuationSeparator" w:id="0">
    <w:p w14:paraId="3C9C8B76" w14:textId="77777777" w:rsidR="003221D0" w:rsidRDefault="003221D0" w:rsidP="00804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7DFE13" w14:textId="77777777" w:rsidR="003B6A30" w:rsidRDefault="003B6A30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6BECEF6A" wp14:editId="7BA9AEE3">
          <wp:simplePos x="0" y="0"/>
          <wp:positionH relativeFrom="column">
            <wp:posOffset>-999490</wp:posOffset>
          </wp:positionH>
          <wp:positionV relativeFrom="paragraph">
            <wp:posOffset>-540385</wp:posOffset>
          </wp:positionV>
          <wp:extent cx="7583805" cy="10723245"/>
          <wp:effectExtent l="19050" t="0" r="0" b="0"/>
          <wp:wrapNone/>
          <wp:docPr id="2" name="Picture 2" descr="R:\Communications\asa &amp; British Swimming Branding\asa &amp; British Swimming Document Templates\Official Doc Templates\Swimming\A4 Copy Sheet Master - Swimm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Communications\asa &amp; British Swimming Branding\asa &amp; British Swimming Document Templates\Official Doc Templates\Swimming\A4 Copy Sheet Master - Swimmin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3805" cy="10723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7A763E" w14:textId="7A654DC3" w:rsidR="003B6A30" w:rsidRDefault="003B6A30" w:rsidP="00D12DF4">
    <w:pPr>
      <w:spacing w:after="0"/>
      <w:rPr>
        <w:rFonts w:ascii="Arial" w:hAnsi="Arial" w:cs="Arial"/>
        <w:b/>
        <w:color w:val="FFFFFF"/>
        <w:sz w:val="40"/>
        <w:szCs w:val="40"/>
        <w:lang w:val="en-GB"/>
      </w:rPr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37A7448F" wp14:editId="4692A06F">
          <wp:simplePos x="0" y="0"/>
          <wp:positionH relativeFrom="column">
            <wp:posOffset>-933450</wp:posOffset>
          </wp:positionH>
          <wp:positionV relativeFrom="paragraph">
            <wp:posOffset>-768985</wp:posOffset>
          </wp:positionV>
          <wp:extent cx="7560310" cy="10702925"/>
          <wp:effectExtent l="19050" t="0" r="2540" b="0"/>
          <wp:wrapNone/>
          <wp:docPr id="3" name="Picture 3" descr="A4 Cover Sheet Master - Swimming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4 Cover Sheet Master - Swimming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70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color w:val="FFFFFF"/>
        <w:sz w:val="40"/>
        <w:szCs w:val="40"/>
        <w:lang w:val="en-GB"/>
      </w:rPr>
      <w:t xml:space="preserve">Masters </w:t>
    </w:r>
    <w:r w:rsidR="0029733A">
      <w:rPr>
        <w:rFonts w:ascii="Arial" w:hAnsi="Arial" w:cs="Arial"/>
        <w:b/>
        <w:color w:val="FFFFFF"/>
        <w:sz w:val="40"/>
        <w:szCs w:val="40"/>
        <w:lang w:val="en-GB"/>
      </w:rPr>
      <w:t xml:space="preserve">Working Group </w:t>
    </w:r>
    <w:r w:rsidR="00A324C8">
      <w:rPr>
        <w:rFonts w:ascii="Arial" w:hAnsi="Arial" w:cs="Arial"/>
        <w:b/>
        <w:color w:val="FFFFFF"/>
        <w:sz w:val="40"/>
        <w:szCs w:val="40"/>
        <w:lang w:val="en-GB"/>
      </w:rPr>
      <w:t>Chair</w:t>
    </w:r>
  </w:p>
  <w:p w14:paraId="1316EAB0" w14:textId="77777777" w:rsidR="003B6A30" w:rsidRPr="00804A7A" w:rsidRDefault="003B6A30" w:rsidP="00D12DF4">
    <w:pPr>
      <w:spacing w:after="0"/>
      <w:rPr>
        <w:rFonts w:ascii="Arial" w:hAnsi="Arial" w:cs="Arial"/>
        <w:b/>
        <w:color w:val="FFFFFF"/>
        <w:sz w:val="40"/>
        <w:szCs w:val="40"/>
        <w:lang w:val="en-GB"/>
      </w:rPr>
    </w:pPr>
    <w:r>
      <w:rPr>
        <w:rFonts w:ascii="Arial" w:hAnsi="Arial" w:cs="Arial"/>
        <w:b/>
        <w:color w:val="FFFFFF"/>
        <w:sz w:val="40"/>
        <w:szCs w:val="40"/>
        <w:lang w:val="en-GB"/>
      </w:rPr>
      <w:t>Role Description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75B4F"/>
    <w:multiLevelType w:val="hybridMultilevel"/>
    <w:tmpl w:val="5B403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E14ED1"/>
    <w:multiLevelType w:val="hybridMultilevel"/>
    <w:tmpl w:val="E5AED5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Formatting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418"/>
    <w:rsid w:val="000021AC"/>
    <w:rsid w:val="000137AC"/>
    <w:rsid w:val="00015E46"/>
    <w:rsid w:val="000269E5"/>
    <w:rsid w:val="00045F52"/>
    <w:rsid w:val="000B2260"/>
    <w:rsid w:val="000B4536"/>
    <w:rsid w:val="000C4ADC"/>
    <w:rsid w:val="00153908"/>
    <w:rsid w:val="001F365C"/>
    <w:rsid w:val="001F5BC8"/>
    <w:rsid w:val="00237AE1"/>
    <w:rsid w:val="00256256"/>
    <w:rsid w:val="00281E63"/>
    <w:rsid w:val="0029733A"/>
    <w:rsid w:val="002B354F"/>
    <w:rsid w:val="002E10FA"/>
    <w:rsid w:val="002E24DA"/>
    <w:rsid w:val="00304D8A"/>
    <w:rsid w:val="003221D0"/>
    <w:rsid w:val="003305C2"/>
    <w:rsid w:val="00340F9A"/>
    <w:rsid w:val="00393F3D"/>
    <w:rsid w:val="003A5881"/>
    <w:rsid w:val="003A69BB"/>
    <w:rsid w:val="003A737B"/>
    <w:rsid w:val="003B6A30"/>
    <w:rsid w:val="003C244C"/>
    <w:rsid w:val="003E3809"/>
    <w:rsid w:val="003F159F"/>
    <w:rsid w:val="003F7466"/>
    <w:rsid w:val="00411EC4"/>
    <w:rsid w:val="004503A1"/>
    <w:rsid w:val="0048040E"/>
    <w:rsid w:val="004B2489"/>
    <w:rsid w:val="004C0C23"/>
    <w:rsid w:val="004D0921"/>
    <w:rsid w:val="004F1094"/>
    <w:rsid w:val="005647FC"/>
    <w:rsid w:val="00585766"/>
    <w:rsid w:val="00607D50"/>
    <w:rsid w:val="0063620A"/>
    <w:rsid w:val="006D6242"/>
    <w:rsid w:val="007371A1"/>
    <w:rsid w:val="00792D40"/>
    <w:rsid w:val="007A58AE"/>
    <w:rsid w:val="007C3418"/>
    <w:rsid w:val="007C4151"/>
    <w:rsid w:val="007D219C"/>
    <w:rsid w:val="007E0989"/>
    <w:rsid w:val="00804A7A"/>
    <w:rsid w:val="00806ED1"/>
    <w:rsid w:val="0083266F"/>
    <w:rsid w:val="00855864"/>
    <w:rsid w:val="008575F7"/>
    <w:rsid w:val="00875202"/>
    <w:rsid w:val="008871CD"/>
    <w:rsid w:val="00890020"/>
    <w:rsid w:val="008C7F60"/>
    <w:rsid w:val="00953DDA"/>
    <w:rsid w:val="00957C23"/>
    <w:rsid w:val="009A44DB"/>
    <w:rsid w:val="009B49EB"/>
    <w:rsid w:val="00A023D8"/>
    <w:rsid w:val="00A0430F"/>
    <w:rsid w:val="00A25227"/>
    <w:rsid w:val="00A324C8"/>
    <w:rsid w:val="00A36C99"/>
    <w:rsid w:val="00A37CB4"/>
    <w:rsid w:val="00A61F4E"/>
    <w:rsid w:val="00A64FC5"/>
    <w:rsid w:val="00AF5C1A"/>
    <w:rsid w:val="00B42719"/>
    <w:rsid w:val="00B45226"/>
    <w:rsid w:val="00B84BC1"/>
    <w:rsid w:val="00C01C4C"/>
    <w:rsid w:val="00C074BC"/>
    <w:rsid w:val="00C16635"/>
    <w:rsid w:val="00C85C52"/>
    <w:rsid w:val="00CB62B7"/>
    <w:rsid w:val="00CB6B1E"/>
    <w:rsid w:val="00CC5802"/>
    <w:rsid w:val="00CF5D58"/>
    <w:rsid w:val="00D12DF4"/>
    <w:rsid w:val="00D13B8B"/>
    <w:rsid w:val="00D14CFC"/>
    <w:rsid w:val="00D3603D"/>
    <w:rsid w:val="00D5461F"/>
    <w:rsid w:val="00D57AA4"/>
    <w:rsid w:val="00D6203D"/>
    <w:rsid w:val="00D83877"/>
    <w:rsid w:val="00DA6D4C"/>
    <w:rsid w:val="00DC22BA"/>
    <w:rsid w:val="00E11017"/>
    <w:rsid w:val="00E16937"/>
    <w:rsid w:val="00E2249A"/>
    <w:rsid w:val="00E54D7F"/>
    <w:rsid w:val="00E876D5"/>
    <w:rsid w:val="00EA00A9"/>
    <w:rsid w:val="00EA68E4"/>
    <w:rsid w:val="00ED7970"/>
    <w:rsid w:val="00EF168E"/>
    <w:rsid w:val="00F3593D"/>
    <w:rsid w:val="00F96440"/>
    <w:rsid w:val="00FE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D7BD99"/>
  <w15:docId w15:val="{25559443-636F-456F-9723-3A805BFA0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93D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AF5C1A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AF5C1A"/>
    <w:rPr>
      <w:rFonts w:ascii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1693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1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EC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04A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4A7A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4A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4A7A"/>
    <w:rPr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804A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DC22BA"/>
    <w:rPr>
      <w:rFonts w:ascii="Arial" w:eastAsia="Times New Roman" w:hAnsi="Arial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3B6A30"/>
    <w:pPr>
      <w:ind w:left="720"/>
      <w:contextualSpacing/>
    </w:pPr>
    <w:rPr>
      <w:rFonts w:ascii="Arial" w:eastAsiaTheme="minorHAnsi" w:hAnsi="Arial" w:cstheme="minorBidi"/>
      <w:lang w:val="en-GB"/>
    </w:rPr>
  </w:style>
  <w:style w:type="paragraph" w:customStyle="1" w:styleId="Default">
    <w:name w:val="Default"/>
    <w:rsid w:val="00B4522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324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324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7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kS\AppData\Local\Microsoft\Windows\Temporary%20Internet%20Files\Content.IE5\2R55697D\351427863f4bcd0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CB608-8E98-4CFD-9026-DAF91BE38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351427863f4bcd00.dot</Template>
  <TotalTime>0</TotalTime>
  <Pages>1</Pages>
  <Words>286</Words>
  <Characters>1635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Sharon Lock</cp:lastModifiedBy>
  <cp:revision>2</cp:revision>
  <dcterms:created xsi:type="dcterms:W3CDTF">2016-10-07T08:00:00Z</dcterms:created>
  <dcterms:modified xsi:type="dcterms:W3CDTF">2016-10-07T08:00:00Z</dcterms:modified>
</cp:coreProperties>
</file>