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877" w:rsidRPr="00C16635" w:rsidRDefault="00D83877" w:rsidP="00D12DF4">
      <w:pPr>
        <w:spacing w:after="0"/>
        <w:ind w:right="-23"/>
        <w:rPr>
          <w:rFonts w:ascii="Arial" w:hAnsi="Arial" w:cs="Arial"/>
          <w:u w:val="single"/>
          <w:lang w:val="en-GB"/>
        </w:rPr>
      </w:pPr>
      <w:bookmarkStart w:id="0" w:name="_GoBack"/>
      <w:bookmarkEnd w:id="0"/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3B6A30" w:rsidRPr="00B45226" w:rsidRDefault="003B6A30" w:rsidP="00D12DF4">
      <w:pPr>
        <w:spacing w:after="0"/>
        <w:ind w:right="-23"/>
        <w:rPr>
          <w:rFonts w:ascii="Arial" w:hAnsi="Arial" w:cs="Arial"/>
          <w:b/>
          <w:color w:val="1F497D" w:themeColor="text2"/>
          <w:lang w:val="en-GB"/>
        </w:rPr>
      </w:pPr>
    </w:p>
    <w:p w:rsidR="00BE525F" w:rsidRDefault="00BE525F" w:rsidP="00D12DF4">
      <w:pPr>
        <w:spacing w:after="0"/>
        <w:ind w:right="-23"/>
        <w:rPr>
          <w:rFonts w:asciiTheme="minorHAnsi" w:hAnsiTheme="minorHAnsi" w:cs="Arial"/>
          <w:b/>
          <w:color w:val="1F497D" w:themeColor="text2"/>
          <w:lang w:val="en-GB"/>
        </w:rPr>
      </w:pPr>
    </w:p>
    <w:p w:rsidR="003B6A30" w:rsidRPr="00B45226" w:rsidRDefault="00B45226" w:rsidP="00BE525F">
      <w:pPr>
        <w:spacing w:after="120"/>
        <w:ind w:right="-23"/>
        <w:rPr>
          <w:rFonts w:asciiTheme="minorHAnsi" w:hAnsiTheme="minorHAnsi" w:cs="Arial"/>
          <w:b/>
          <w:color w:val="1F497D" w:themeColor="text2"/>
          <w:lang w:val="en-GB"/>
        </w:rPr>
      </w:pPr>
      <w:r w:rsidRPr="00B45226">
        <w:rPr>
          <w:rFonts w:asciiTheme="minorHAnsi" w:hAnsiTheme="minorHAnsi" w:cs="Arial"/>
          <w:b/>
          <w:color w:val="1F497D" w:themeColor="text2"/>
          <w:lang w:val="en-GB"/>
        </w:rPr>
        <w:t>Role Objectives:</w:t>
      </w:r>
    </w:p>
    <w:p w:rsidR="00B45226" w:rsidRDefault="00B45226" w:rsidP="00BE525F">
      <w:pPr>
        <w:pStyle w:val="Default"/>
        <w:spacing w:after="120"/>
      </w:pPr>
    </w:p>
    <w:p w:rsidR="00B45226" w:rsidRDefault="009B49EB" w:rsidP="00BE525F">
      <w:pPr>
        <w:spacing w:after="120"/>
        <w:ind w:right="-23"/>
      </w:pPr>
      <w:r>
        <w:t xml:space="preserve">The </w:t>
      </w:r>
      <w:r w:rsidR="004E3C93">
        <w:t>Masters Membership</w:t>
      </w:r>
      <w:r w:rsidR="00B45226">
        <w:t xml:space="preserve"> representative will represent Ma</w:t>
      </w:r>
      <w:r>
        <w:t>sters</w:t>
      </w:r>
      <w:r w:rsidR="004E3C93">
        <w:t xml:space="preserve"> </w:t>
      </w:r>
      <w:r w:rsidR="00A85E1C">
        <w:t>Swimmers</w:t>
      </w:r>
      <w:r>
        <w:t xml:space="preserve"> at regular Ma</w:t>
      </w:r>
      <w:r w:rsidR="004E3C93">
        <w:t>s</w:t>
      </w:r>
      <w:r>
        <w:t>ters Working Group</w:t>
      </w:r>
      <w:r w:rsidR="00B84BC1">
        <w:t xml:space="preserve"> meetings, acting as </w:t>
      </w:r>
      <w:r w:rsidR="00A85E1C">
        <w:t>a</w:t>
      </w:r>
      <w:r w:rsidR="00B45226">
        <w:t xml:space="preserve"> spokesperson to address any issues and</w:t>
      </w:r>
      <w:r w:rsidR="00BE525F">
        <w:t>,</w:t>
      </w:r>
      <w:r w:rsidR="00B45226">
        <w:t xml:space="preserve"> together with th</w:t>
      </w:r>
      <w:r>
        <w:t>e other members of the group</w:t>
      </w:r>
      <w:r w:rsidR="00BE525F">
        <w:t>,</w:t>
      </w:r>
      <w:r w:rsidR="00B45226">
        <w:t xml:space="preserve"> work to find solutions and improv</w:t>
      </w:r>
      <w:r>
        <w:t>ements to the running of Masters Nationa</w:t>
      </w:r>
      <w:r w:rsidR="00B84BC1">
        <w:t>l</w:t>
      </w:r>
      <w:r>
        <w:t>l</w:t>
      </w:r>
      <w:r w:rsidR="00B84BC1">
        <w:t>y</w:t>
      </w:r>
      <w:r w:rsidR="00B45226">
        <w:t xml:space="preserve">. The Masters </w:t>
      </w:r>
      <w:r w:rsidR="00A85E1C">
        <w:t>Membership</w:t>
      </w:r>
      <w:r>
        <w:t xml:space="preserve"> Representative will specifically address the </w:t>
      </w:r>
      <w:r w:rsidR="00A85E1C">
        <w:t>overall</w:t>
      </w:r>
      <w:r>
        <w:t xml:space="preserve"> </w:t>
      </w:r>
      <w:r w:rsidR="00A85E1C">
        <w:t>needs of Masters, representing the diverse and varied views of Masters Swimmers in England.</w:t>
      </w:r>
    </w:p>
    <w:p w:rsidR="00BE525F" w:rsidRDefault="00BE525F" w:rsidP="00BE525F">
      <w:pPr>
        <w:pStyle w:val="Default"/>
        <w:spacing w:after="120"/>
        <w:rPr>
          <w:rFonts w:asciiTheme="minorHAnsi" w:hAnsiTheme="minorHAnsi" w:cs="Times New Roman"/>
          <w:b/>
          <w:color w:val="1F497D" w:themeColor="text2"/>
          <w:sz w:val="22"/>
          <w:szCs w:val="22"/>
          <w:lang w:val="en-US" w:eastAsia="en-US"/>
        </w:rPr>
      </w:pPr>
    </w:p>
    <w:p w:rsidR="00B45226" w:rsidRDefault="00BE525F" w:rsidP="00BE525F">
      <w:pPr>
        <w:pStyle w:val="Default"/>
        <w:spacing w:after="120"/>
        <w:rPr>
          <w:rFonts w:asciiTheme="minorHAnsi" w:hAnsi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 w:cs="Times New Roman"/>
          <w:b/>
          <w:color w:val="1F497D" w:themeColor="text2"/>
          <w:sz w:val="22"/>
          <w:szCs w:val="22"/>
          <w:lang w:val="en-US" w:eastAsia="en-US"/>
        </w:rPr>
        <w:t>Person</w:t>
      </w:r>
      <w:r w:rsidR="00B45226" w:rsidRPr="00B45226">
        <w:rPr>
          <w:rFonts w:asciiTheme="minorHAnsi" w:hAnsiTheme="minorHAnsi"/>
          <w:b/>
          <w:color w:val="1F497D" w:themeColor="text2"/>
          <w:sz w:val="22"/>
          <w:szCs w:val="22"/>
        </w:rPr>
        <w:t xml:space="preserve"> Specification: </w:t>
      </w:r>
    </w:p>
    <w:p w:rsidR="00B45226" w:rsidRPr="00B45226" w:rsidRDefault="00B45226" w:rsidP="00BE525F">
      <w:pPr>
        <w:pStyle w:val="Default"/>
        <w:numPr>
          <w:ilvl w:val="0"/>
          <w:numId w:val="2"/>
        </w:numPr>
        <w:spacing w:after="120"/>
        <w:ind w:left="284" w:hanging="284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Knowledge and understanding of </w:t>
      </w:r>
      <w:r>
        <w:rPr>
          <w:rFonts w:asciiTheme="minorHAnsi" w:hAnsiTheme="minorHAnsi"/>
          <w:sz w:val="22"/>
          <w:szCs w:val="22"/>
        </w:rPr>
        <w:t>Masters</w:t>
      </w:r>
      <w:r w:rsidRPr="00B45226">
        <w:rPr>
          <w:rFonts w:asciiTheme="minorHAnsi" w:hAnsiTheme="minorHAnsi"/>
          <w:sz w:val="22"/>
          <w:szCs w:val="22"/>
        </w:rPr>
        <w:t xml:space="preserve"> and the ASA </w:t>
      </w:r>
    </w:p>
    <w:p w:rsidR="00B45226" w:rsidRPr="00B45226" w:rsidRDefault="00B45226" w:rsidP="00BE525F">
      <w:pPr>
        <w:pStyle w:val="Default"/>
        <w:numPr>
          <w:ilvl w:val="0"/>
          <w:numId w:val="2"/>
        </w:numPr>
        <w:spacing w:after="120"/>
        <w:ind w:left="284" w:hanging="284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Passion and enthusiasm about </w:t>
      </w:r>
      <w:r>
        <w:rPr>
          <w:rFonts w:asciiTheme="minorHAnsi" w:hAnsiTheme="minorHAnsi"/>
          <w:sz w:val="22"/>
          <w:szCs w:val="22"/>
        </w:rPr>
        <w:t>Masters</w:t>
      </w:r>
      <w:r w:rsidRPr="00B45226">
        <w:rPr>
          <w:rFonts w:asciiTheme="minorHAnsi" w:hAnsiTheme="minorHAnsi"/>
          <w:sz w:val="22"/>
          <w:szCs w:val="22"/>
        </w:rPr>
        <w:t xml:space="preserve"> and the development of the sport </w:t>
      </w:r>
    </w:p>
    <w:p w:rsidR="00B45226" w:rsidRPr="00B45226" w:rsidRDefault="009B49EB" w:rsidP="00BE525F">
      <w:pPr>
        <w:pStyle w:val="Default"/>
        <w:numPr>
          <w:ilvl w:val="0"/>
          <w:numId w:val="2"/>
        </w:numPr>
        <w:spacing w:after="12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good understanding</w:t>
      </w:r>
      <w:r w:rsidR="00792D40">
        <w:rPr>
          <w:rFonts w:asciiTheme="minorHAnsi" w:hAnsiTheme="minorHAnsi"/>
          <w:sz w:val="22"/>
          <w:szCs w:val="22"/>
        </w:rPr>
        <w:t xml:space="preserve"> of the</w:t>
      </w:r>
      <w:r>
        <w:rPr>
          <w:rFonts w:asciiTheme="minorHAnsi" w:hAnsiTheme="minorHAnsi"/>
          <w:sz w:val="22"/>
          <w:szCs w:val="22"/>
        </w:rPr>
        <w:t xml:space="preserve"> </w:t>
      </w:r>
      <w:r w:rsidR="00A85E1C">
        <w:rPr>
          <w:rFonts w:asciiTheme="minorHAnsi" w:hAnsiTheme="minorHAnsi"/>
          <w:sz w:val="22"/>
          <w:szCs w:val="22"/>
        </w:rPr>
        <w:t>views</w:t>
      </w:r>
      <w:r w:rsidR="00792D40">
        <w:rPr>
          <w:rFonts w:asciiTheme="minorHAnsi" w:hAnsiTheme="minorHAnsi"/>
          <w:sz w:val="22"/>
          <w:szCs w:val="22"/>
        </w:rPr>
        <w:t xml:space="preserve"> </w:t>
      </w:r>
      <w:r w:rsidR="00BE525F">
        <w:rPr>
          <w:rFonts w:asciiTheme="minorHAnsi" w:hAnsiTheme="minorHAnsi"/>
          <w:sz w:val="22"/>
          <w:szCs w:val="22"/>
        </w:rPr>
        <w:t xml:space="preserve">of </w:t>
      </w:r>
      <w:r w:rsidR="00792D40">
        <w:rPr>
          <w:rFonts w:asciiTheme="minorHAnsi" w:hAnsiTheme="minorHAnsi"/>
          <w:sz w:val="22"/>
          <w:szCs w:val="22"/>
        </w:rPr>
        <w:t>Masters Swimmers</w:t>
      </w:r>
      <w:r w:rsidR="00A85E1C">
        <w:rPr>
          <w:rFonts w:asciiTheme="minorHAnsi" w:hAnsiTheme="minorHAnsi"/>
          <w:sz w:val="22"/>
          <w:szCs w:val="22"/>
        </w:rPr>
        <w:t xml:space="preserve"> at every level and ability</w:t>
      </w:r>
    </w:p>
    <w:p w:rsidR="00B45226" w:rsidRPr="00B45226" w:rsidRDefault="00B45226" w:rsidP="00BE525F">
      <w:pPr>
        <w:pStyle w:val="Default"/>
        <w:numPr>
          <w:ilvl w:val="0"/>
          <w:numId w:val="2"/>
        </w:numPr>
        <w:spacing w:after="120"/>
        <w:ind w:left="284" w:hanging="284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>Effective communication skills</w:t>
      </w:r>
      <w:r w:rsidR="00792D40">
        <w:rPr>
          <w:rFonts w:asciiTheme="minorHAnsi" w:hAnsiTheme="minorHAnsi"/>
          <w:sz w:val="22"/>
          <w:szCs w:val="22"/>
        </w:rPr>
        <w:t xml:space="preserve"> </w:t>
      </w:r>
      <w:r w:rsidRPr="00B45226">
        <w:rPr>
          <w:rFonts w:asciiTheme="minorHAnsi" w:hAnsiTheme="minorHAnsi"/>
          <w:sz w:val="22"/>
          <w:szCs w:val="22"/>
        </w:rPr>
        <w:t xml:space="preserve">and be confident to put forward opinions in a group situation </w:t>
      </w:r>
    </w:p>
    <w:p w:rsidR="00B45226" w:rsidRDefault="00B45226" w:rsidP="00BE525F">
      <w:pPr>
        <w:pStyle w:val="Default"/>
        <w:numPr>
          <w:ilvl w:val="0"/>
          <w:numId w:val="2"/>
        </w:numPr>
        <w:spacing w:after="120"/>
        <w:ind w:left="284" w:hanging="284"/>
        <w:rPr>
          <w:rFonts w:asciiTheme="minorHAnsi" w:hAnsiTheme="minorHAnsi"/>
          <w:sz w:val="22"/>
          <w:szCs w:val="22"/>
        </w:rPr>
      </w:pPr>
      <w:r w:rsidRPr="00B45226">
        <w:rPr>
          <w:rFonts w:asciiTheme="minorHAnsi" w:hAnsiTheme="minorHAnsi"/>
          <w:sz w:val="22"/>
          <w:szCs w:val="22"/>
        </w:rPr>
        <w:t xml:space="preserve">Awareness of issues surrounding the sport and current initiatives that are in place </w:t>
      </w:r>
    </w:p>
    <w:p w:rsidR="00B45226" w:rsidRPr="00B45226" w:rsidRDefault="00B45226" w:rsidP="00BE525F">
      <w:pPr>
        <w:pStyle w:val="Default"/>
        <w:spacing w:after="120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:rsidR="00B45226" w:rsidRPr="00B45226" w:rsidRDefault="00B45226" w:rsidP="00BE525F">
      <w:pPr>
        <w:pStyle w:val="Default"/>
        <w:spacing w:after="120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B45226">
        <w:rPr>
          <w:rFonts w:asciiTheme="minorHAnsi" w:hAnsiTheme="minorHAnsi"/>
          <w:b/>
          <w:color w:val="1F497D" w:themeColor="text2"/>
          <w:sz w:val="22"/>
          <w:szCs w:val="22"/>
        </w:rPr>
        <w:t>Duties and Responsibilities:</w:t>
      </w:r>
    </w:p>
    <w:p w:rsidR="009B49EB" w:rsidRDefault="009B49EB" w:rsidP="00BE525F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Attend </w:t>
      </w:r>
      <w:r w:rsidR="00BE525F">
        <w:rPr>
          <w:rFonts w:asciiTheme="minorHAnsi" w:hAnsiTheme="minorHAnsi"/>
        </w:rPr>
        <w:t>at least three Masters Working G</w:t>
      </w:r>
      <w:r>
        <w:rPr>
          <w:rFonts w:asciiTheme="minorHAnsi" w:hAnsiTheme="minorHAnsi"/>
        </w:rPr>
        <w:t>roup Meetings each year</w:t>
      </w:r>
    </w:p>
    <w:p w:rsidR="009B49EB" w:rsidRPr="009B49EB" w:rsidRDefault="009B49EB" w:rsidP="00BE525F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Take on som</w:t>
      </w:r>
      <w:r w:rsidR="00BE525F">
        <w:rPr>
          <w:rFonts w:asciiTheme="minorHAnsi" w:hAnsiTheme="minorHAnsi"/>
        </w:rPr>
        <w:t>e task at each Masters Working G</w:t>
      </w:r>
      <w:r>
        <w:rPr>
          <w:rFonts w:asciiTheme="minorHAnsi" w:hAnsiTheme="minorHAnsi"/>
        </w:rPr>
        <w:t>roup Meeting</w:t>
      </w:r>
    </w:p>
    <w:p w:rsidR="003B6A30" w:rsidRDefault="00A85E1C" w:rsidP="00BE525F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Consult with Masters Swimmers as necessary to gauge opinions and ideas about initiatives</w:t>
      </w:r>
    </w:p>
    <w:p w:rsidR="009B49EB" w:rsidRPr="00B45226" w:rsidRDefault="00A85E1C" w:rsidP="00BE525F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Speak about the varied opinions Masters Swimmers may have during Masters Working group Meetings</w:t>
      </w:r>
    </w:p>
    <w:p w:rsidR="009B49EB" w:rsidRPr="00B45226" w:rsidRDefault="009B49EB" w:rsidP="00BE525F">
      <w:pPr>
        <w:pStyle w:val="ListParagraph"/>
        <w:numPr>
          <w:ilvl w:val="0"/>
          <w:numId w:val="1"/>
        </w:numPr>
        <w:spacing w:after="120" w:line="240" w:lineRule="auto"/>
        <w:ind w:left="284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Consider volunteering for the British Masters Group where </w:t>
      </w:r>
      <w:r w:rsidR="00F96440">
        <w:rPr>
          <w:rFonts w:asciiTheme="minorHAnsi" w:hAnsiTheme="minorHAnsi"/>
        </w:rPr>
        <w:t>appropriate</w:t>
      </w:r>
    </w:p>
    <w:p w:rsidR="00D13B8B" w:rsidRDefault="00D13B8B" w:rsidP="00BE525F">
      <w:pPr>
        <w:spacing w:after="120"/>
        <w:ind w:right="-23"/>
        <w:jc w:val="both"/>
      </w:pPr>
    </w:p>
    <w:p w:rsidR="00DA6D4C" w:rsidRDefault="00DA6D4C" w:rsidP="00BE525F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="Calibri"/>
          <w:b/>
          <w:color w:val="1F497D" w:themeColor="text2"/>
          <w:lang w:val="en-GB" w:eastAsia="en-GB"/>
        </w:rPr>
      </w:pPr>
      <w:r>
        <w:rPr>
          <w:rFonts w:asciiTheme="minorHAnsi" w:hAnsiTheme="minorHAnsi" w:cs="Calibri"/>
          <w:b/>
          <w:color w:val="1F497D" w:themeColor="text2"/>
          <w:lang w:val="en-GB" w:eastAsia="en-GB"/>
        </w:rPr>
        <w:t xml:space="preserve">Role Details: </w:t>
      </w:r>
    </w:p>
    <w:p w:rsidR="00DA6D4C" w:rsidRPr="00BE525F" w:rsidRDefault="00DA6D4C" w:rsidP="00BE525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rPr>
          <w:rFonts w:asciiTheme="minorHAnsi" w:hAnsiTheme="minorHAnsi" w:cs="Arial"/>
          <w:color w:val="000000"/>
          <w:lang w:eastAsia="en-GB"/>
        </w:rPr>
      </w:pPr>
      <w:r w:rsidRPr="00BE525F">
        <w:rPr>
          <w:rFonts w:asciiTheme="minorHAnsi" w:hAnsiTheme="minorHAnsi" w:cs="Arial"/>
          <w:color w:val="000000"/>
          <w:lang w:eastAsia="en-GB"/>
        </w:rPr>
        <w:t>This is a voluntary role, but all expen</w:t>
      </w:r>
      <w:r w:rsidR="00BE525F">
        <w:rPr>
          <w:rFonts w:asciiTheme="minorHAnsi" w:hAnsiTheme="minorHAnsi" w:cs="Arial"/>
          <w:color w:val="000000"/>
          <w:lang w:eastAsia="en-GB"/>
        </w:rPr>
        <w:t>ses will be covered by the ASA</w:t>
      </w:r>
    </w:p>
    <w:p w:rsidR="00BE525F" w:rsidRPr="00BE525F" w:rsidRDefault="00A0430F" w:rsidP="00BE525F">
      <w:pPr>
        <w:pStyle w:val="ListParagraph"/>
        <w:numPr>
          <w:ilvl w:val="0"/>
          <w:numId w:val="3"/>
        </w:numPr>
        <w:spacing w:after="120"/>
        <w:ind w:left="284" w:right="-23" w:hanging="284"/>
        <w:contextualSpacing w:val="0"/>
        <w:rPr>
          <w:rFonts w:asciiTheme="minorHAnsi" w:hAnsiTheme="minorHAnsi" w:cs="Arial"/>
          <w:color w:val="000000"/>
          <w:lang w:eastAsia="en-GB"/>
        </w:rPr>
      </w:pPr>
      <w:r w:rsidRPr="00BE525F">
        <w:rPr>
          <w:rFonts w:asciiTheme="minorHAnsi" w:hAnsiTheme="minorHAnsi" w:cs="Arial"/>
          <w:color w:val="000000"/>
          <w:lang w:eastAsia="en-GB"/>
        </w:rPr>
        <w:t>Representatives are</w:t>
      </w:r>
      <w:r w:rsidR="00DA6D4C" w:rsidRPr="00BE525F">
        <w:rPr>
          <w:rFonts w:asciiTheme="minorHAnsi" w:hAnsiTheme="minorHAnsi" w:cs="Arial"/>
          <w:color w:val="000000"/>
          <w:lang w:eastAsia="en-GB"/>
        </w:rPr>
        <w:t xml:space="preserve"> expected to attend all meetings possible, and be available for email communication on committe</w:t>
      </w:r>
      <w:r w:rsidR="00BE525F">
        <w:rPr>
          <w:rFonts w:asciiTheme="minorHAnsi" w:hAnsiTheme="minorHAnsi" w:cs="Arial"/>
          <w:color w:val="000000"/>
          <w:lang w:eastAsia="en-GB"/>
        </w:rPr>
        <w:t>e matters outside meeting times</w:t>
      </w:r>
    </w:p>
    <w:p w:rsidR="00DA6D4C" w:rsidRPr="00BE525F" w:rsidRDefault="00F96440" w:rsidP="00BE525F">
      <w:pPr>
        <w:pStyle w:val="ListParagraph"/>
        <w:numPr>
          <w:ilvl w:val="0"/>
          <w:numId w:val="3"/>
        </w:numPr>
        <w:spacing w:after="120"/>
        <w:ind w:left="284" w:right="-23" w:hanging="284"/>
        <w:contextualSpacing w:val="0"/>
        <w:rPr>
          <w:rFonts w:asciiTheme="minorHAnsi" w:hAnsiTheme="minorHAnsi"/>
        </w:rPr>
      </w:pPr>
      <w:r w:rsidRPr="00BE525F">
        <w:rPr>
          <w:rFonts w:asciiTheme="minorHAnsi" w:hAnsiTheme="minorHAnsi" w:cs="Arial"/>
          <w:color w:val="000000"/>
          <w:lang w:eastAsia="en-GB"/>
        </w:rPr>
        <w:t>It is envisaged this post will take about 2-3 hrs work per week a</w:t>
      </w:r>
      <w:r w:rsidR="00BE525F">
        <w:rPr>
          <w:rFonts w:asciiTheme="minorHAnsi" w:hAnsiTheme="minorHAnsi" w:cs="Arial"/>
          <w:color w:val="000000"/>
          <w:lang w:eastAsia="en-GB"/>
        </w:rPr>
        <w:t>nd three full-day meetings per year</w:t>
      </w:r>
    </w:p>
    <w:sectPr w:rsidR="00DA6D4C" w:rsidRPr="00BE525F" w:rsidSect="00D12DF4">
      <w:headerReference w:type="default" r:id="rId8"/>
      <w:headerReference w:type="first" r:id="rId9"/>
      <w:pgSz w:w="11906" w:h="16838"/>
      <w:pgMar w:top="2269" w:right="1416" w:bottom="1440" w:left="1560" w:header="851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1C6" w:rsidRDefault="00F231C6" w:rsidP="00804A7A">
      <w:pPr>
        <w:spacing w:after="0" w:line="240" w:lineRule="auto"/>
      </w:pPr>
      <w:r>
        <w:separator/>
      </w:r>
    </w:p>
  </w:endnote>
  <w:endnote w:type="continuationSeparator" w:id="0">
    <w:p w:rsidR="00F231C6" w:rsidRDefault="00F231C6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1C6" w:rsidRDefault="00F231C6" w:rsidP="00804A7A">
      <w:pPr>
        <w:spacing w:after="0" w:line="240" w:lineRule="auto"/>
      </w:pPr>
      <w:r>
        <w:separator/>
      </w:r>
    </w:p>
  </w:footnote>
  <w:footnote w:type="continuationSeparator" w:id="0">
    <w:p w:rsidR="00F231C6" w:rsidRDefault="00F231C6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A30" w:rsidRDefault="003B6A3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-540385</wp:posOffset>
          </wp:positionV>
          <wp:extent cx="7583805" cy="10723245"/>
          <wp:effectExtent l="19050" t="0" r="0" b="0"/>
          <wp:wrapNone/>
          <wp:docPr id="2" name="Picture 2" descr="R:\Communications\asa &amp; British Swimming Branding\asa &amp; British Swimming Document Templates\Official Doc Templates\Swimming\A4 Copy Sheet Master - Swimm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ications\asa &amp; British Swimming Branding\asa &amp; British Swimming Document Templates\Official Doc Templates\Swimming\A4 Copy Sheet Master - Swimmi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A30" w:rsidRDefault="003B6A30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-540385</wp:posOffset>
          </wp:positionV>
          <wp:extent cx="7560310" cy="10702925"/>
          <wp:effectExtent l="19050" t="0" r="2540" b="0"/>
          <wp:wrapNone/>
          <wp:docPr id="3" name="Picture 3" descr="A4 Cover Sheet Master - Swimm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Cover Sheet Master - Swimmin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FFFFFF"/>
        <w:sz w:val="40"/>
        <w:szCs w:val="40"/>
        <w:lang w:val="en-GB"/>
      </w:rPr>
      <w:t xml:space="preserve">Masters </w:t>
    </w:r>
    <w:r w:rsidR="00A85E1C">
      <w:rPr>
        <w:rFonts w:ascii="Arial" w:hAnsi="Arial" w:cs="Arial"/>
        <w:b/>
        <w:color w:val="FFFFFF"/>
        <w:sz w:val="40"/>
        <w:szCs w:val="40"/>
        <w:lang w:val="en-GB"/>
      </w:rPr>
      <w:t>Membership</w:t>
    </w:r>
    <w:r w:rsidR="00D57AA4">
      <w:rPr>
        <w:rFonts w:ascii="Arial" w:hAnsi="Arial" w:cs="Arial"/>
        <w:b/>
        <w:color w:val="FFFFFF"/>
        <w:sz w:val="40"/>
        <w:szCs w:val="40"/>
        <w:lang w:val="en-GB"/>
      </w:rPr>
      <w:t xml:space="preserve"> </w:t>
    </w:r>
    <w:r>
      <w:rPr>
        <w:rFonts w:ascii="Arial" w:hAnsi="Arial" w:cs="Arial"/>
        <w:b/>
        <w:color w:val="FFFFFF"/>
        <w:sz w:val="40"/>
        <w:szCs w:val="40"/>
        <w:lang w:val="en-GB"/>
      </w:rPr>
      <w:t>Representative</w:t>
    </w:r>
  </w:p>
  <w:p w:rsidR="003B6A30" w:rsidRPr="00804A7A" w:rsidRDefault="003B6A30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rFonts w:ascii="Arial" w:hAnsi="Arial" w:cs="Arial"/>
        <w:b/>
        <w:color w:val="FFFFFF"/>
        <w:sz w:val="40"/>
        <w:szCs w:val="40"/>
        <w:lang w:val="en-GB"/>
      </w:rPr>
      <w:t>Role Description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75B4F"/>
    <w:multiLevelType w:val="hybridMultilevel"/>
    <w:tmpl w:val="5B403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00A66"/>
    <w:multiLevelType w:val="hybridMultilevel"/>
    <w:tmpl w:val="39FCF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14ED1"/>
    <w:multiLevelType w:val="hybridMultilevel"/>
    <w:tmpl w:val="E5AED5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18"/>
    <w:rsid w:val="000021AC"/>
    <w:rsid w:val="000137AC"/>
    <w:rsid w:val="00015E46"/>
    <w:rsid w:val="000B2260"/>
    <w:rsid w:val="000B4536"/>
    <w:rsid w:val="000C4ADC"/>
    <w:rsid w:val="001274AF"/>
    <w:rsid w:val="00153908"/>
    <w:rsid w:val="001F365C"/>
    <w:rsid w:val="001F5BC8"/>
    <w:rsid w:val="00237AE1"/>
    <w:rsid w:val="00256256"/>
    <w:rsid w:val="00281E63"/>
    <w:rsid w:val="002B354F"/>
    <w:rsid w:val="002E10FA"/>
    <w:rsid w:val="002E24DA"/>
    <w:rsid w:val="003305C2"/>
    <w:rsid w:val="00340F9A"/>
    <w:rsid w:val="00393F3D"/>
    <w:rsid w:val="003A5881"/>
    <w:rsid w:val="003A69BB"/>
    <w:rsid w:val="003A737B"/>
    <w:rsid w:val="003B6A30"/>
    <w:rsid w:val="003E3809"/>
    <w:rsid w:val="003F159F"/>
    <w:rsid w:val="003F7466"/>
    <w:rsid w:val="00411EC4"/>
    <w:rsid w:val="00415CD8"/>
    <w:rsid w:val="004503A1"/>
    <w:rsid w:val="0048040E"/>
    <w:rsid w:val="004B2489"/>
    <w:rsid w:val="004C0C23"/>
    <w:rsid w:val="004D0921"/>
    <w:rsid w:val="004E3C93"/>
    <w:rsid w:val="005647FC"/>
    <w:rsid w:val="00607D50"/>
    <w:rsid w:val="0063620A"/>
    <w:rsid w:val="00792D40"/>
    <w:rsid w:val="00793F64"/>
    <w:rsid w:val="007A58AE"/>
    <w:rsid w:val="007C3418"/>
    <w:rsid w:val="007C4151"/>
    <w:rsid w:val="007D219C"/>
    <w:rsid w:val="007E0989"/>
    <w:rsid w:val="00804A7A"/>
    <w:rsid w:val="00806ED1"/>
    <w:rsid w:val="00855864"/>
    <w:rsid w:val="008575F7"/>
    <w:rsid w:val="008871CD"/>
    <w:rsid w:val="00890020"/>
    <w:rsid w:val="008C7F60"/>
    <w:rsid w:val="00953DDA"/>
    <w:rsid w:val="00957C23"/>
    <w:rsid w:val="009A44DB"/>
    <w:rsid w:val="009B49EB"/>
    <w:rsid w:val="00A023D8"/>
    <w:rsid w:val="00A0430F"/>
    <w:rsid w:val="00A37CB4"/>
    <w:rsid w:val="00A61F4E"/>
    <w:rsid w:val="00A64FC5"/>
    <w:rsid w:val="00A85E1C"/>
    <w:rsid w:val="00AF5C1A"/>
    <w:rsid w:val="00B42719"/>
    <w:rsid w:val="00B45226"/>
    <w:rsid w:val="00B84BC1"/>
    <w:rsid w:val="00BE525F"/>
    <w:rsid w:val="00C074BC"/>
    <w:rsid w:val="00C16635"/>
    <w:rsid w:val="00CB6B1E"/>
    <w:rsid w:val="00CF5D58"/>
    <w:rsid w:val="00D12DF4"/>
    <w:rsid w:val="00D13B8B"/>
    <w:rsid w:val="00D14CFC"/>
    <w:rsid w:val="00D3603D"/>
    <w:rsid w:val="00D5461F"/>
    <w:rsid w:val="00D57AA4"/>
    <w:rsid w:val="00D6203D"/>
    <w:rsid w:val="00D83877"/>
    <w:rsid w:val="00DA6D4C"/>
    <w:rsid w:val="00DC22BA"/>
    <w:rsid w:val="00E11017"/>
    <w:rsid w:val="00E16937"/>
    <w:rsid w:val="00E2249A"/>
    <w:rsid w:val="00E876D5"/>
    <w:rsid w:val="00EA00A9"/>
    <w:rsid w:val="00EA0730"/>
    <w:rsid w:val="00EA68E4"/>
    <w:rsid w:val="00ED7970"/>
    <w:rsid w:val="00EF168E"/>
    <w:rsid w:val="00F231C6"/>
    <w:rsid w:val="00F3593D"/>
    <w:rsid w:val="00F96440"/>
    <w:rsid w:val="00FE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1CB4534-8E4A-4B2C-B16C-F29B3793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93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B6A30"/>
    <w:pPr>
      <w:ind w:left="720"/>
      <w:contextualSpacing/>
    </w:pPr>
    <w:rPr>
      <w:rFonts w:ascii="Arial" w:eastAsiaTheme="minorHAnsi" w:hAnsi="Arial" w:cstheme="minorBidi"/>
      <w:lang w:val="en-GB"/>
    </w:rPr>
  </w:style>
  <w:style w:type="paragraph" w:customStyle="1" w:styleId="Default">
    <w:name w:val="Default"/>
    <w:rsid w:val="00B452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kS\AppData\Local\Microsoft\Windows\Temporary%20Internet%20Files\Content.IE5\2R55697D\351427863f4bcd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00DE-808B-4034-9709-A2C5E495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351427863f4bcd00.dot</Template>
  <TotalTime>0</TotalTime>
  <Pages>1</Pages>
  <Words>242</Words>
  <Characters>1381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Sharon Lock</cp:lastModifiedBy>
  <cp:revision>2</cp:revision>
  <dcterms:created xsi:type="dcterms:W3CDTF">2016-10-07T08:04:00Z</dcterms:created>
  <dcterms:modified xsi:type="dcterms:W3CDTF">2016-10-07T08:04:00Z</dcterms:modified>
</cp:coreProperties>
</file>