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56FDD" w14:textId="4BCB150B" w:rsidR="00CE561A" w:rsidRDefault="00CE561A" w:rsidP="00CE561A">
      <w:pPr>
        <w:pStyle w:val="SESubheaderintropara"/>
        <w:rPr>
          <w:color w:val="EE3A24"/>
          <w:sz w:val="56"/>
          <w:szCs w:val="48"/>
        </w:rPr>
      </w:pPr>
      <w:bookmarkStart w:id="0" w:name="_GoBack"/>
      <w:bookmarkEnd w:id="0"/>
      <w:r w:rsidRPr="00CE561A">
        <w:rPr>
          <w:color w:val="EE3A24"/>
          <w:sz w:val="56"/>
          <w:szCs w:val="48"/>
        </w:rPr>
        <w:t xml:space="preserve">Artistic Swimming </w:t>
      </w:r>
      <w:r w:rsidR="008A4819">
        <w:rPr>
          <w:color w:val="EE3A24"/>
          <w:sz w:val="56"/>
          <w:szCs w:val="48"/>
        </w:rPr>
        <w:t>Figure</w:t>
      </w:r>
      <w:r w:rsidRPr="00CE561A">
        <w:rPr>
          <w:color w:val="EE3A24"/>
          <w:sz w:val="56"/>
          <w:szCs w:val="48"/>
        </w:rPr>
        <w:t xml:space="preserve"> Grade </w:t>
      </w:r>
      <w:r w:rsidR="00D45E01">
        <w:rPr>
          <w:color w:val="EE3A24"/>
          <w:sz w:val="56"/>
          <w:szCs w:val="48"/>
        </w:rPr>
        <w:t>4</w:t>
      </w:r>
    </w:p>
    <w:p w14:paraId="38816413" w14:textId="42F5A485" w:rsidR="00CE561A" w:rsidRDefault="00CE561A" w:rsidP="000C1F96">
      <w:pPr>
        <w:pStyle w:val="SESubheaderintropara"/>
      </w:pPr>
      <w:r>
        <w:t xml:space="preserve">The </w:t>
      </w:r>
      <w:r w:rsidR="002626D1">
        <w:t xml:space="preserve">judge </w:t>
      </w:r>
      <w:r w:rsidR="007E6FF4">
        <w:t xml:space="preserve">must be a </w:t>
      </w:r>
      <w:r>
        <w:t>Level</w:t>
      </w:r>
      <w:r>
        <w:rPr>
          <w:spacing w:val="-5"/>
        </w:rPr>
        <w:t xml:space="preserve"> </w:t>
      </w:r>
      <w:r>
        <w:t>2</w:t>
      </w:r>
      <w:r>
        <w:rPr>
          <w:spacing w:val="-5"/>
        </w:rPr>
        <w:t xml:space="preserve"> </w:t>
      </w:r>
      <w:r>
        <w:t>or</w:t>
      </w:r>
      <w:r>
        <w:rPr>
          <w:spacing w:val="-6"/>
        </w:rPr>
        <w:t xml:space="preserve"> </w:t>
      </w:r>
      <w:r>
        <w:t>Level</w:t>
      </w:r>
      <w:r>
        <w:rPr>
          <w:spacing w:val="-5"/>
        </w:rPr>
        <w:t xml:space="preserve"> </w:t>
      </w:r>
      <w:r>
        <w:t>3</w:t>
      </w:r>
      <w:r>
        <w:rPr>
          <w:spacing w:val="-5"/>
        </w:rPr>
        <w:t xml:space="preserve"> </w:t>
      </w:r>
      <w:r w:rsidR="008D66D5">
        <w:t>Judge</w:t>
      </w:r>
      <w:r>
        <w:t>.</w:t>
      </w:r>
    </w:p>
    <w:p w14:paraId="56E9113B" w14:textId="77777777" w:rsidR="002A4BF2" w:rsidRDefault="002A4BF2" w:rsidP="002A4BF2"/>
    <w:tbl>
      <w:tblPr>
        <w:tblStyle w:val="TableGridLight"/>
        <w:tblW w:w="0" w:type="auto"/>
        <w:shd w:val="clear" w:color="auto" w:fill="FFFFFF" w:themeFill="background1"/>
        <w:tblLook w:val="04A0" w:firstRow="1" w:lastRow="0" w:firstColumn="1" w:lastColumn="0" w:noHBand="0" w:noVBand="1"/>
      </w:tblPr>
      <w:tblGrid>
        <w:gridCol w:w="1129"/>
        <w:gridCol w:w="7881"/>
      </w:tblGrid>
      <w:tr w:rsidR="00CE561A" w14:paraId="5A54A9B2" w14:textId="77777777" w:rsidTr="000C1F96">
        <w:tc>
          <w:tcPr>
            <w:tcW w:w="1129" w:type="dxa"/>
            <w:shd w:val="clear" w:color="auto" w:fill="EEEEEE" w:themeFill="background2"/>
          </w:tcPr>
          <w:p w14:paraId="4646E697" w14:textId="77777777" w:rsidR="00CE561A" w:rsidRDefault="00CE561A" w:rsidP="000C1F96">
            <w:pPr>
              <w:pStyle w:val="SEBodytext"/>
            </w:pPr>
            <w:r>
              <w:t>Name</w:t>
            </w:r>
          </w:p>
        </w:tc>
        <w:tc>
          <w:tcPr>
            <w:tcW w:w="7881" w:type="dxa"/>
            <w:shd w:val="clear" w:color="auto" w:fill="FFFFFF" w:themeFill="background1"/>
          </w:tcPr>
          <w:p w14:paraId="290906C0" w14:textId="77777777" w:rsidR="00CE561A" w:rsidRDefault="00CE561A" w:rsidP="000C1F96">
            <w:pPr>
              <w:pStyle w:val="SEBodytext"/>
            </w:pPr>
          </w:p>
        </w:tc>
      </w:tr>
      <w:tr w:rsidR="00CE561A" w14:paraId="361E2693" w14:textId="77777777" w:rsidTr="000C1F96">
        <w:tc>
          <w:tcPr>
            <w:tcW w:w="1129" w:type="dxa"/>
            <w:shd w:val="clear" w:color="auto" w:fill="EEEEEE" w:themeFill="background2"/>
          </w:tcPr>
          <w:p w14:paraId="7CFF0979" w14:textId="77777777" w:rsidR="00CE561A" w:rsidRDefault="00CE561A" w:rsidP="000C1F96">
            <w:pPr>
              <w:pStyle w:val="SEBodytext"/>
            </w:pPr>
            <w:r>
              <w:t>Date</w:t>
            </w:r>
          </w:p>
        </w:tc>
        <w:tc>
          <w:tcPr>
            <w:tcW w:w="7881" w:type="dxa"/>
            <w:shd w:val="clear" w:color="auto" w:fill="FFFFFF" w:themeFill="background1"/>
          </w:tcPr>
          <w:p w14:paraId="5F1B51CE" w14:textId="77777777" w:rsidR="00CE561A" w:rsidRDefault="00CE561A" w:rsidP="000C1F96">
            <w:pPr>
              <w:pStyle w:val="SEBodytext"/>
            </w:pPr>
          </w:p>
        </w:tc>
      </w:tr>
    </w:tbl>
    <w:p w14:paraId="3DBAADF8" w14:textId="77777777" w:rsidR="00CE561A" w:rsidRDefault="00CE561A" w:rsidP="002A4BF2"/>
    <w:tbl>
      <w:tblPr>
        <w:tblStyle w:val="TableGridLight"/>
        <w:tblW w:w="0" w:type="auto"/>
        <w:tblLook w:val="04A0" w:firstRow="1" w:lastRow="0" w:firstColumn="1" w:lastColumn="0" w:noHBand="0" w:noVBand="1"/>
      </w:tblPr>
      <w:tblGrid>
        <w:gridCol w:w="3003"/>
        <w:gridCol w:w="3003"/>
        <w:gridCol w:w="3004"/>
      </w:tblGrid>
      <w:tr w:rsidR="000C1F96" w:rsidRPr="000C1F96" w14:paraId="0851050C" w14:textId="77777777" w:rsidTr="000C1F96">
        <w:tc>
          <w:tcPr>
            <w:tcW w:w="3003" w:type="dxa"/>
            <w:shd w:val="clear" w:color="auto" w:fill="EEEEEE" w:themeFill="background2"/>
          </w:tcPr>
          <w:p w14:paraId="3DB0D165" w14:textId="77777777" w:rsidR="000C1F96" w:rsidRPr="000C1F96" w:rsidRDefault="000C1F96" w:rsidP="000C1F96">
            <w:pPr>
              <w:pStyle w:val="SEBodytext"/>
              <w:rPr>
                <w:sz w:val="20"/>
              </w:rPr>
            </w:pPr>
            <w:r w:rsidRPr="000C1F96">
              <w:rPr>
                <w:sz w:val="20"/>
              </w:rPr>
              <w:t>Average mark</w:t>
            </w:r>
          </w:p>
        </w:tc>
        <w:tc>
          <w:tcPr>
            <w:tcW w:w="3003" w:type="dxa"/>
            <w:shd w:val="clear" w:color="auto" w:fill="EEEEEE" w:themeFill="background2"/>
          </w:tcPr>
          <w:p w14:paraId="435DE26A" w14:textId="77777777" w:rsidR="000C1F96" w:rsidRPr="000C1F96" w:rsidRDefault="000C1F96" w:rsidP="000C1F96">
            <w:pPr>
              <w:pStyle w:val="SEBodytext"/>
              <w:rPr>
                <w:sz w:val="20"/>
              </w:rPr>
            </w:pPr>
            <w:r w:rsidRPr="000C1F96">
              <w:rPr>
                <w:sz w:val="20"/>
              </w:rPr>
              <w:t>Number below 4.5</w:t>
            </w:r>
          </w:p>
        </w:tc>
        <w:tc>
          <w:tcPr>
            <w:tcW w:w="3004" w:type="dxa"/>
            <w:shd w:val="clear" w:color="auto" w:fill="EEEEEE" w:themeFill="background2"/>
          </w:tcPr>
          <w:p w14:paraId="03C3C45E" w14:textId="77777777" w:rsidR="000C1F96" w:rsidRPr="000C1F96" w:rsidRDefault="000C1F96" w:rsidP="000C1F96">
            <w:pPr>
              <w:pStyle w:val="SEBodytext"/>
              <w:rPr>
                <w:sz w:val="20"/>
              </w:rPr>
            </w:pPr>
            <w:r w:rsidRPr="000C1F96">
              <w:rPr>
                <w:sz w:val="20"/>
              </w:rPr>
              <w:t xml:space="preserve">Result </w:t>
            </w:r>
          </w:p>
        </w:tc>
      </w:tr>
      <w:tr w:rsidR="000C1F96" w:rsidRPr="000C1F96" w14:paraId="14B207DB" w14:textId="77777777" w:rsidTr="000C1F96">
        <w:trPr>
          <w:trHeight w:val="1045"/>
        </w:trPr>
        <w:tc>
          <w:tcPr>
            <w:tcW w:w="3003" w:type="dxa"/>
            <w:shd w:val="clear" w:color="auto" w:fill="FFFFFF" w:themeFill="background1"/>
          </w:tcPr>
          <w:p w14:paraId="273B47FF" w14:textId="77777777" w:rsidR="000C1F96" w:rsidRPr="000C1F96" w:rsidRDefault="000C1F96" w:rsidP="000C1F96">
            <w:pPr>
              <w:pStyle w:val="SEBodytext"/>
              <w:rPr>
                <w:sz w:val="20"/>
              </w:rPr>
            </w:pPr>
          </w:p>
        </w:tc>
        <w:tc>
          <w:tcPr>
            <w:tcW w:w="3003" w:type="dxa"/>
            <w:shd w:val="clear" w:color="auto" w:fill="FFFFFF" w:themeFill="background1"/>
          </w:tcPr>
          <w:p w14:paraId="2845C2AD" w14:textId="77777777" w:rsidR="000C1F96" w:rsidRPr="000C1F96" w:rsidRDefault="000C1F96" w:rsidP="000C1F96">
            <w:pPr>
              <w:pStyle w:val="SEBodytext"/>
              <w:rPr>
                <w:sz w:val="20"/>
              </w:rPr>
            </w:pPr>
          </w:p>
        </w:tc>
        <w:tc>
          <w:tcPr>
            <w:tcW w:w="3004" w:type="dxa"/>
            <w:shd w:val="clear" w:color="auto" w:fill="FFFFFF" w:themeFill="background1"/>
          </w:tcPr>
          <w:p w14:paraId="174A33CD" w14:textId="77777777" w:rsidR="000C1F96" w:rsidRPr="000C1F96" w:rsidRDefault="000C1F96" w:rsidP="000C1F96">
            <w:pPr>
              <w:pStyle w:val="SEBodytext"/>
              <w:rPr>
                <w:sz w:val="20"/>
              </w:rPr>
            </w:pPr>
          </w:p>
        </w:tc>
      </w:tr>
    </w:tbl>
    <w:p w14:paraId="0CE421DF" w14:textId="77777777" w:rsidR="00D970F6" w:rsidRDefault="00D970F6"/>
    <w:tbl>
      <w:tblPr>
        <w:tblStyle w:val="TableGridLight"/>
        <w:tblW w:w="0" w:type="auto"/>
        <w:jc w:val="center"/>
        <w:tblLook w:val="04A0" w:firstRow="1" w:lastRow="0" w:firstColumn="1" w:lastColumn="0" w:noHBand="0" w:noVBand="1"/>
      </w:tblPr>
      <w:tblGrid>
        <w:gridCol w:w="901"/>
        <w:gridCol w:w="901"/>
        <w:gridCol w:w="901"/>
        <w:gridCol w:w="901"/>
        <w:gridCol w:w="901"/>
        <w:gridCol w:w="901"/>
        <w:gridCol w:w="901"/>
        <w:gridCol w:w="901"/>
        <w:gridCol w:w="901"/>
        <w:gridCol w:w="901"/>
      </w:tblGrid>
      <w:tr w:rsidR="00D970F6" w:rsidRPr="00D970F6" w14:paraId="62C11FF5" w14:textId="77777777" w:rsidTr="00D970F6">
        <w:trPr>
          <w:jc w:val="center"/>
        </w:trPr>
        <w:tc>
          <w:tcPr>
            <w:tcW w:w="901" w:type="dxa"/>
            <w:shd w:val="clear" w:color="auto" w:fill="EEEEEE" w:themeFill="background2"/>
            <w:vAlign w:val="center"/>
          </w:tcPr>
          <w:p w14:paraId="26F41C2A" w14:textId="77777777" w:rsidR="00D970F6" w:rsidRPr="00D970F6" w:rsidRDefault="00D970F6" w:rsidP="00D970F6">
            <w:pPr>
              <w:pStyle w:val="SEBodytext"/>
              <w:jc w:val="center"/>
              <w:rPr>
                <w:sz w:val="20"/>
              </w:rPr>
            </w:pPr>
            <w:r w:rsidRPr="00D970F6">
              <w:rPr>
                <w:sz w:val="20"/>
              </w:rPr>
              <w:t>1</w:t>
            </w:r>
          </w:p>
        </w:tc>
        <w:tc>
          <w:tcPr>
            <w:tcW w:w="901" w:type="dxa"/>
            <w:shd w:val="clear" w:color="auto" w:fill="EEEEEE" w:themeFill="background2"/>
            <w:vAlign w:val="center"/>
          </w:tcPr>
          <w:p w14:paraId="7DE93AEA" w14:textId="77777777" w:rsidR="00D970F6" w:rsidRPr="00D970F6" w:rsidRDefault="00D970F6" w:rsidP="00D970F6">
            <w:pPr>
              <w:pStyle w:val="SEBodytext"/>
              <w:jc w:val="center"/>
              <w:rPr>
                <w:sz w:val="20"/>
              </w:rPr>
            </w:pPr>
            <w:r w:rsidRPr="00D970F6">
              <w:rPr>
                <w:sz w:val="20"/>
              </w:rPr>
              <w:t>2</w:t>
            </w:r>
          </w:p>
        </w:tc>
        <w:tc>
          <w:tcPr>
            <w:tcW w:w="901" w:type="dxa"/>
            <w:shd w:val="clear" w:color="auto" w:fill="EEEEEE" w:themeFill="background2"/>
            <w:vAlign w:val="center"/>
          </w:tcPr>
          <w:p w14:paraId="77862408" w14:textId="77777777" w:rsidR="00D970F6" w:rsidRPr="00D970F6" w:rsidRDefault="00D970F6" w:rsidP="00D970F6">
            <w:pPr>
              <w:pStyle w:val="SEBodytext"/>
              <w:jc w:val="center"/>
              <w:rPr>
                <w:sz w:val="20"/>
              </w:rPr>
            </w:pPr>
            <w:r w:rsidRPr="00D970F6">
              <w:rPr>
                <w:sz w:val="20"/>
              </w:rPr>
              <w:t>3</w:t>
            </w:r>
          </w:p>
        </w:tc>
        <w:tc>
          <w:tcPr>
            <w:tcW w:w="901" w:type="dxa"/>
            <w:shd w:val="clear" w:color="auto" w:fill="EEEEEE" w:themeFill="background2"/>
            <w:vAlign w:val="center"/>
          </w:tcPr>
          <w:p w14:paraId="70213F04" w14:textId="77777777" w:rsidR="00D970F6" w:rsidRPr="00D970F6" w:rsidRDefault="00D970F6" w:rsidP="00D970F6">
            <w:pPr>
              <w:pStyle w:val="SEBodytext"/>
              <w:jc w:val="center"/>
              <w:rPr>
                <w:sz w:val="20"/>
              </w:rPr>
            </w:pPr>
            <w:r w:rsidRPr="00D970F6">
              <w:rPr>
                <w:sz w:val="20"/>
              </w:rPr>
              <w:t>4</w:t>
            </w:r>
          </w:p>
        </w:tc>
        <w:tc>
          <w:tcPr>
            <w:tcW w:w="901" w:type="dxa"/>
            <w:shd w:val="clear" w:color="auto" w:fill="EEEEEE" w:themeFill="background2"/>
            <w:vAlign w:val="center"/>
          </w:tcPr>
          <w:p w14:paraId="467B5CE3" w14:textId="77777777" w:rsidR="00D970F6" w:rsidRPr="00D970F6" w:rsidRDefault="00D970F6" w:rsidP="00D970F6">
            <w:pPr>
              <w:pStyle w:val="SEBodytext"/>
              <w:jc w:val="center"/>
              <w:rPr>
                <w:sz w:val="20"/>
              </w:rPr>
            </w:pPr>
            <w:r w:rsidRPr="00D970F6">
              <w:rPr>
                <w:sz w:val="20"/>
              </w:rPr>
              <w:t>5</w:t>
            </w:r>
          </w:p>
        </w:tc>
        <w:tc>
          <w:tcPr>
            <w:tcW w:w="901" w:type="dxa"/>
            <w:shd w:val="clear" w:color="auto" w:fill="EEEEEE" w:themeFill="background2"/>
            <w:vAlign w:val="center"/>
          </w:tcPr>
          <w:p w14:paraId="05A7419E" w14:textId="77777777" w:rsidR="00D970F6" w:rsidRPr="00D970F6" w:rsidRDefault="00D970F6" w:rsidP="00D970F6">
            <w:pPr>
              <w:pStyle w:val="SEBodytext"/>
              <w:jc w:val="center"/>
              <w:rPr>
                <w:sz w:val="20"/>
              </w:rPr>
            </w:pPr>
            <w:r w:rsidRPr="00D970F6">
              <w:rPr>
                <w:sz w:val="20"/>
              </w:rPr>
              <w:t>6</w:t>
            </w:r>
          </w:p>
        </w:tc>
        <w:tc>
          <w:tcPr>
            <w:tcW w:w="901" w:type="dxa"/>
            <w:shd w:val="clear" w:color="auto" w:fill="EEEEEE" w:themeFill="background2"/>
            <w:vAlign w:val="center"/>
          </w:tcPr>
          <w:p w14:paraId="7C8CF302" w14:textId="77777777" w:rsidR="00D970F6" w:rsidRPr="00D970F6" w:rsidRDefault="00D970F6" w:rsidP="00D970F6">
            <w:pPr>
              <w:pStyle w:val="SEBodytext"/>
              <w:jc w:val="center"/>
              <w:rPr>
                <w:sz w:val="20"/>
              </w:rPr>
            </w:pPr>
            <w:r w:rsidRPr="00D970F6">
              <w:rPr>
                <w:sz w:val="20"/>
              </w:rPr>
              <w:t>7</w:t>
            </w:r>
          </w:p>
        </w:tc>
        <w:tc>
          <w:tcPr>
            <w:tcW w:w="901" w:type="dxa"/>
            <w:shd w:val="clear" w:color="auto" w:fill="EEEEEE" w:themeFill="background2"/>
            <w:vAlign w:val="center"/>
          </w:tcPr>
          <w:p w14:paraId="46537ECD" w14:textId="77777777" w:rsidR="00D970F6" w:rsidRPr="00D970F6" w:rsidRDefault="00D970F6" w:rsidP="00D970F6">
            <w:pPr>
              <w:pStyle w:val="SEBodytext"/>
              <w:jc w:val="center"/>
              <w:rPr>
                <w:sz w:val="20"/>
              </w:rPr>
            </w:pPr>
            <w:r w:rsidRPr="00D970F6">
              <w:rPr>
                <w:sz w:val="20"/>
              </w:rPr>
              <w:t>8</w:t>
            </w:r>
          </w:p>
        </w:tc>
        <w:tc>
          <w:tcPr>
            <w:tcW w:w="901" w:type="dxa"/>
            <w:shd w:val="clear" w:color="auto" w:fill="EEEEEE" w:themeFill="background2"/>
            <w:vAlign w:val="center"/>
          </w:tcPr>
          <w:p w14:paraId="0C3447AE" w14:textId="77777777" w:rsidR="00D970F6" w:rsidRPr="00D970F6" w:rsidRDefault="00D970F6" w:rsidP="00D970F6">
            <w:pPr>
              <w:pStyle w:val="SEBodytext"/>
              <w:jc w:val="center"/>
              <w:rPr>
                <w:sz w:val="20"/>
              </w:rPr>
            </w:pPr>
            <w:r w:rsidRPr="00D970F6">
              <w:rPr>
                <w:sz w:val="20"/>
              </w:rPr>
              <w:t>9</w:t>
            </w:r>
          </w:p>
        </w:tc>
        <w:tc>
          <w:tcPr>
            <w:tcW w:w="901" w:type="dxa"/>
            <w:shd w:val="clear" w:color="auto" w:fill="EEEEEE" w:themeFill="background2"/>
            <w:vAlign w:val="center"/>
          </w:tcPr>
          <w:p w14:paraId="4CAEA372" w14:textId="77777777" w:rsidR="00D970F6" w:rsidRPr="00D970F6" w:rsidRDefault="00D970F6" w:rsidP="00D970F6">
            <w:pPr>
              <w:pStyle w:val="SEBodytext"/>
              <w:jc w:val="center"/>
              <w:rPr>
                <w:sz w:val="20"/>
              </w:rPr>
            </w:pPr>
            <w:r w:rsidRPr="00D970F6">
              <w:rPr>
                <w:sz w:val="20"/>
              </w:rPr>
              <w:t>10</w:t>
            </w:r>
          </w:p>
        </w:tc>
      </w:tr>
      <w:tr w:rsidR="00D970F6" w:rsidRPr="00D970F6" w14:paraId="7D9CD8FB" w14:textId="77777777" w:rsidTr="00D970F6">
        <w:trPr>
          <w:jc w:val="center"/>
        </w:trPr>
        <w:tc>
          <w:tcPr>
            <w:tcW w:w="901" w:type="dxa"/>
            <w:vAlign w:val="center"/>
          </w:tcPr>
          <w:p w14:paraId="25F3E827" w14:textId="77777777" w:rsidR="00D970F6" w:rsidRPr="00D970F6" w:rsidRDefault="00D970F6" w:rsidP="00D970F6">
            <w:pPr>
              <w:pStyle w:val="SEBodytext"/>
              <w:jc w:val="center"/>
              <w:rPr>
                <w:sz w:val="20"/>
              </w:rPr>
            </w:pPr>
          </w:p>
        </w:tc>
        <w:tc>
          <w:tcPr>
            <w:tcW w:w="901" w:type="dxa"/>
            <w:vAlign w:val="center"/>
          </w:tcPr>
          <w:p w14:paraId="191DD419" w14:textId="77777777" w:rsidR="00D970F6" w:rsidRPr="00D970F6" w:rsidRDefault="00D970F6" w:rsidP="00D970F6">
            <w:pPr>
              <w:pStyle w:val="SEBodytext"/>
              <w:jc w:val="center"/>
              <w:rPr>
                <w:sz w:val="20"/>
              </w:rPr>
            </w:pPr>
          </w:p>
        </w:tc>
        <w:tc>
          <w:tcPr>
            <w:tcW w:w="901" w:type="dxa"/>
            <w:vAlign w:val="center"/>
          </w:tcPr>
          <w:p w14:paraId="285E71D7" w14:textId="77777777" w:rsidR="00D970F6" w:rsidRPr="00D970F6" w:rsidRDefault="00D970F6" w:rsidP="00D970F6">
            <w:pPr>
              <w:pStyle w:val="SEBodytext"/>
              <w:jc w:val="center"/>
              <w:rPr>
                <w:sz w:val="20"/>
              </w:rPr>
            </w:pPr>
          </w:p>
        </w:tc>
        <w:tc>
          <w:tcPr>
            <w:tcW w:w="901" w:type="dxa"/>
            <w:vAlign w:val="center"/>
          </w:tcPr>
          <w:p w14:paraId="4A4205C5" w14:textId="77777777" w:rsidR="00D970F6" w:rsidRPr="00D970F6" w:rsidRDefault="00D970F6" w:rsidP="00D970F6">
            <w:pPr>
              <w:pStyle w:val="SEBodytext"/>
              <w:jc w:val="center"/>
              <w:rPr>
                <w:sz w:val="20"/>
              </w:rPr>
            </w:pPr>
          </w:p>
        </w:tc>
        <w:tc>
          <w:tcPr>
            <w:tcW w:w="901" w:type="dxa"/>
            <w:vAlign w:val="center"/>
          </w:tcPr>
          <w:p w14:paraId="61E4270A" w14:textId="77777777" w:rsidR="00D970F6" w:rsidRPr="00D970F6" w:rsidRDefault="00D970F6" w:rsidP="00D970F6">
            <w:pPr>
              <w:pStyle w:val="SEBodytext"/>
              <w:jc w:val="center"/>
              <w:rPr>
                <w:sz w:val="20"/>
              </w:rPr>
            </w:pPr>
          </w:p>
        </w:tc>
        <w:tc>
          <w:tcPr>
            <w:tcW w:w="901" w:type="dxa"/>
            <w:vAlign w:val="center"/>
          </w:tcPr>
          <w:p w14:paraId="08BA879F" w14:textId="77777777" w:rsidR="00D970F6" w:rsidRPr="00D970F6" w:rsidRDefault="00D970F6" w:rsidP="00D970F6">
            <w:pPr>
              <w:pStyle w:val="SEBodytext"/>
              <w:jc w:val="center"/>
              <w:rPr>
                <w:sz w:val="20"/>
              </w:rPr>
            </w:pPr>
          </w:p>
        </w:tc>
        <w:tc>
          <w:tcPr>
            <w:tcW w:w="901" w:type="dxa"/>
            <w:vAlign w:val="center"/>
          </w:tcPr>
          <w:p w14:paraId="76F1A232" w14:textId="77777777" w:rsidR="00D970F6" w:rsidRPr="00D970F6" w:rsidRDefault="00D970F6" w:rsidP="00D970F6">
            <w:pPr>
              <w:pStyle w:val="SEBodytext"/>
              <w:jc w:val="center"/>
              <w:rPr>
                <w:sz w:val="20"/>
              </w:rPr>
            </w:pPr>
          </w:p>
        </w:tc>
        <w:tc>
          <w:tcPr>
            <w:tcW w:w="901" w:type="dxa"/>
            <w:vAlign w:val="center"/>
          </w:tcPr>
          <w:p w14:paraId="2EE84449" w14:textId="77777777" w:rsidR="00D970F6" w:rsidRPr="00D970F6" w:rsidRDefault="00D970F6" w:rsidP="00D970F6">
            <w:pPr>
              <w:pStyle w:val="SEBodytext"/>
              <w:jc w:val="center"/>
              <w:rPr>
                <w:sz w:val="20"/>
              </w:rPr>
            </w:pPr>
          </w:p>
        </w:tc>
        <w:tc>
          <w:tcPr>
            <w:tcW w:w="901" w:type="dxa"/>
            <w:vAlign w:val="center"/>
          </w:tcPr>
          <w:p w14:paraId="1F90828F" w14:textId="77777777" w:rsidR="00D970F6" w:rsidRPr="00D970F6" w:rsidRDefault="00D970F6" w:rsidP="00D970F6">
            <w:pPr>
              <w:pStyle w:val="SEBodytext"/>
              <w:jc w:val="center"/>
              <w:rPr>
                <w:sz w:val="20"/>
              </w:rPr>
            </w:pPr>
          </w:p>
        </w:tc>
        <w:tc>
          <w:tcPr>
            <w:tcW w:w="901" w:type="dxa"/>
            <w:vAlign w:val="center"/>
          </w:tcPr>
          <w:p w14:paraId="05ED59DB" w14:textId="77777777" w:rsidR="00D970F6" w:rsidRPr="00D970F6" w:rsidRDefault="00D970F6" w:rsidP="00D970F6">
            <w:pPr>
              <w:pStyle w:val="SEBodytext"/>
              <w:jc w:val="center"/>
              <w:rPr>
                <w:sz w:val="20"/>
              </w:rPr>
            </w:pPr>
          </w:p>
        </w:tc>
      </w:tr>
    </w:tbl>
    <w:p w14:paraId="053D1EC1" w14:textId="77777777" w:rsidR="000C1F96" w:rsidRDefault="000C1F96">
      <w:r>
        <w:br w:type="page"/>
      </w:r>
    </w:p>
    <w:p w14:paraId="14D19879" w14:textId="77777777" w:rsidR="000C1F96" w:rsidRDefault="000C1F96" w:rsidP="000C1F96">
      <w:pPr>
        <w:pStyle w:val="SEHeader"/>
      </w:pPr>
      <w:r>
        <w:lastRenderedPageBreak/>
        <w:t>Content</w:t>
      </w:r>
    </w:p>
    <w:p w14:paraId="47D322F0" w14:textId="77777777" w:rsidR="003E3311" w:rsidRPr="001350FC" w:rsidRDefault="003E3311" w:rsidP="001350FC">
      <w:pPr>
        <w:pStyle w:val="SEBodytext"/>
      </w:pPr>
    </w:p>
    <w:p w14:paraId="09F027E2" w14:textId="77777777" w:rsidR="001350FC" w:rsidRPr="001350FC" w:rsidRDefault="001350FC" w:rsidP="001350FC">
      <w:pPr>
        <w:pStyle w:val="SEBodytext"/>
        <w:numPr>
          <w:ilvl w:val="0"/>
          <w:numId w:val="20"/>
        </w:numPr>
      </w:pPr>
      <w:r w:rsidRPr="001350FC">
        <w:t>Flamingo Bent Knee, Twist spin (Fig 140g DD 2.9).</w:t>
      </w:r>
    </w:p>
    <w:p w14:paraId="5D36C2A5" w14:textId="77777777" w:rsidR="001350FC" w:rsidRDefault="001350FC" w:rsidP="001350FC">
      <w:pPr>
        <w:pStyle w:val="SEBodytext"/>
        <w:ind w:left="720"/>
      </w:pPr>
    </w:p>
    <w:p w14:paraId="18D620F7" w14:textId="77777777" w:rsidR="001350FC" w:rsidRPr="001350FC" w:rsidRDefault="001350FC" w:rsidP="001350FC">
      <w:pPr>
        <w:pStyle w:val="SEBodytext"/>
        <w:numPr>
          <w:ilvl w:val="0"/>
          <w:numId w:val="20"/>
        </w:numPr>
      </w:pPr>
      <w:r w:rsidRPr="001350FC">
        <w:t>Cyclone, Open 180 (Fig 437 DD 2.6).</w:t>
      </w:r>
    </w:p>
    <w:p w14:paraId="69BB6238" w14:textId="77777777" w:rsidR="001350FC" w:rsidRDefault="001350FC" w:rsidP="001350FC">
      <w:pPr>
        <w:pStyle w:val="SEBodytext"/>
        <w:ind w:left="720"/>
      </w:pPr>
    </w:p>
    <w:p w14:paraId="54B3EAEA" w14:textId="77777777" w:rsidR="001350FC" w:rsidRPr="001350FC" w:rsidRDefault="001350FC" w:rsidP="001350FC">
      <w:pPr>
        <w:pStyle w:val="SEBodytext"/>
        <w:numPr>
          <w:ilvl w:val="0"/>
          <w:numId w:val="20"/>
        </w:numPr>
      </w:pPr>
      <w:r w:rsidRPr="001350FC">
        <w:t>Barracuda Airbourne split spin up 180 (Fig 308h DD 2.9).</w:t>
      </w:r>
    </w:p>
    <w:p w14:paraId="1547F46B" w14:textId="77777777" w:rsidR="001350FC" w:rsidRDefault="001350FC" w:rsidP="001350FC">
      <w:pPr>
        <w:pStyle w:val="SEBodytext"/>
        <w:ind w:left="720"/>
      </w:pPr>
    </w:p>
    <w:p w14:paraId="04786572" w14:textId="77777777" w:rsidR="001350FC" w:rsidRPr="001350FC" w:rsidRDefault="001350FC" w:rsidP="001350FC">
      <w:pPr>
        <w:pStyle w:val="SEBodytext"/>
        <w:numPr>
          <w:ilvl w:val="0"/>
          <w:numId w:val="20"/>
        </w:numPr>
      </w:pPr>
      <w:r w:rsidRPr="001350FC">
        <w:t>Swordfish straight leg Ariana rotation</w:t>
      </w:r>
      <w:r w:rsidRPr="001350FC">
        <w:tab/>
        <w:t>(Fig 407 DD 2.6).</w:t>
      </w:r>
    </w:p>
    <w:p w14:paraId="19D87F36" w14:textId="77777777" w:rsidR="001350FC" w:rsidRDefault="001350FC" w:rsidP="001350FC">
      <w:pPr>
        <w:pStyle w:val="SEBodytext"/>
        <w:ind w:left="720"/>
      </w:pPr>
    </w:p>
    <w:p w14:paraId="21950852" w14:textId="77777777" w:rsidR="001350FC" w:rsidRPr="001350FC" w:rsidRDefault="001350FC" w:rsidP="001350FC">
      <w:pPr>
        <w:pStyle w:val="SEBodytext"/>
        <w:numPr>
          <w:ilvl w:val="0"/>
          <w:numId w:val="20"/>
        </w:numPr>
      </w:pPr>
      <w:r w:rsidRPr="001350FC">
        <w:t>Whip Continuous Spin 720 (Fig 356f. DD 3.0).</w:t>
      </w:r>
    </w:p>
    <w:p w14:paraId="6D6CF320" w14:textId="77777777" w:rsidR="001350FC" w:rsidRDefault="001350FC" w:rsidP="001350FC">
      <w:pPr>
        <w:pStyle w:val="SEBodytext"/>
        <w:ind w:left="720"/>
      </w:pPr>
    </w:p>
    <w:p w14:paraId="07B7FB74" w14:textId="77777777" w:rsidR="001350FC" w:rsidRPr="001350FC" w:rsidRDefault="001350FC" w:rsidP="001350FC">
      <w:pPr>
        <w:pStyle w:val="SEBodytext"/>
        <w:numPr>
          <w:ilvl w:val="0"/>
          <w:numId w:val="20"/>
        </w:numPr>
      </w:pPr>
      <w:r w:rsidRPr="001350FC">
        <w:t>Saturn</w:t>
      </w:r>
      <w:r w:rsidRPr="001350FC">
        <w:tab/>
        <w:t>(Fig 441 DD 2.5).</w:t>
      </w:r>
    </w:p>
    <w:p w14:paraId="3836491D" w14:textId="77777777" w:rsidR="001350FC" w:rsidRDefault="001350FC" w:rsidP="001350FC">
      <w:pPr>
        <w:pStyle w:val="SEBodytext"/>
        <w:ind w:left="720"/>
      </w:pPr>
    </w:p>
    <w:p w14:paraId="159FAB50" w14:textId="77777777" w:rsidR="001350FC" w:rsidRPr="001350FC" w:rsidRDefault="001350FC" w:rsidP="001350FC">
      <w:pPr>
        <w:pStyle w:val="SEBodytext"/>
        <w:numPr>
          <w:ilvl w:val="0"/>
          <w:numId w:val="20"/>
        </w:numPr>
      </w:pPr>
      <w:r>
        <w:t>V</w:t>
      </w:r>
      <w:r w:rsidRPr="001350FC">
        <w:t>enus (Fig 352. DD 3.0).</w:t>
      </w:r>
    </w:p>
    <w:p w14:paraId="297BE45F" w14:textId="77777777" w:rsidR="001350FC" w:rsidRDefault="001350FC" w:rsidP="001350FC">
      <w:pPr>
        <w:pStyle w:val="SEBodytext"/>
        <w:ind w:left="720"/>
      </w:pPr>
    </w:p>
    <w:p w14:paraId="10F4CEDB" w14:textId="77777777" w:rsidR="001350FC" w:rsidRPr="001350FC" w:rsidRDefault="001350FC" w:rsidP="001350FC">
      <w:pPr>
        <w:pStyle w:val="SEBodytext"/>
        <w:numPr>
          <w:ilvl w:val="0"/>
          <w:numId w:val="20"/>
        </w:numPr>
      </w:pPr>
      <w:r w:rsidRPr="001350FC">
        <w:t>Albatross Spin up 360 (Fig 240i. DD 2.5).</w:t>
      </w:r>
    </w:p>
    <w:p w14:paraId="1AB05FD5" w14:textId="77777777" w:rsidR="001350FC" w:rsidRDefault="001350FC" w:rsidP="001350FC">
      <w:pPr>
        <w:pStyle w:val="SEBodytext"/>
        <w:ind w:left="720"/>
      </w:pPr>
    </w:p>
    <w:p w14:paraId="7B5931A9" w14:textId="77777777" w:rsidR="001350FC" w:rsidRPr="001350FC" w:rsidRDefault="001350FC" w:rsidP="001350FC">
      <w:pPr>
        <w:pStyle w:val="SEBodytext"/>
        <w:numPr>
          <w:ilvl w:val="0"/>
          <w:numId w:val="20"/>
        </w:numPr>
      </w:pPr>
      <w:r w:rsidRPr="001350FC">
        <w:t>Rio Straight Leg (Fig 144   DD3.1).</w:t>
      </w:r>
    </w:p>
    <w:p w14:paraId="27D324F2" w14:textId="77777777" w:rsidR="001350FC" w:rsidRDefault="001350FC" w:rsidP="001350FC">
      <w:pPr>
        <w:pStyle w:val="SEBodytext"/>
        <w:ind w:left="720"/>
      </w:pPr>
    </w:p>
    <w:p w14:paraId="6A3D17D3" w14:textId="77777777" w:rsidR="001350FC" w:rsidRPr="001350FC" w:rsidRDefault="001350FC" w:rsidP="001350FC">
      <w:pPr>
        <w:pStyle w:val="SEBodytext"/>
        <w:numPr>
          <w:ilvl w:val="0"/>
          <w:numId w:val="20"/>
        </w:numPr>
      </w:pPr>
      <w:r w:rsidRPr="001350FC">
        <w:t>Walkover Back Closing 360 (Fig 421 DD 2.4).</w:t>
      </w:r>
    </w:p>
    <w:p w14:paraId="44C7F788" w14:textId="77777777" w:rsidR="001350FC" w:rsidRDefault="001350FC" w:rsidP="001350FC">
      <w:pPr>
        <w:pStyle w:val="SEBodytext"/>
        <w:ind w:left="720"/>
      </w:pPr>
    </w:p>
    <w:p w14:paraId="466FFC3D" w14:textId="77777777" w:rsidR="001350FC" w:rsidRPr="001350FC" w:rsidRDefault="001350FC" w:rsidP="001350FC">
      <w:pPr>
        <w:pStyle w:val="SEBodytext"/>
        <w:numPr>
          <w:ilvl w:val="0"/>
          <w:numId w:val="20"/>
        </w:numPr>
      </w:pPr>
      <w:r w:rsidRPr="001350FC">
        <w:t>Ipanema Spinning 180 (Fig 440d DD 3.1).</w:t>
      </w:r>
    </w:p>
    <w:p w14:paraId="512C9636" w14:textId="77777777" w:rsidR="001350FC" w:rsidRDefault="001350FC" w:rsidP="001350FC">
      <w:pPr>
        <w:pStyle w:val="SEBodytext"/>
        <w:ind w:left="720"/>
      </w:pPr>
    </w:p>
    <w:p w14:paraId="368B7E98" w14:textId="77777777" w:rsidR="001350FC" w:rsidRPr="001350FC" w:rsidRDefault="001350FC" w:rsidP="001350FC">
      <w:pPr>
        <w:pStyle w:val="SEBodytext"/>
        <w:numPr>
          <w:ilvl w:val="0"/>
          <w:numId w:val="20"/>
        </w:numPr>
      </w:pPr>
      <w:r w:rsidRPr="001350FC">
        <w:t>Kip Combined Spin (Fig 311j DD 2.4).</w:t>
      </w:r>
    </w:p>
    <w:p w14:paraId="2084530E" w14:textId="77777777" w:rsidR="001350FC" w:rsidRDefault="001350FC" w:rsidP="001350FC">
      <w:pPr>
        <w:pStyle w:val="SEBodytext"/>
        <w:ind w:left="720"/>
      </w:pPr>
    </w:p>
    <w:p w14:paraId="0F72FEA8" w14:textId="77777777" w:rsidR="00A32A8E" w:rsidRPr="001350FC" w:rsidRDefault="001350FC" w:rsidP="001350FC">
      <w:pPr>
        <w:pStyle w:val="SEBodytext"/>
        <w:numPr>
          <w:ilvl w:val="0"/>
          <w:numId w:val="20"/>
        </w:numPr>
      </w:pPr>
      <w:r w:rsidRPr="001350FC">
        <w:t>Split position on land – right leg and left leg. Both legs must be attempted.</w:t>
      </w:r>
    </w:p>
    <w:p w14:paraId="49A019D8" w14:textId="77777777" w:rsidR="001350FC" w:rsidRPr="001350FC" w:rsidRDefault="001350FC" w:rsidP="001350FC">
      <w:pPr>
        <w:pStyle w:val="SEBodytext"/>
      </w:pPr>
    </w:p>
    <w:p w14:paraId="1E0C50C2" w14:textId="77777777" w:rsidR="001350FC" w:rsidRPr="001350FC" w:rsidRDefault="001350FC" w:rsidP="001350FC">
      <w:pPr>
        <w:pStyle w:val="SEBodytext"/>
      </w:pPr>
    </w:p>
    <w:p w14:paraId="5982DB6C" w14:textId="77777777" w:rsidR="00D45E01" w:rsidRPr="001350FC" w:rsidRDefault="00D45E01" w:rsidP="001350FC">
      <w:pPr>
        <w:pStyle w:val="SEBodytext"/>
        <w:numPr>
          <w:ilvl w:val="0"/>
          <w:numId w:val="20"/>
        </w:numPr>
      </w:pPr>
      <w:r w:rsidRPr="001350FC">
        <w:br w:type="page"/>
      </w:r>
    </w:p>
    <w:p w14:paraId="0C2899E0" w14:textId="77777777" w:rsidR="00A32A8E" w:rsidRDefault="00A32A8E" w:rsidP="00A32A8E">
      <w:pPr>
        <w:pStyle w:val="SESubheaderintropara"/>
      </w:pPr>
      <w:r>
        <w:lastRenderedPageBreak/>
        <w:t>General Conditions</w:t>
      </w:r>
    </w:p>
    <w:p w14:paraId="0CA3DF79" w14:textId="77777777" w:rsidR="00A32A8E" w:rsidRDefault="00A32A8E" w:rsidP="00A32A8E">
      <w:pPr>
        <w:pStyle w:val="Heading1"/>
      </w:pPr>
      <w:r>
        <w:t>Black costume and white hat to be worn</w:t>
      </w:r>
    </w:p>
    <w:p w14:paraId="05C0E82C" w14:textId="77777777" w:rsidR="00A32A8E" w:rsidRPr="00A32A8E" w:rsidRDefault="00A32A8E" w:rsidP="00A32A8E">
      <w:pPr>
        <w:pStyle w:val="SEBodytext"/>
      </w:pPr>
    </w:p>
    <w:p w14:paraId="77CD38AC" w14:textId="77777777" w:rsidR="00680662" w:rsidRDefault="00680662" w:rsidP="00680662">
      <w:pPr>
        <w:pStyle w:val="SEBodytext"/>
        <w:numPr>
          <w:ilvl w:val="0"/>
          <w:numId w:val="15"/>
        </w:numPr>
      </w:pPr>
      <w:r>
        <w:t>All elements must be attempted and awarded a mark.</w:t>
      </w:r>
    </w:p>
    <w:p w14:paraId="17042103" w14:textId="77777777" w:rsidR="00680662" w:rsidRDefault="00680662" w:rsidP="00680662">
      <w:pPr>
        <w:pStyle w:val="SEBodytext"/>
        <w:ind w:left="720"/>
      </w:pPr>
    </w:p>
    <w:p w14:paraId="147333C1" w14:textId="77777777" w:rsidR="00680662" w:rsidRDefault="00680662" w:rsidP="00680662">
      <w:pPr>
        <w:pStyle w:val="SEBodytext"/>
        <w:numPr>
          <w:ilvl w:val="0"/>
          <w:numId w:val="15"/>
        </w:numPr>
      </w:pPr>
      <w:r>
        <w:t xml:space="preserve">The result will be determined by the average mark over the 10 elements. </w:t>
      </w:r>
    </w:p>
    <w:p w14:paraId="2295276A" w14:textId="77777777" w:rsidR="00680662" w:rsidRDefault="00680662" w:rsidP="00680662">
      <w:pPr>
        <w:pStyle w:val="SEBodytext"/>
        <w:ind w:left="720"/>
      </w:pPr>
    </w:p>
    <w:p w14:paraId="4F15DF1B" w14:textId="77777777" w:rsidR="00680662" w:rsidRDefault="00680662" w:rsidP="00680662">
      <w:pPr>
        <w:pStyle w:val="SEBodytext"/>
        <w:numPr>
          <w:ilvl w:val="0"/>
          <w:numId w:val="15"/>
        </w:numPr>
      </w:pPr>
      <w:r>
        <w:t>All elements have to contain the minimum requirements to achieve the bronze pass mark of a 5.0.</w:t>
      </w:r>
    </w:p>
    <w:p w14:paraId="151CE13C" w14:textId="77777777" w:rsidR="00680662" w:rsidRDefault="00680662" w:rsidP="00680662">
      <w:pPr>
        <w:pStyle w:val="SEBodytext"/>
        <w:ind w:left="720"/>
      </w:pPr>
    </w:p>
    <w:p w14:paraId="0FF966C8" w14:textId="77777777" w:rsidR="00680662" w:rsidRDefault="00680662" w:rsidP="00680662">
      <w:pPr>
        <w:pStyle w:val="SEBodytext"/>
        <w:numPr>
          <w:ilvl w:val="0"/>
          <w:numId w:val="15"/>
        </w:numPr>
      </w:pPr>
      <w:r>
        <w:t>If more than 2 elements have a score of less than 4.5 it will be an automatic fail.</w:t>
      </w:r>
    </w:p>
    <w:p w14:paraId="6DE8D208" w14:textId="77777777" w:rsidR="00680662" w:rsidRDefault="00680662" w:rsidP="00680662">
      <w:pPr>
        <w:pStyle w:val="SEBodytext"/>
        <w:ind w:left="720"/>
      </w:pPr>
    </w:p>
    <w:p w14:paraId="17CE72C5" w14:textId="77777777" w:rsidR="00680662" w:rsidRDefault="00680662" w:rsidP="00680662">
      <w:pPr>
        <w:pStyle w:val="SEBodytext"/>
        <w:numPr>
          <w:ilvl w:val="0"/>
          <w:numId w:val="15"/>
        </w:numPr>
      </w:pPr>
      <w:r>
        <w:t>Unless otherwise stated, movements should be performed relatively stationary and in uniform motion.</w:t>
      </w:r>
    </w:p>
    <w:p w14:paraId="6615BEC3" w14:textId="77777777" w:rsidR="00680662" w:rsidRDefault="00680662" w:rsidP="00680662">
      <w:pPr>
        <w:pStyle w:val="SEBodytext"/>
        <w:ind w:left="720"/>
      </w:pPr>
    </w:p>
    <w:p w14:paraId="6B443ED1" w14:textId="77777777" w:rsidR="00680662" w:rsidRDefault="00680662" w:rsidP="00680662">
      <w:pPr>
        <w:pStyle w:val="SEBodytext"/>
        <w:numPr>
          <w:ilvl w:val="0"/>
          <w:numId w:val="15"/>
        </w:numPr>
      </w:pPr>
      <w:r>
        <w:t xml:space="preserve">Assessments will mimic a competition and all swimmers can only attempt each element once. </w:t>
      </w:r>
    </w:p>
    <w:p w14:paraId="342ABB0F" w14:textId="77777777" w:rsidR="00680662" w:rsidRDefault="00680662" w:rsidP="00680662">
      <w:pPr>
        <w:pStyle w:val="SEBodytext"/>
        <w:ind w:left="720"/>
      </w:pPr>
    </w:p>
    <w:p w14:paraId="6656EDE9" w14:textId="77777777" w:rsidR="00680662" w:rsidRDefault="00680662" w:rsidP="00680662">
      <w:pPr>
        <w:pStyle w:val="SEBodytext"/>
        <w:numPr>
          <w:ilvl w:val="0"/>
          <w:numId w:val="15"/>
        </w:numPr>
      </w:pPr>
      <w:r>
        <w:t>For the entries in routine grades, the water depth must be at least 1.8 meters.</w:t>
      </w:r>
    </w:p>
    <w:p w14:paraId="2FF1FE14" w14:textId="77777777" w:rsidR="00680662" w:rsidRDefault="00680662" w:rsidP="00680662">
      <w:pPr>
        <w:pStyle w:val="SEBodytext"/>
        <w:ind w:left="720"/>
      </w:pPr>
    </w:p>
    <w:p w14:paraId="71AD1776" w14:textId="77777777" w:rsidR="00680662" w:rsidRDefault="00680662" w:rsidP="00680662">
      <w:pPr>
        <w:pStyle w:val="SEBodytext"/>
        <w:numPr>
          <w:ilvl w:val="0"/>
          <w:numId w:val="15"/>
        </w:numPr>
      </w:pPr>
      <w:r>
        <w:t>For figure grades 3-5 an appropriate depth of water should be available for vertical descents and spins.</w:t>
      </w:r>
    </w:p>
    <w:p w14:paraId="1869EDAD" w14:textId="77777777" w:rsidR="00680662" w:rsidRDefault="00680662" w:rsidP="00680662">
      <w:pPr>
        <w:pStyle w:val="SEBodytext"/>
        <w:ind w:left="720"/>
      </w:pPr>
    </w:p>
    <w:p w14:paraId="32CFB73A" w14:textId="77777777" w:rsidR="00680662" w:rsidRDefault="00680662" w:rsidP="00680662">
      <w:pPr>
        <w:pStyle w:val="SEBodytext"/>
        <w:numPr>
          <w:ilvl w:val="0"/>
          <w:numId w:val="15"/>
        </w:numPr>
      </w:pPr>
      <w:r>
        <w:t>For dry land skills swimmers must wear fitted shorts or leggings.</w:t>
      </w:r>
    </w:p>
    <w:p w14:paraId="65B4FA71" w14:textId="77777777" w:rsidR="00680662" w:rsidRDefault="00680662" w:rsidP="00680662">
      <w:pPr>
        <w:pStyle w:val="SEBodytext"/>
        <w:ind w:left="720"/>
      </w:pPr>
    </w:p>
    <w:p w14:paraId="6AF8C11A" w14:textId="77777777" w:rsidR="00680662" w:rsidRDefault="00680662" w:rsidP="00680662">
      <w:pPr>
        <w:pStyle w:val="SEBodytext"/>
        <w:numPr>
          <w:ilvl w:val="0"/>
          <w:numId w:val="15"/>
        </w:numPr>
      </w:pPr>
      <w:r>
        <w:t>Judges are asked to highlight any areas in which the swimmers are not yet competent in the feedback box.</w:t>
      </w:r>
    </w:p>
    <w:p w14:paraId="6414EC8B" w14:textId="77777777" w:rsidR="00680662" w:rsidRDefault="00680662" w:rsidP="00680662">
      <w:pPr>
        <w:pStyle w:val="SEBodytext"/>
        <w:ind w:left="720"/>
      </w:pPr>
    </w:p>
    <w:p w14:paraId="11C37221" w14:textId="77777777" w:rsidR="00680662" w:rsidRDefault="00680662" w:rsidP="00680662">
      <w:pPr>
        <w:pStyle w:val="SEBodytext"/>
        <w:numPr>
          <w:ilvl w:val="0"/>
          <w:numId w:val="15"/>
        </w:numPr>
      </w:pPr>
      <w:r>
        <w:t xml:space="preserve">No retakes will be offered unless requested by the supervising Level 3 Judge.                                      </w:t>
      </w:r>
    </w:p>
    <w:p w14:paraId="11FE2978" w14:textId="77777777" w:rsidR="00680662" w:rsidRDefault="00680662" w:rsidP="00680662">
      <w:pPr>
        <w:pStyle w:val="SEBodytext"/>
        <w:ind w:left="720"/>
      </w:pPr>
    </w:p>
    <w:p w14:paraId="5E898D06" w14:textId="77777777" w:rsidR="00680662" w:rsidRDefault="00680662" w:rsidP="00680662">
      <w:pPr>
        <w:pStyle w:val="SEBodytext"/>
        <w:numPr>
          <w:ilvl w:val="0"/>
          <w:numId w:val="15"/>
        </w:numPr>
      </w:pPr>
      <w:r>
        <w:t>All figures will be judges following the current World Aquatics judging guide.</w:t>
      </w:r>
    </w:p>
    <w:p w14:paraId="5DF4145E" w14:textId="77777777" w:rsidR="00680662" w:rsidRDefault="00680662" w:rsidP="00680662">
      <w:pPr>
        <w:pStyle w:val="SEBodytext"/>
        <w:ind w:left="720"/>
      </w:pPr>
    </w:p>
    <w:p w14:paraId="77BE3748" w14:textId="77777777" w:rsidR="00680662" w:rsidRDefault="00680662" w:rsidP="00680662">
      <w:pPr>
        <w:pStyle w:val="SEBodytext"/>
        <w:numPr>
          <w:ilvl w:val="0"/>
          <w:numId w:val="15"/>
        </w:numPr>
      </w:pPr>
      <w:r>
        <w:t>Any concerns about how an assessment has taken place must be brought to the supervising Level 3 Judge by a coach or team manager from the club during the assessment time.</w:t>
      </w:r>
    </w:p>
    <w:p w14:paraId="0D6CBEC9" w14:textId="77777777" w:rsidR="00680662" w:rsidRDefault="00680662" w:rsidP="000C1F96">
      <w:pPr>
        <w:pStyle w:val="SEHeader"/>
      </w:pPr>
    </w:p>
    <w:p w14:paraId="69FFCC1E" w14:textId="77777777" w:rsidR="00680662" w:rsidRDefault="00680662" w:rsidP="000C1F96">
      <w:pPr>
        <w:pStyle w:val="SEHeader"/>
      </w:pPr>
    </w:p>
    <w:p w14:paraId="4C7A7700" w14:textId="77777777" w:rsidR="00680662" w:rsidRDefault="00680662" w:rsidP="000C1F96">
      <w:pPr>
        <w:pStyle w:val="SEHeader"/>
      </w:pPr>
    </w:p>
    <w:p w14:paraId="197A2677" w14:textId="77777777" w:rsidR="00680662" w:rsidRDefault="00680662" w:rsidP="000C1F96">
      <w:pPr>
        <w:pStyle w:val="SEHeader"/>
      </w:pPr>
    </w:p>
    <w:p w14:paraId="084DD972" w14:textId="77777777" w:rsidR="00680662" w:rsidRDefault="00680662" w:rsidP="000C1F96">
      <w:pPr>
        <w:pStyle w:val="SEHeader"/>
      </w:pPr>
    </w:p>
    <w:p w14:paraId="4472979B" w14:textId="77777777" w:rsidR="00680662" w:rsidRDefault="00680662" w:rsidP="000C1F96">
      <w:pPr>
        <w:pStyle w:val="SEHeader"/>
      </w:pPr>
    </w:p>
    <w:p w14:paraId="52C194AA" w14:textId="77777777" w:rsidR="00680662" w:rsidRDefault="00680662" w:rsidP="000C1F96">
      <w:pPr>
        <w:pStyle w:val="SEHeader"/>
      </w:pPr>
    </w:p>
    <w:p w14:paraId="6A27D0FD" w14:textId="7B2EF031" w:rsidR="000C1F96" w:rsidRDefault="00A32A8E" w:rsidP="000C1F96">
      <w:pPr>
        <w:pStyle w:val="SEHeader"/>
      </w:pPr>
      <w:r>
        <w:t>Figure</w:t>
      </w:r>
      <w:r w:rsidR="003E3311">
        <w:t xml:space="preserve"> Grade </w:t>
      </w:r>
      <w:r w:rsidR="00D45E01">
        <w:t>4</w:t>
      </w:r>
    </w:p>
    <w:p w14:paraId="14895CD2" w14:textId="77777777" w:rsidR="00D45E01" w:rsidRDefault="00D45E01" w:rsidP="000C1F96">
      <w:pPr>
        <w:pStyle w:val="Heading1"/>
        <w:rPr>
          <w:rFonts w:eastAsiaTheme="minorHAnsi" w:cstheme="minorBidi"/>
          <w:color w:val="2195AE"/>
          <w:sz w:val="32"/>
          <w:szCs w:val="32"/>
          <w:lang w:val="en-US"/>
        </w:rPr>
      </w:pPr>
      <w:r>
        <w:rPr>
          <w:rFonts w:eastAsiaTheme="minorHAnsi" w:cstheme="minorBidi"/>
          <w:color w:val="2195AE"/>
          <w:sz w:val="32"/>
          <w:szCs w:val="32"/>
          <w:lang w:val="en-US"/>
        </w:rPr>
        <w:t>Focus on 13-</w:t>
      </w:r>
      <w:r w:rsidRPr="00D45E01">
        <w:rPr>
          <w:rFonts w:eastAsiaTheme="minorHAnsi" w:cstheme="minorBidi"/>
          <w:color w:val="2195AE"/>
          <w:sz w:val="32"/>
          <w:szCs w:val="32"/>
          <w:lang w:val="en-US"/>
        </w:rPr>
        <w:t>15 figures</w:t>
      </w:r>
    </w:p>
    <w:p w14:paraId="74BA8EC5" w14:textId="77777777" w:rsidR="000C1F96" w:rsidRDefault="000C1F96" w:rsidP="000C1F96">
      <w:pPr>
        <w:pStyle w:val="Heading1"/>
      </w:pPr>
      <w:r>
        <w:t>Element 1</w:t>
      </w:r>
    </w:p>
    <w:p w14:paraId="34041B65" w14:textId="77777777" w:rsidR="000C1F96" w:rsidRDefault="000C1F96" w:rsidP="000C1F96">
      <w:pPr>
        <w:pStyle w:val="SEBodytext"/>
      </w:pPr>
    </w:p>
    <w:p w14:paraId="1C9BC70A" w14:textId="77777777" w:rsidR="00D45E01" w:rsidRDefault="001350FC" w:rsidP="000C1F96">
      <w:pPr>
        <w:pStyle w:val="SEBodytext"/>
      </w:pPr>
      <w:r w:rsidRPr="001350FC">
        <w:t>Flamingo Bent Knee, Twist spin (Fig 140g DD 2.9)</w:t>
      </w:r>
      <w:r>
        <w:t>.</w:t>
      </w:r>
    </w:p>
    <w:p w14:paraId="1F2F79D7" w14:textId="77777777" w:rsidR="001350FC" w:rsidRDefault="001350FC" w:rsidP="000C1F96">
      <w:pPr>
        <w:pStyle w:val="SEBodytext"/>
      </w:pPr>
    </w:p>
    <w:p w14:paraId="7B61F136" w14:textId="77777777" w:rsidR="00A32A8E" w:rsidRDefault="001350FC" w:rsidP="000C1F96">
      <w:pPr>
        <w:pStyle w:val="SEBodytext"/>
      </w:pPr>
      <w:r>
        <w:rPr>
          <w:noProof/>
          <w:lang w:val="en-GB" w:eastAsia="en-GB"/>
        </w:rPr>
        <w:drawing>
          <wp:inline distT="0" distB="0" distL="0" distR="0" wp14:anchorId="1F11445D" wp14:editId="74787335">
            <wp:extent cx="5238750" cy="1796415"/>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
                      <a:extLst>
                        <a:ext uri="{28A0092B-C50C-407E-A947-70E740481C1C}">
                          <a14:useLocalDpi xmlns:a14="http://schemas.microsoft.com/office/drawing/2010/main" val="0"/>
                        </a:ext>
                      </a:extLst>
                    </a:blip>
                    <a:stretch>
                      <a:fillRect/>
                    </a:stretch>
                  </pic:blipFill>
                  <pic:spPr>
                    <a:xfrm>
                      <a:off x="0" y="0"/>
                      <a:ext cx="5238750" cy="1796415"/>
                    </a:xfrm>
                    <a:prstGeom prst="rect">
                      <a:avLst/>
                    </a:prstGeom>
                  </pic:spPr>
                </pic:pic>
              </a:graphicData>
            </a:graphic>
          </wp:inline>
        </w:drawing>
      </w:r>
    </w:p>
    <w:p w14:paraId="776FA916" w14:textId="77777777" w:rsidR="00A32A8E" w:rsidRDefault="00A32A8E" w:rsidP="00A32A8E">
      <w:pPr>
        <w:pStyle w:val="Heading1"/>
      </w:pPr>
      <w:r>
        <w:t>Details</w:t>
      </w:r>
    </w:p>
    <w:p w14:paraId="11B6B698" w14:textId="77777777" w:rsidR="00A32A8E" w:rsidRDefault="00A32A8E" w:rsidP="00A32A8E">
      <w:pPr>
        <w:pStyle w:val="SEBodytext"/>
      </w:pPr>
    </w:p>
    <w:p w14:paraId="2987939A" w14:textId="77777777" w:rsidR="00D45E01" w:rsidRDefault="001350FC" w:rsidP="00D45E01">
      <w:pPr>
        <w:pStyle w:val="SEBodytext"/>
      </w:pPr>
      <w:r w:rsidRPr="001350FC">
        <w:t xml:space="preserve">A Ballet Leg is assumed. The shin of the horizontal leg is drawn along the surface of the water to assume a </w:t>
      </w:r>
      <w:r w:rsidRPr="001350FC">
        <w:rPr>
          <w:b/>
        </w:rPr>
        <w:t>Surface Flamingo Position</w:t>
      </w:r>
      <w:r w:rsidRPr="001350FC">
        <w:t xml:space="preserve">. With the ballet leg maintaining its vertical position the hips are lifted as the trunk unrolls while the bent leg moves to a </w:t>
      </w:r>
      <w:r w:rsidRPr="001350FC">
        <w:rPr>
          <w:b/>
        </w:rPr>
        <w:t>Bent Knee Vertical Position</w:t>
      </w:r>
      <w:r w:rsidRPr="001350FC">
        <w:t xml:space="preserve">. The bent leg is extended to a Vertical Position. A </w:t>
      </w:r>
      <w:r w:rsidRPr="001350FC">
        <w:rPr>
          <w:b/>
        </w:rPr>
        <w:t xml:space="preserve">Twist Spin </w:t>
      </w:r>
      <w:r w:rsidRPr="001350FC">
        <w:t>is executed.</w:t>
      </w:r>
    </w:p>
    <w:p w14:paraId="51363F21" w14:textId="77777777" w:rsidR="001350FC" w:rsidRDefault="001350FC" w:rsidP="00D45E01">
      <w:pPr>
        <w:pStyle w:val="SEBodytext"/>
      </w:pPr>
    </w:p>
    <w:tbl>
      <w:tblPr>
        <w:tblStyle w:val="TableGridLight"/>
        <w:tblW w:w="0" w:type="auto"/>
        <w:tblInd w:w="-5" w:type="dxa"/>
        <w:tblLook w:val="04A0" w:firstRow="1" w:lastRow="0" w:firstColumn="1" w:lastColumn="0" w:noHBand="0" w:noVBand="1"/>
      </w:tblPr>
      <w:tblGrid>
        <w:gridCol w:w="5670"/>
        <w:gridCol w:w="341"/>
        <w:gridCol w:w="3004"/>
      </w:tblGrid>
      <w:tr w:rsidR="000C1F96" w14:paraId="2F59E3AB" w14:textId="77777777" w:rsidTr="00DB238E">
        <w:trPr>
          <w:trHeight w:val="1163"/>
        </w:trPr>
        <w:tc>
          <w:tcPr>
            <w:tcW w:w="5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20BA11" w14:textId="77777777" w:rsidR="000C1F96" w:rsidRDefault="000C1F96"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678EF949" w14:textId="77777777" w:rsidR="000C1F96" w:rsidRDefault="000C1F96" w:rsidP="000C1F96">
            <w:pPr>
              <w:pStyle w:val="SEBodytext"/>
            </w:pPr>
          </w:p>
        </w:tc>
        <w:tc>
          <w:tcPr>
            <w:tcW w:w="3004" w:type="dxa"/>
            <w:tcBorders>
              <w:left w:val="single" w:sz="4" w:space="0" w:color="BFBFBF" w:themeColor="background1" w:themeShade="BF"/>
            </w:tcBorders>
          </w:tcPr>
          <w:p w14:paraId="72FE60EC" w14:textId="77777777" w:rsidR="000C1F96" w:rsidRDefault="000C1F96" w:rsidP="000C1F96">
            <w:pPr>
              <w:pStyle w:val="SEBodytext"/>
              <w:rPr>
                <w:b/>
              </w:rPr>
            </w:pPr>
            <w:r w:rsidRPr="000C1F96">
              <w:rPr>
                <w:b/>
              </w:rPr>
              <w:t>MARK</w:t>
            </w:r>
          </w:p>
          <w:p w14:paraId="23D94428" w14:textId="77777777" w:rsidR="000C1F96" w:rsidRDefault="000C1F96" w:rsidP="000C1F96">
            <w:pPr>
              <w:pStyle w:val="SEBodytext"/>
              <w:rPr>
                <w:b/>
              </w:rPr>
            </w:pPr>
          </w:p>
          <w:p w14:paraId="61188746" w14:textId="77777777" w:rsidR="000C1F96" w:rsidRDefault="000C1F96" w:rsidP="000C1F96">
            <w:pPr>
              <w:pStyle w:val="SEBodytext"/>
              <w:rPr>
                <w:b/>
              </w:rPr>
            </w:pPr>
          </w:p>
          <w:p w14:paraId="050A72FB" w14:textId="77777777" w:rsidR="000C1F96" w:rsidRDefault="000C1F96" w:rsidP="000C1F96">
            <w:pPr>
              <w:pStyle w:val="SEBodytext"/>
              <w:rPr>
                <w:b/>
              </w:rPr>
            </w:pPr>
          </w:p>
          <w:p w14:paraId="7CE9C5E5" w14:textId="77777777" w:rsidR="000C1F96" w:rsidRPr="000C1F96" w:rsidRDefault="000C1F96" w:rsidP="000C1F96">
            <w:pPr>
              <w:pStyle w:val="SEBodytext"/>
              <w:rPr>
                <w:b/>
              </w:rPr>
            </w:pPr>
          </w:p>
        </w:tc>
      </w:tr>
    </w:tbl>
    <w:p w14:paraId="267FEC2B" w14:textId="77777777" w:rsidR="000C1F96" w:rsidRDefault="000C1F96" w:rsidP="000C1F96">
      <w:pPr>
        <w:pStyle w:val="SEBodytext"/>
      </w:pPr>
    </w:p>
    <w:p w14:paraId="1493E752"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5A9B136D" w14:textId="77777777" w:rsidTr="000C1F96">
        <w:tc>
          <w:tcPr>
            <w:tcW w:w="9010" w:type="dxa"/>
            <w:shd w:val="clear" w:color="auto" w:fill="EEEEEE" w:themeFill="background2"/>
          </w:tcPr>
          <w:p w14:paraId="091DE306" w14:textId="77777777" w:rsidR="000C1F96" w:rsidRPr="000C1F96" w:rsidRDefault="000C1F96" w:rsidP="000C1F96">
            <w:pPr>
              <w:pStyle w:val="SEBodytext"/>
              <w:rPr>
                <w:sz w:val="20"/>
              </w:rPr>
            </w:pPr>
            <w:r w:rsidRPr="000C1F96">
              <w:rPr>
                <w:sz w:val="20"/>
              </w:rPr>
              <w:t>Feedback</w:t>
            </w:r>
          </w:p>
        </w:tc>
      </w:tr>
      <w:tr w:rsidR="000C1F96" w:rsidRPr="000C1F96" w14:paraId="1A65F6BD" w14:textId="77777777" w:rsidTr="000C1F96">
        <w:trPr>
          <w:trHeight w:val="2377"/>
        </w:trPr>
        <w:tc>
          <w:tcPr>
            <w:tcW w:w="9010" w:type="dxa"/>
            <w:shd w:val="clear" w:color="auto" w:fill="FFFFFF" w:themeFill="background1"/>
          </w:tcPr>
          <w:p w14:paraId="0A4529EC" w14:textId="77777777" w:rsidR="000C1F96" w:rsidRPr="000C1F96" w:rsidRDefault="000C1F96" w:rsidP="000C1F96">
            <w:pPr>
              <w:pStyle w:val="SEBodytext"/>
              <w:rPr>
                <w:sz w:val="20"/>
              </w:rPr>
            </w:pPr>
          </w:p>
        </w:tc>
      </w:tr>
    </w:tbl>
    <w:p w14:paraId="54B76662" w14:textId="77777777" w:rsidR="000C1F96" w:rsidRDefault="000C1F96" w:rsidP="000C1F96">
      <w:pPr>
        <w:pStyle w:val="SEBodytext"/>
      </w:pPr>
    </w:p>
    <w:p w14:paraId="1ADFA082" w14:textId="77777777" w:rsidR="00DB238E" w:rsidRDefault="00DB238E">
      <w:pPr>
        <w:rPr>
          <w:rFonts w:eastAsiaTheme="majorEastAsia" w:cstheme="majorBidi"/>
          <w:color w:val="EE3A24" w:themeColor="accent3"/>
          <w:sz w:val="28"/>
          <w:szCs w:val="28"/>
        </w:rPr>
      </w:pPr>
      <w:r>
        <w:br w:type="page"/>
      </w:r>
    </w:p>
    <w:p w14:paraId="101D6C14" w14:textId="77777777" w:rsidR="000C1F96" w:rsidRDefault="000C1F96" w:rsidP="000C1F96">
      <w:pPr>
        <w:pStyle w:val="Heading1"/>
      </w:pPr>
      <w:r>
        <w:t>Element 2</w:t>
      </w:r>
    </w:p>
    <w:p w14:paraId="53C7EE5E" w14:textId="77777777" w:rsidR="000C1F96" w:rsidRDefault="000C1F96" w:rsidP="000C1F96">
      <w:pPr>
        <w:pStyle w:val="SEBodytext"/>
      </w:pPr>
    </w:p>
    <w:p w14:paraId="38106158" w14:textId="77777777" w:rsidR="00A32A8E" w:rsidRDefault="001350FC" w:rsidP="000C1F96">
      <w:pPr>
        <w:pStyle w:val="SEBodytext"/>
        <w:rPr>
          <w:noProof/>
          <w:lang w:val="en-GB" w:eastAsia="en-GB"/>
        </w:rPr>
      </w:pPr>
      <w:r>
        <w:t xml:space="preserve">Cyclone, Open 180 </w:t>
      </w:r>
      <w:r w:rsidRPr="001350FC">
        <w:t>(Fig 437 DD 2.6)</w:t>
      </w:r>
      <w:r>
        <w:t>.</w:t>
      </w:r>
    </w:p>
    <w:p w14:paraId="67733499" w14:textId="77777777" w:rsidR="00D45E01" w:rsidRDefault="001350FC" w:rsidP="000C1F96">
      <w:pPr>
        <w:pStyle w:val="SEBodytext"/>
      </w:pPr>
      <w:r>
        <w:rPr>
          <w:noProof/>
          <w:lang w:val="en-GB" w:eastAsia="en-GB"/>
        </w:rPr>
        <w:drawing>
          <wp:inline distT="0" distB="0" distL="0" distR="0" wp14:anchorId="4BE8A6C6" wp14:editId="3752D0C6">
            <wp:extent cx="5727051" cy="1113182"/>
            <wp:effectExtent l="0" t="0" r="762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rotWithShape="1">
                    <a:blip r:embed="rId9">
                      <a:extLst>
                        <a:ext uri="{28A0092B-C50C-407E-A947-70E740481C1C}">
                          <a14:useLocalDpi xmlns:a14="http://schemas.microsoft.com/office/drawing/2010/main" val="0"/>
                        </a:ext>
                      </a:extLst>
                    </a:blip>
                    <a:srcRect t="7822" b="7928"/>
                    <a:stretch/>
                  </pic:blipFill>
                  <pic:spPr bwMode="auto">
                    <a:xfrm>
                      <a:off x="0" y="0"/>
                      <a:ext cx="5727700" cy="1113308"/>
                    </a:xfrm>
                    <a:prstGeom prst="rect">
                      <a:avLst/>
                    </a:prstGeom>
                    <a:ln>
                      <a:noFill/>
                    </a:ln>
                    <a:extLst>
                      <a:ext uri="{53640926-AAD7-44D8-BBD7-CCE9431645EC}">
                        <a14:shadowObscured xmlns:a14="http://schemas.microsoft.com/office/drawing/2010/main"/>
                      </a:ext>
                    </a:extLst>
                  </pic:spPr>
                </pic:pic>
              </a:graphicData>
            </a:graphic>
          </wp:inline>
        </w:drawing>
      </w:r>
    </w:p>
    <w:p w14:paraId="49B5C44C" w14:textId="77777777" w:rsidR="00A32A8E" w:rsidRDefault="00A32A8E" w:rsidP="00A32A8E">
      <w:pPr>
        <w:pStyle w:val="Heading1"/>
      </w:pPr>
      <w:r>
        <w:t>Details</w:t>
      </w:r>
    </w:p>
    <w:p w14:paraId="5D3874F8" w14:textId="77777777" w:rsidR="00A32A8E" w:rsidRDefault="00A32A8E" w:rsidP="00A32A8E">
      <w:pPr>
        <w:pStyle w:val="SEBodytext"/>
      </w:pPr>
    </w:p>
    <w:p w14:paraId="59EC345F" w14:textId="77777777" w:rsidR="00D45E01" w:rsidRDefault="001350FC" w:rsidP="00A32A8E">
      <w:pPr>
        <w:pStyle w:val="SEBodytext"/>
      </w:pPr>
      <w:r w:rsidRPr="001350FC">
        <w:t xml:space="preserve">From a </w:t>
      </w:r>
      <w:r w:rsidRPr="001350FC">
        <w:rPr>
          <w:b/>
        </w:rPr>
        <w:t>Back Layout Position</w:t>
      </w:r>
      <w:r w:rsidRPr="001350FC">
        <w:t xml:space="preserve"> a</w:t>
      </w:r>
      <w:r w:rsidRPr="001350FC">
        <w:rPr>
          <w:b/>
        </w:rPr>
        <w:t xml:space="preserve"> Bent Knee Surface Arch Position</w:t>
      </w:r>
      <w:r w:rsidRPr="001350FC">
        <w:t xml:space="preserve"> is assumed. The legs are simultaneously lifted to a </w:t>
      </w:r>
      <w:r w:rsidRPr="001350FC">
        <w:rPr>
          <w:b/>
        </w:rPr>
        <w:t xml:space="preserve">Vertical Position </w:t>
      </w:r>
      <w:r w:rsidRPr="001350FC">
        <w:t xml:space="preserve">as a </w:t>
      </w:r>
      <w:r w:rsidRPr="001350FC">
        <w:rPr>
          <w:b/>
        </w:rPr>
        <w:t>Twirl</w:t>
      </w:r>
      <w:r w:rsidRPr="001350FC">
        <w:t xml:space="preserve"> is executed. Continuing in the same direction the legs are opened symmetrically to a Split Position as a 180</w:t>
      </w:r>
      <w:r>
        <w:t xml:space="preserve"> degrees</w:t>
      </w:r>
      <w:r w:rsidRPr="001350FC">
        <w:t xml:space="preserve"> rotation is executed. A </w:t>
      </w:r>
      <w:r w:rsidRPr="001350FC">
        <w:rPr>
          <w:b/>
        </w:rPr>
        <w:t>Walkout Front</w:t>
      </w:r>
      <w:r w:rsidRPr="001350FC">
        <w:t xml:space="preserve"> is executed.</w:t>
      </w:r>
    </w:p>
    <w:p w14:paraId="55A1F807" w14:textId="77777777" w:rsidR="001350FC" w:rsidRDefault="001350FC" w:rsidP="00A32A8E">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702F534A"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B50460" w14:textId="77777777" w:rsidR="00A32A8E" w:rsidRDefault="00A32A8E"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875BCED" w14:textId="77777777" w:rsidR="000C1F96" w:rsidRDefault="000C1F96" w:rsidP="00D04F03">
            <w:pPr>
              <w:pStyle w:val="SEBodytext"/>
            </w:pPr>
          </w:p>
        </w:tc>
        <w:tc>
          <w:tcPr>
            <w:tcW w:w="3004" w:type="dxa"/>
            <w:tcBorders>
              <w:left w:val="single" w:sz="4" w:space="0" w:color="BFBFBF" w:themeColor="background1" w:themeShade="BF"/>
            </w:tcBorders>
          </w:tcPr>
          <w:p w14:paraId="37DDB913" w14:textId="77777777" w:rsidR="000C1F96" w:rsidRDefault="000C1F96" w:rsidP="00D04F03">
            <w:pPr>
              <w:pStyle w:val="SEBodytext"/>
              <w:rPr>
                <w:b/>
              </w:rPr>
            </w:pPr>
            <w:r w:rsidRPr="000C1F96">
              <w:rPr>
                <w:b/>
              </w:rPr>
              <w:t>MARK</w:t>
            </w:r>
          </w:p>
          <w:p w14:paraId="5011D3BC" w14:textId="77777777" w:rsidR="000C1F96" w:rsidRDefault="000C1F96" w:rsidP="00D04F03">
            <w:pPr>
              <w:pStyle w:val="SEBodytext"/>
              <w:rPr>
                <w:b/>
              </w:rPr>
            </w:pPr>
          </w:p>
          <w:p w14:paraId="56F4B839" w14:textId="77777777" w:rsidR="000C1F96" w:rsidRDefault="000C1F96" w:rsidP="00D04F03">
            <w:pPr>
              <w:pStyle w:val="SEBodytext"/>
              <w:rPr>
                <w:b/>
              </w:rPr>
            </w:pPr>
          </w:p>
          <w:p w14:paraId="054C5640" w14:textId="77777777" w:rsidR="000C1F96" w:rsidRDefault="000C1F96" w:rsidP="00D04F03">
            <w:pPr>
              <w:pStyle w:val="SEBodytext"/>
              <w:rPr>
                <w:b/>
              </w:rPr>
            </w:pPr>
          </w:p>
          <w:p w14:paraId="5C958C2C" w14:textId="77777777" w:rsidR="000C1F96" w:rsidRPr="000C1F96" w:rsidRDefault="000C1F96" w:rsidP="00D04F03">
            <w:pPr>
              <w:pStyle w:val="SEBodytext"/>
              <w:rPr>
                <w:b/>
              </w:rPr>
            </w:pPr>
          </w:p>
        </w:tc>
      </w:tr>
    </w:tbl>
    <w:p w14:paraId="629B3FE2" w14:textId="77777777" w:rsidR="000C1F96" w:rsidRDefault="000C1F96" w:rsidP="000C1F96">
      <w:pPr>
        <w:pStyle w:val="SEBodytext"/>
      </w:pPr>
    </w:p>
    <w:p w14:paraId="78EEA0A2"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7D4690EF" w14:textId="77777777" w:rsidTr="00D04F03">
        <w:tc>
          <w:tcPr>
            <w:tcW w:w="9010" w:type="dxa"/>
            <w:shd w:val="clear" w:color="auto" w:fill="EEEEEE" w:themeFill="background2"/>
          </w:tcPr>
          <w:p w14:paraId="75955764" w14:textId="77777777" w:rsidR="000C1F96" w:rsidRPr="000C1F96" w:rsidRDefault="000C1F96" w:rsidP="00D04F03">
            <w:pPr>
              <w:pStyle w:val="SEBodytext"/>
              <w:rPr>
                <w:sz w:val="20"/>
              </w:rPr>
            </w:pPr>
            <w:r w:rsidRPr="000C1F96">
              <w:rPr>
                <w:sz w:val="20"/>
              </w:rPr>
              <w:t>Feedback</w:t>
            </w:r>
          </w:p>
        </w:tc>
      </w:tr>
      <w:tr w:rsidR="000C1F96" w:rsidRPr="000C1F96" w14:paraId="1E67683A" w14:textId="77777777" w:rsidTr="00D04F03">
        <w:trPr>
          <w:trHeight w:val="2377"/>
        </w:trPr>
        <w:tc>
          <w:tcPr>
            <w:tcW w:w="9010" w:type="dxa"/>
            <w:shd w:val="clear" w:color="auto" w:fill="FFFFFF" w:themeFill="background1"/>
          </w:tcPr>
          <w:p w14:paraId="17331989" w14:textId="77777777" w:rsidR="000C1F96" w:rsidRPr="000C1F96" w:rsidRDefault="000C1F96" w:rsidP="00D04F03">
            <w:pPr>
              <w:pStyle w:val="SEBodytext"/>
              <w:rPr>
                <w:sz w:val="20"/>
              </w:rPr>
            </w:pPr>
          </w:p>
        </w:tc>
      </w:tr>
    </w:tbl>
    <w:p w14:paraId="0016292E" w14:textId="77777777" w:rsidR="00DB238E" w:rsidRDefault="00DB238E" w:rsidP="000C1F96">
      <w:pPr>
        <w:pStyle w:val="Heading1"/>
      </w:pPr>
    </w:p>
    <w:p w14:paraId="6D366E59" w14:textId="77777777" w:rsidR="00DB238E" w:rsidRDefault="00DB238E">
      <w:pPr>
        <w:rPr>
          <w:rFonts w:eastAsiaTheme="majorEastAsia" w:cstheme="majorBidi"/>
          <w:color w:val="EE3A24" w:themeColor="accent3"/>
          <w:sz w:val="28"/>
          <w:szCs w:val="28"/>
        </w:rPr>
      </w:pPr>
      <w:r>
        <w:br w:type="page"/>
      </w:r>
    </w:p>
    <w:p w14:paraId="5C3445B7" w14:textId="77777777" w:rsidR="000C1F96" w:rsidRDefault="000C1F96" w:rsidP="000C1F96">
      <w:pPr>
        <w:pStyle w:val="Heading1"/>
      </w:pPr>
      <w:r>
        <w:t>Element 3</w:t>
      </w:r>
    </w:p>
    <w:p w14:paraId="5C636EFF" w14:textId="77777777" w:rsidR="000C1F96" w:rsidRDefault="000C1F96" w:rsidP="000C1F96">
      <w:pPr>
        <w:pStyle w:val="SEBodytext"/>
      </w:pPr>
    </w:p>
    <w:p w14:paraId="6DA60D97" w14:textId="77777777" w:rsidR="00D45E01" w:rsidRDefault="001350FC" w:rsidP="000C1F96">
      <w:pPr>
        <w:pStyle w:val="SEBodytext"/>
      </w:pPr>
      <w:r w:rsidRPr="001350FC">
        <w:t>Barracu</w:t>
      </w:r>
      <w:r>
        <w:t>da Airbourne split spin up 180</w:t>
      </w:r>
      <w:r w:rsidRPr="001350FC">
        <w:t xml:space="preserve"> (Fig 308h DD 2.9)</w:t>
      </w:r>
      <w:r>
        <w:t>.</w:t>
      </w:r>
    </w:p>
    <w:p w14:paraId="16645BB6" w14:textId="77777777" w:rsidR="001350FC" w:rsidRDefault="001350FC" w:rsidP="000C1F96">
      <w:pPr>
        <w:pStyle w:val="SEBodytext"/>
      </w:pPr>
    </w:p>
    <w:p w14:paraId="231F005A" w14:textId="77777777" w:rsidR="007E6FF4" w:rsidRDefault="001350FC" w:rsidP="000C1F96">
      <w:pPr>
        <w:pStyle w:val="SEBodytext"/>
      </w:pPr>
      <w:r>
        <w:rPr>
          <w:noProof/>
          <w:lang w:val="en-GB" w:eastAsia="en-GB"/>
        </w:rPr>
        <w:drawing>
          <wp:inline distT="0" distB="0" distL="0" distR="0" wp14:anchorId="7F200368" wp14:editId="0A2FB7ED">
            <wp:extent cx="4381169" cy="1447137"/>
            <wp:effectExtent l="0" t="0" r="635" b="127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4064" cy="1448093"/>
                    </a:xfrm>
                    <a:prstGeom prst="rect">
                      <a:avLst/>
                    </a:prstGeom>
                  </pic:spPr>
                </pic:pic>
              </a:graphicData>
            </a:graphic>
          </wp:inline>
        </w:drawing>
      </w:r>
    </w:p>
    <w:p w14:paraId="775D4F1D" w14:textId="77777777" w:rsidR="00A32A8E" w:rsidRDefault="00A32A8E" w:rsidP="00A32A8E">
      <w:pPr>
        <w:pStyle w:val="Heading1"/>
      </w:pPr>
      <w:r>
        <w:t>Details</w:t>
      </w:r>
    </w:p>
    <w:p w14:paraId="51B1043E" w14:textId="77777777" w:rsidR="00A32A8E" w:rsidRDefault="00A32A8E" w:rsidP="00A32A8E">
      <w:pPr>
        <w:pStyle w:val="SEBodytext"/>
      </w:pPr>
    </w:p>
    <w:p w14:paraId="0EFCB058" w14:textId="77777777" w:rsidR="00D45E01" w:rsidRDefault="001350FC" w:rsidP="007E6FF4">
      <w:pPr>
        <w:pStyle w:val="SEBodytext"/>
      </w:pPr>
      <w:r w:rsidRPr="001350FC">
        <w:t xml:space="preserve">From a </w:t>
      </w:r>
      <w:r w:rsidRPr="001350FC">
        <w:rPr>
          <w:b/>
        </w:rPr>
        <w:t>Back Layout Position</w:t>
      </w:r>
      <w:r w:rsidRPr="001350FC">
        <w:t xml:space="preserve"> the legs are raised to a vertical as the body is submerged to a </w:t>
      </w:r>
      <w:r w:rsidRPr="001350FC">
        <w:rPr>
          <w:b/>
        </w:rPr>
        <w:t>Back Pike Position</w:t>
      </w:r>
      <w:r w:rsidRPr="001350FC">
        <w:t xml:space="preserve"> with the toes just under the surface of the water. All remaining movements are performed rapidly. A </w:t>
      </w:r>
      <w:r w:rsidRPr="001350FC">
        <w:rPr>
          <w:b/>
        </w:rPr>
        <w:t>Rocket Split</w:t>
      </w:r>
      <w:r w:rsidRPr="001350FC">
        <w:t xml:space="preserve"> is executed. A </w:t>
      </w:r>
      <w:r w:rsidRPr="001350FC">
        <w:rPr>
          <w:b/>
        </w:rPr>
        <w:t>Vertical Descent</w:t>
      </w:r>
      <w:r w:rsidRPr="001350FC">
        <w:t xml:space="preserve"> is executed and is completed as the ankles reach the surface of the water. A Spin Up 180</w:t>
      </w:r>
      <w:r>
        <w:t xml:space="preserve"> degrees</w:t>
      </w:r>
      <w:r w:rsidRPr="001350FC">
        <w:t xml:space="preserve"> is executed. A </w:t>
      </w:r>
      <w:r w:rsidRPr="001350FC">
        <w:rPr>
          <w:b/>
        </w:rPr>
        <w:t>Vertical Descent</w:t>
      </w:r>
      <w:r w:rsidRPr="001350FC">
        <w:t xml:space="preserve"> is executed.</w:t>
      </w:r>
    </w:p>
    <w:p w14:paraId="0F05D013" w14:textId="77777777" w:rsidR="001350FC" w:rsidRDefault="001350FC" w:rsidP="007E6FF4">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536A8A4B" w14:textId="77777777" w:rsidTr="00A32A8E">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0C33E7" w14:textId="77777777" w:rsidR="000C1F96" w:rsidRDefault="000C1F96"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auto"/>
          </w:tcPr>
          <w:p w14:paraId="08301E4E" w14:textId="77777777" w:rsidR="000C1F96" w:rsidRDefault="000C1F96" w:rsidP="00D04F03">
            <w:pPr>
              <w:pStyle w:val="SEBodytext"/>
            </w:pPr>
          </w:p>
        </w:tc>
        <w:tc>
          <w:tcPr>
            <w:tcW w:w="3004" w:type="dxa"/>
            <w:tcBorders>
              <w:left w:val="single" w:sz="4" w:space="0" w:color="BFBFBF" w:themeColor="background1" w:themeShade="BF"/>
            </w:tcBorders>
            <w:shd w:val="clear" w:color="auto" w:fill="auto"/>
          </w:tcPr>
          <w:p w14:paraId="390753B4" w14:textId="77777777" w:rsidR="000C1F96" w:rsidRDefault="000C1F96" w:rsidP="00D04F03">
            <w:pPr>
              <w:pStyle w:val="SEBodytext"/>
              <w:rPr>
                <w:b/>
              </w:rPr>
            </w:pPr>
            <w:r w:rsidRPr="000C1F96">
              <w:rPr>
                <w:b/>
              </w:rPr>
              <w:t>MARK</w:t>
            </w:r>
          </w:p>
          <w:p w14:paraId="6922F129" w14:textId="77777777" w:rsidR="000C1F96" w:rsidRDefault="000C1F96" w:rsidP="00D04F03">
            <w:pPr>
              <w:pStyle w:val="SEBodytext"/>
              <w:rPr>
                <w:b/>
              </w:rPr>
            </w:pPr>
          </w:p>
          <w:p w14:paraId="7C8AAAC0" w14:textId="77777777" w:rsidR="000C1F96" w:rsidRDefault="000C1F96" w:rsidP="00D04F03">
            <w:pPr>
              <w:pStyle w:val="SEBodytext"/>
              <w:rPr>
                <w:b/>
              </w:rPr>
            </w:pPr>
          </w:p>
          <w:p w14:paraId="6EC5876D" w14:textId="77777777" w:rsidR="000C1F96" w:rsidRDefault="000C1F96" w:rsidP="00D04F03">
            <w:pPr>
              <w:pStyle w:val="SEBodytext"/>
              <w:rPr>
                <w:b/>
              </w:rPr>
            </w:pPr>
          </w:p>
          <w:p w14:paraId="2AE94E38" w14:textId="77777777" w:rsidR="000C1F96" w:rsidRPr="000C1F96" w:rsidRDefault="000C1F96" w:rsidP="00D04F03">
            <w:pPr>
              <w:pStyle w:val="SEBodytext"/>
              <w:rPr>
                <w:b/>
              </w:rPr>
            </w:pPr>
          </w:p>
        </w:tc>
      </w:tr>
    </w:tbl>
    <w:p w14:paraId="394831D1" w14:textId="77777777" w:rsidR="000C1F96" w:rsidRDefault="000C1F96" w:rsidP="000C1F96">
      <w:pPr>
        <w:pStyle w:val="SEBodytext"/>
      </w:pPr>
    </w:p>
    <w:p w14:paraId="21ABFF36"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3667255D" w14:textId="77777777" w:rsidTr="00D04F03">
        <w:tc>
          <w:tcPr>
            <w:tcW w:w="9010" w:type="dxa"/>
            <w:shd w:val="clear" w:color="auto" w:fill="EEEEEE" w:themeFill="background2"/>
          </w:tcPr>
          <w:p w14:paraId="5E6A7DC0" w14:textId="77777777" w:rsidR="000C1F96" w:rsidRPr="000C1F96" w:rsidRDefault="000C1F96" w:rsidP="00D04F03">
            <w:pPr>
              <w:pStyle w:val="SEBodytext"/>
              <w:rPr>
                <w:sz w:val="20"/>
              </w:rPr>
            </w:pPr>
            <w:r w:rsidRPr="000C1F96">
              <w:rPr>
                <w:sz w:val="20"/>
              </w:rPr>
              <w:t>Feedback</w:t>
            </w:r>
          </w:p>
        </w:tc>
      </w:tr>
      <w:tr w:rsidR="000C1F96" w:rsidRPr="000C1F96" w14:paraId="63599C72" w14:textId="77777777" w:rsidTr="00D04F03">
        <w:trPr>
          <w:trHeight w:val="2377"/>
        </w:trPr>
        <w:tc>
          <w:tcPr>
            <w:tcW w:w="9010" w:type="dxa"/>
            <w:shd w:val="clear" w:color="auto" w:fill="FFFFFF" w:themeFill="background1"/>
          </w:tcPr>
          <w:p w14:paraId="2E1128DE" w14:textId="77777777" w:rsidR="000C1F96" w:rsidRPr="000C1F96" w:rsidRDefault="000C1F96" w:rsidP="00D04F03">
            <w:pPr>
              <w:pStyle w:val="SEBodytext"/>
              <w:rPr>
                <w:sz w:val="20"/>
              </w:rPr>
            </w:pPr>
          </w:p>
        </w:tc>
      </w:tr>
    </w:tbl>
    <w:p w14:paraId="7FD3AC68" w14:textId="77777777" w:rsidR="000C1F96" w:rsidRDefault="000C1F96">
      <w:pPr>
        <w:rPr>
          <w:color w:val="555555" w:themeColor="text1"/>
          <w:sz w:val="22"/>
          <w:lang w:val="en-US"/>
        </w:rPr>
      </w:pPr>
    </w:p>
    <w:p w14:paraId="768A20AB" w14:textId="77777777" w:rsidR="00DB238E" w:rsidRDefault="00DB238E">
      <w:pPr>
        <w:rPr>
          <w:rFonts w:eastAsiaTheme="majorEastAsia" w:cstheme="majorBidi"/>
          <w:color w:val="EE3A24" w:themeColor="accent3"/>
          <w:sz w:val="28"/>
          <w:szCs w:val="28"/>
        </w:rPr>
      </w:pPr>
      <w:r>
        <w:br w:type="page"/>
      </w:r>
    </w:p>
    <w:p w14:paraId="2C1428F3" w14:textId="77777777" w:rsidR="000C1F96" w:rsidRDefault="000C1F96" w:rsidP="000C1F96">
      <w:pPr>
        <w:pStyle w:val="Heading1"/>
      </w:pPr>
      <w:r>
        <w:t>Element 4</w:t>
      </w:r>
    </w:p>
    <w:p w14:paraId="1C73AA40" w14:textId="77777777" w:rsidR="000C1F96" w:rsidRDefault="000C1F96" w:rsidP="000C1F96">
      <w:pPr>
        <w:pStyle w:val="SEBodytext"/>
      </w:pPr>
    </w:p>
    <w:p w14:paraId="1C572707" w14:textId="77777777" w:rsidR="00D45E01" w:rsidRDefault="008A2C37" w:rsidP="000C1F96">
      <w:pPr>
        <w:pStyle w:val="SEBodytext"/>
      </w:pPr>
      <w:r w:rsidRPr="008A2C37">
        <w:t>Swordfish straight leg Ariana rotation</w:t>
      </w:r>
      <w:r w:rsidRPr="008A2C37">
        <w:tab/>
      </w:r>
      <w:r w:rsidR="006A3215">
        <w:t xml:space="preserve"> </w:t>
      </w:r>
      <w:r w:rsidRPr="008A2C37">
        <w:t>(Fig 407 DD 2.6)</w:t>
      </w:r>
      <w:r>
        <w:t>.</w:t>
      </w:r>
    </w:p>
    <w:p w14:paraId="5680FFD9" w14:textId="77777777" w:rsidR="008A2C37" w:rsidRDefault="008A2C37" w:rsidP="000C1F96">
      <w:pPr>
        <w:pStyle w:val="SEBodytext"/>
      </w:pPr>
    </w:p>
    <w:p w14:paraId="2DE40C89" w14:textId="77777777" w:rsidR="00A32A8E" w:rsidRDefault="008A2C37" w:rsidP="000C1F96">
      <w:pPr>
        <w:pStyle w:val="SEBodytext"/>
      </w:pPr>
      <w:r>
        <w:rPr>
          <w:noProof/>
          <w:lang w:val="en-GB" w:eastAsia="en-GB"/>
        </w:rPr>
        <w:drawing>
          <wp:inline distT="0" distB="0" distL="0" distR="0" wp14:anchorId="63AFBE69" wp14:editId="6828AEA3">
            <wp:extent cx="5727700" cy="1097280"/>
            <wp:effectExtent l="0" t="0" r="6350" b="762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1">
                      <a:extLst>
                        <a:ext uri="{28A0092B-C50C-407E-A947-70E740481C1C}">
                          <a14:useLocalDpi xmlns:a14="http://schemas.microsoft.com/office/drawing/2010/main" val="0"/>
                        </a:ext>
                      </a:extLst>
                    </a:blip>
                    <a:stretch>
                      <a:fillRect/>
                    </a:stretch>
                  </pic:blipFill>
                  <pic:spPr>
                    <a:xfrm>
                      <a:off x="0" y="0"/>
                      <a:ext cx="5745067" cy="1100607"/>
                    </a:xfrm>
                    <a:prstGeom prst="rect">
                      <a:avLst/>
                    </a:prstGeom>
                  </pic:spPr>
                </pic:pic>
              </a:graphicData>
            </a:graphic>
          </wp:inline>
        </w:drawing>
      </w:r>
    </w:p>
    <w:p w14:paraId="20C1C268" w14:textId="77777777" w:rsidR="00A32A8E" w:rsidRDefault="00A32A8E" w:rsidP="00A32A8E">
      <w:pPr>
        <w:pStyle w:val="Heading1"/>
      </w:pPr>
      <w:r>
        <w:t>Details</w:t>
      </w:r>
    </w:p>
    <w:p w14:paraId="444BD311" w14:textId="77777777" w:rsidR="00A32A8E" w:rsidRDefault="00A32A8E" w:rsidP="00A32A8E">
      <w:pPr>
        <w:pStyle w:val="SEBodytext"/>
      </w:pPr>
    </w:p>
    <w:p w14:paraId="2BED115D" w14:textId="77777777" w:rsidR="00D45E01" w:rsidRDefault="008A2C37" w:rsidP="007E6FF4">
      <w:pPr>
        <w:pStyle w:val="SEBodytext"/>
      </w:pPr>
      <w:r w:rsidRPr="008A2C37">
        <w:t xml:space="preserve">From a </w:t>
      </w:r>
      <w:r w:rsidRPr="008A2C37">
        <w:rPr>
          <w:b/>
        </w:rPr>
        <w:t>Front Layout Position</w:t>
      </w:r>
      <w:r w:rsidRPr="008A2C37">
        <w:t xml:space="preserve"> the back arches as one leg is lifted in a 180</w:t>
      </w:r>
      <w:r>
        <w:t xml:space="preserve"> degrees</w:t>
      </w:r>
      <w:r w:rsidRPr="008A2C37">
        <w:t xml:space="preserve"> arc over the surface of the water to a </w:t>
      </w:r>
      <w:r w:rsidRPr="008A2C37">
        <w:rPr>
          <w:b/>
        </w:rPr>
        <w:t>Split Position</w:t>
      </w:r>
      <w:r w:rsidRPr="008A2C37">
        <w:t xml:space="preserve">. Maintaining the relative position of the legs to the surface of the water an </w:t>
      </w:r>
      <w:r w:rsidRPr="008A2C37">
        <w:rPr>
          <w:b/>
        </w:rPr>
        <w:t>Ariana Rotation</w:t>
      </w:r>
      <w:r w:rsidRPr="008A2C37">
        <w:t xml:space="preserve"> is performed. A </w:t>
      </w:r>
      <w:r w:rsidRPr="008A2C37">
        <w:rPr>
          <w:b/>
        </w:rPr>
        <w:t>Walkout Front</w:t>
      </w:r>
      <w:r w:rsidRPr="008A2C37">
        <w:t xml:space="preserve"> is executed.</w:t>
      </w:r>
    </w:p>
    <w:p w14:paraId="40BFDCA0" w14:textId="77777777" w:rsidR="008A2C37" w:rsidRDefault="008A2C37" w:rsidP="007E6FF4">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36906334"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FB6AD" w14:textId="77777777" w:rsidR="003E3311" w:rsidRDefault="003E3311"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0D8FC871" w14:textId="77777777" w:rsidR="000C1F96" w:rsidRDefault="000C1F96" w:rsidP="00D04F03">
            <w:pPr>
              <w:pStyle w:val="SEBodytext"/>
            </w:pPr>
          </w:p>
        </w:tc>
        <w:tc>
          <w:tcPr>
            <w:tcW w:w="3004" w:type="dxa"/>
            <w:tcBorders>
              <w:left w:val="single" w:sz="4" w:space="0" w:color="BFBFBF" w:themeColor="background1" w:themeShade="BF"/>
            </w:tcBorders>
          </w:tcPr>
          <w:p w14:paraId="6009565D" w14:textId="77777777" w:rsidR="000C1F96" w:rsidRDefault="000C1F96" w:rsidP="00D04F03">
            <w:pPr>
              <w:pStyle w:val="SEBodytext"/>
              <w:rPr>
                <w:b/>
              </w:rPr>
            </w:pPr>
            <w:r w:rsidRPr="000C1F96">
              <w:rPr>
                <w:b/>
              </w:rPr>
              <w:t>MARK</w:t>
            </w:r>
          </w:p>
          <w:p w14:paraId="61431A48" w14:textId="77777777" w:rsidR="000C1F96" w:rsidRDefault="000C1F96" w:rsidP="00D04F03">
            <w:pPr>
              <w:pStyle w:val="SEBodytext"/>
              <w:rPr>
                <w:b/>
              </w:rPr>
            </w:pPr>
          </w:p>
          <w:p w14:paraId="66541698" w14:textId="77777777" w:rsidR="000C1F96" w:rsidRDefault="000C1F96" w:rsidP="00D04F03">
            <w:pPr>
              <w:pStyle w:val="SEBodytext"/>
              <w:rPr>
                <w:b/>
              </w:rPr>
            </w:pPr>
          </w:p>
          <w:p w14:paraId="42F3A846" w14:textId="77777777" w:rsidR="000C1F96" w:rsidRDefault="000C1F96" w:rsidP="00D04F03">
            <w:pPr>
              <w:pStyle w:val="SEBodytext"/>
              <w:rPr>
                <w:b/>
              </w:rPr>
            </w:pPr>
          </w:p>
          <w:p w14:paraId="188B6437" w14:textId="77777777" w:rsidR="000C1F96" w:rsidRPr="000C1F96" w:rsidRDefault="000C1F96" w:rsidP="00D04F03">
            <w:pPr>
              <w:pStyle w:val="SEBodytext"/>
              <w:rPr>
                <w:b/>
              </w:rPr>
            </w:pPr>
          </w:p>
        </w:tc>
      </w:tr>
    </w:tbl>
    <w:p w14:paraId="5C3A97D5" w14:textId="77777777" w:rsidR="000C1F96" w:rsidRDefault="000C1F96" w:rsidP="000C1F96">
      <w:pPr>
        <w:pStyle w:val="SEBodytext"/>
      </w:pPr>
    </w:p>
    <w:p w14:paraId="4EDFAD54"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609D13B5" w14:textId="77777777" w:rsidTr="00D04F03">
        <w:tc>
          <w:tcPr>
            <w:tcW w:w="9010" w:type="dxa"/>
            <w:shd w:val="clear" w:color="auto" w:fill="EEEEEE" w:themeFill="background2"/>
          </w:tcPr>
          <w:p w14:paraId="76095F61" w14:textId="77777777" w:rsidR="000C1F96" w:rsidRPr="000C1F96" w:rsidRDefault="000C1F96" w:rsidP="00D04F03">
            <w:pPr>
              <w:pStyle w:val="SEBodytext"/>
              <w:rPr>
                <w:sz w:val="20"/>
              </w:rPr>
            </w:pPr>
            <w:r w:rsidRPr="000C1F96">
              <w:rPr>
                <w:sz w:val="20"/>
              </w:rPr>
              <w:t>Feedback</w:t>
            </w:r>
          </w:p>
        </w:tc>
      </w:tr>
      <w:tr w:rsidR="000C1F96" w:rsidRPr="000C1F96" w14:paraId="694FDDFD" w14:textId="77777777" w:rsidTr="00D04F03">
        <w:trPr>
          <w:trHeight w:val="2377"/>
        </w:trPr>
        <w:tc>
          <w:tcPr>
            <w:tcW w:w="9010" w:type="dxa"/>
            <w:shd w:val="clear" w:color="auto" w:fill="FFFFFF" w:themeFill="background1"/>
          </w:tcPr>
          <w:p w14:paraId="0509F02F" w14:textId="77777777" w:rsidR="000C1F96" w:rsidRPr="000C1F96" w:rsidRDefault="000C1F96" w:rsidP="00D04F03">
            <w:pPr>
              <w:pStyle w:val="SEBodytext"/>
              <w:rPr>
                <w:sz w:val="20"/>
              </w:rPr>
            </w:pPr>
          </w:p>
        </w:tc>
      </w:tr>
    </w:tbl>
    <w:p w14:paraId="3804257A" w14:textId="77777777" w:rsidR="000C1F96" w:rsidRDefault="000C1F96" w:rsidP="000C1F96">
      <w:pPr>
        <w:rPr>
          <w:color w:val="555555" w:themeColor="text1"/>
          <w:sz w:val="22"/>
          <w:lang w:val="en-US"/>
        </w:rPr>
      </w:pPr>
    </w:p>
    <w:p w14:paraId="121E88BF" w14:textId="77777777" w:rsidR="000C1F96" w:rsidRDefault="000C1F96" w:rsidP="000C1F96">
      <w:pPr>
        <w:rPr>
          <w:color w:val="555555" w:themeColor="text1"/>
          <w:sz w:val="22"/>
          <w:lang w:val="en-US"/>
        </w:rPr>
      </w:pPr>
    </w:p>
    <w:p w14:paraId="3870CF8B" w14:textId="77777777" w:rsidR="00DB238E" w:rsidRDefault="00DB238E">
      <w:pPr>
        <w:rPr>
          <w:rFonts w:eastAsiaTheme="majorEastAsia" w:cstheme="majorBidi"/>
          <w:color w:val="EE3A24" w:themeColor="accent3"/>
          <w:sz w:val="28"/>
          <w:szCs w:val="28"/>
        </w:rPr>
      </w:pPr>
      <w:r>
        <w:br w:type="page"/>
      </w:r>
    </w:p>
    <w:p w14:paraId="5AD6DE43" w14:textId="77777777" w:rsidR="000C1F96" w:rsidRDefault="000C1F96" w:rsidP="000C1F96">
      <w:pPr>
        <w:pStyle w:val="Heading1"/>
      </w:pPr>
      <w:r>
        <w:t>Element 5</w:t>
      </w:r>
    </w:p>
    <w:p w14:paraId="00199738" w14:textId="77777777" w:rsidR="000C1F96" w:rsidRDefault="00A32A8E" w:rsidP="00A32A8E">
      <w:pPr>
        <w:pStyle w:val="SEBodytext"/>
        <w:tabs>
          <w:tab w:val="left" w:pos="2749"/>
        </w:tabs>
      </w:pPr>
      <w:r>
        <w:tab/>
      </w:r>
    </w:p>
    <w:p w14:paraId="70CB01E1" w14:textId="77777777" w:rsidR="00D45E01" w:rsidRDefault="008A2C37" w:rsidP="000C1F96">
      <w:pPr>
        <w:pStyle w:val="SEBodytext"/>
      </w:pPr>
      <w:r>
        <w:t xml:space="preserve">Whip Continuous Spin 720 </w:t>
      </w:r>
      <w:r w:rsidRPr="008A2C37">
        <w:t>(Fig 356f. DD 3.0)</w:t>
      </w:r>
      <w:r>
        <w:t>.</w:t>
      </w:r>
    </w:p>
    <w:p w14:paraId="3713F9F8" w14:textId="77777777" w:rsidR="008A2C37" w:rsidRDefault="008A2C37" w:rsidP="000C1F96">
      <w:pPr>
        <w:pStyle w:val="SEBodytext"/>
      </w:pPr>
    </w:p>
    <w:p w14:paraId="14696F7F" w14:textId="77777777" w:rsidR="00A32A8E" w:rsidRDefault="008A2C37" w:rsidP="000C1F96">
      <w:pPr>
        <w:pStyle w:val="SEBodytext"/>
      </w:pPr>
      <w:r>
        <w:rPr>
          <w:noProof/>
          <w:lang w:val="en-GB" w:eastAsia="en-GB"/>
        </w:rPr>
        <w:drawing>
          <wp:inline distT="0" distB="0" distL="0" distR="0" wp14:anchorId="7BC0A403" wp14:editId="28611083">
            <wp:extent cx="4635610" cy="1256306"/>
            <wp:effectExtent l="0" t="0" r="0" b="127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5353" cy="1258947"/>
                    </a:xfrm>
                    <a:prstGeom prst="rect">
                      <a:avLst/>
                    </a:prstGeom>
                  </pic:spPr>
                </pic:pic>
              </a:graphicData>
            </a:graphic>
          </wp:inline>
        </w:drawing>
      </w:r>
    </w:p>
    <w:p w14:paraId="2BE70ACB" w14:textId="77777777" w:rsidR="00A32A8E" w:rsidRDefault="00A32A8E" w:rsidP="00A32A8E">
      <w:pPr>
        <w:pStyle w:val="Heading1"/>
      </w:pPr>
      <w:r>
        <w:t>Details</w:t>
      </w:r>
    </w:p>
    <w:p w14:paraId="5995D54D" w14:textId="77777777" w:rsidR="00A32A8E" w:rsidRDefault="00A32A8E" w:rsidP="00A32A8E">
      <w:pPr>
        <w:pStyle w:val="SEBodytext"/>
      </w:pPr>
    </w:p>
    <w:p w14:paraId="6424D6B8" w14:textId="77777777" w:rsidR="00D45E01" w:rsidRDefault="008A2C37" w:rsidP="000C1F96">
      <w:pPr>
        <w:pStyle w:val="SEBodytext"/>
      </w:pPr>
      <w:r w:rsidRPr="008A2C37">
        <w:t xml:space="preserve">From a </w:t>
      </w:r>
      <w:r w:rsidRPr="008A2C37">
        <w:rPr>
          <w:b/>
        </w:rPr>
        <w:t>Front Layout Position</w:t>
      </w:r>
      <w:r w:rsidRPr="008A2C37">
        <w:t xml:space="preserve"> a </w:t>
      </w:r>
      <w:r w:rsidRPr="008A2C37">
        <w:rPr>
          <w:b/>
        </w:rPr>
        <w:t>Front Pike Position</w:t>
      </w:r>
      <w:r w:rsidRPr="008A2C37">
        <w:t xml:space="preserve"> is assumed. The legs are lifted to a </w:t>
      </w:r>
      <w:r w:rsidRPr="008A2C37">
        <w:rPr>
          <w:b/>
        </w:rPr>
        <w:t>Vertical Position</w:t>
      </w:r>
      <w:r w:rsidRPr="008A2C37">
        <w:t xml:space="preserve">. All remaining movements are performed rapidly. One leg is lowered to a Fishtail Position and without a pause is lifted to a </w:t>
      </w:r>
      <w:r w:rsidRPr="008A2C37">
        <w:rPr>
          <w:b/>
        </w:rPr>
        <w:t>Vertical Position</w:t>
      </w:r>
      <w:r w:rsidRPr="008A2C37">
        <w:t xml:space="preserve">. Without a pause a </w:t>
      </w:r>
      <w:r w:rsidRPr="008A2C37">
        <w:rPr>
          <w:b/>
        </w:rPr>
        <w:t>Continuous Spin 720 degrees</w:t>
      </w:r>
      <w:r w:rsidRPr="008A2C37">
        <w:t xml:space="preserve"> is executed.</w:t>
      </w:r>
    </w:p>
    <w:p w14:paraId="744E3253" w14:textId="77777777" w:rsidR="008A2C37" w:rsidRDefault="008A2C37" w:rsidP="000C1F96">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0C7816C5"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ED800D" w14:textId="77777777" w:rsidR="000C1F96" w:rsidRDefault="000C1F96"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10567421" w14:textId="77777777" w:rsidR="000C1F96" w:rsidRDefault="000C1F96" w:rsidP="00D04F03">
            <w:pPr>
              <w:pStyle w:val="SEBodytext"/>
            </w:pPr>
          </w:p>
        </w:tc>
        <w:tc>
          <w:tcPr>
            <w:tcW w:w="3004" w:type="dxa"/>
            <w:tcBorders>
              <w:left w:val="single" w:sz="4" w:space="0" w:color="BFBFBF" w:themeColor="background1" w:themeShade="BF"/>
            </w:tcBorders>
          </w:tcPr>
          <w:p w14:paraId="5FB1BDC6" w14:textId="77777777" w:rsidR="000C1F96" w:rsidRDefault="000C1F96" w:rsidP="00D04F03">
            <w:pPr>
              <w:pStyle w:val="SEBodytext"/>
              <w:rPr>
                <w:b/>
              </w:rPr>
            </w:pPr>
            <w:r w:rsidRPr="000C1F96">
              <w:rPr>
                <w:b/>
              </w:rPr>
              <w:t>MARK</w:t>
            </w:r>
          </w:p>
          <w:p w14:paraId="40CA4014" w14:textId="77777777" w:rsidR="000C1F96" w:rsidRDefault="000C1F96" w:rsidP="00D04F03">
            <w:pPr>
              <w:pStyle w:val="SEBodytext"/>
              <w:rPr>
                <w:b/>
              </w:rPr>
            </w:pPr>
          </w:p>
          <w:p w14:paraId="2A090F5E" w14:textId="77777777" w:rsidR="000C1F96" w:rsidRDefault="000C1F96" w:rsidP="00D04F03">
            <w:pPr>
              <w:pStyle w:val="SEBodytext"/>
              <w:rPr>
                <w:b/>
              </w:rPr>
            </w:pPr>
          </w:p>
          <w:p w14:paraId="389F434B" w14:textId="77777777" w:rsidR="000C1F96" w:rsidRDefault="000C1F96" w:rsidP="00D04F03">
            <w:pPr>
              <w:pStyle w:val="SEBodytext"/>
              <w:rPr>
                <w:b/>
              </w:rPr>
            </w:pPr>
          </w:p>
          <w:p w14:paraId="50E56C49" w14:textId="77777777" w:rsidR="000C1F96" w:rsidRPr="000C1F96" w:rsidRDefault="000C1F96" w:rsidP="00D04F03">
            <w:pPr>
              <w:pStyle w:val="SEBodytext"/>
              <w:rPr>
                <w:b/>
              </w:rPr>
            </w:pPr>
          </w:p>
        </w:tc>
      </w:tr>
    </w:tbl>
    <w:p w14:paraId="760E4CC5" w14:textId="77777777" w:rsidR="000C1F96" w:rsidRDefault="000C1F96" w:rsidP="000C1F96">
      <w:pPr>
        <w:pStyle w:val="SEBodytext"/>
      </w:pPr>
    </w:p>
    <w:p w14:paraId="1DA40D2A"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5DF8C19E" w14:textId="77777777" w:rsidTr="00D04F03">
        <w:tc>
          <w:tcPr>
            <w:tcW w:w="9010" w:type="dxa"/>
            <w:shd w:val="clear" w:color="auto" w:fill="EEEEEE" w:themeFill="background2"/>
          </w:tcPr>
          <w:p w14:paraId="3999D7CE" w14:textId="77777777" w:rsidR="000C1F96" w:rsidRPr="000C1F96" w:rsidRDefault="000C1F96" w:rsidP="00D04F03">
            <w:pPr>
              <w:pStyle w:val="SEBodytext"/>
              <w:rPr>
                <w:sz w:val="20"/>
              </w:rPr>
            </w:pPr>
            <w:r w:rsidRPr="000C1F96">
              <w:rPr>
                <w:sz w:val="20"/>
              </w:rPr>
              <w:t>Feedback</w:t>
            </w:r>
          </w:p>
        </w:tc>
      </w:tr>
      <w:tr w:rsidR="000C1F96" w:rsidRPr="000C1F96" w14:paraId="5142C90E" w14:textId="77777777" w:rsidTr="00D04F03">
        <w:trPr>
          <w:trHeight w:val="2377"/>
        </w:trPr>
        <w:tc>
          <w:tcPr>
            <w:tcW w:w="9010" w:type="dxa"/>
            <w:shd w:val="clear" w:color="auto" w:fill="FFFFFF" w:themeFill="background1"/>
          </w:tcPr>
          <w:p w14:paraId="2B28A4B0" w14:textId="77777777" w:rsidR="000C1F96" w:rsidRPr="000C1F96" w:rsidRDefault="000C1F96" w:rsidP="00D04F03">
            <w:pPr>
              <w:pStyle w:val="SEBodytext"/>
              <w:rPr>
                <w:sz w:val="20"/>
              </w:rPr>
            </w:pPr>
          </w:p>
        </w:tc>
      </w:tr>
    </w:tbl>
    <w:p w14:paraId="0A28051E" w14:textId="77777777" w:rsidR="00DB238E" w:rsidRDefault="00DB238E" w:rsidP="000C1F96">
      <w:pPr>
        <w:pStyle w:val="Heading1"/>
      </w:pPr>
    </w:p>
    <w:p w14:paraId="3C58FA02" w14:textId="77777777" w:rsidR="00DB238E" w:rsidRDefault="00DB238E">
      <w:pPr>
        <w:rPr>
          <w:rFonts w:eastAsiaTheme="majorEastAsia" w:cstheme="majorBidi"/>
          <w:color w:val="EE3A24" w:themeColor="accent3"/>
          <w:sz w:val="28"/>
          <w:szCs w:val="28"/>
        </w:rPr>
      </w:pPr>
      <w:r>
        <w:br w:type="page"/>
      </w:r>
    </w:p>
    <w:p w14:paraId="3C7BFBB7" w14:textId="77777777" w:rsidR="000C1F96" w:rsidRDefault="000C1F96" w:rsidP="000C1F96">
      <w:pPr>
        <w:pStyle w:val="Heading1"/>
      </w:pPr>
      <w:r>
        <w:t>Element 6</w:t>
      </w:r>
    </w:p>
    <w:p w14:paraId="7B745EEA" w14:textId="77777777" w:rsidR="000C1F96" w:rsidRDefault="000C1F96" w:rsidP="000C1F96">
      <w:pPr>
        <w:pStyle w:val="SEBodytext"/>
      </w:pPr>
    </w:p>
    <w:p w14:paraId="3A6A2321" w14:textId="77777777" w:rsidR="00D45E01" w:rsidRDefault="008A2C37" w:rsidP="000C1F96">
      <w:pPr>
        <w:pStyle w:val="SEBodytext"/>
      </w:pPr>
      <w:r>
        <w:t xml:space="preserve">Saturn </w:t>
      </w:r>
      <w:r w:rsidRPr="008A2C37">
        <w:t>(Fig 441 DD 2.5)</w:t>
      </w:r>
      <w:r>
        <w:t>.</w:t>
      </w:r>
    </w:p>
    <w:p w14:paraId="14D28707" w14:textId="77777777" w:rsidR="008A2C37" w:rsidRDefault="008A2C37" w:rsidP="000C1F96">
      <w:pPr>
        <w:pStyle w:val="SEBodytext"/>
      </w:pPr>
    </w:p>
    <w:p w14:paraId="6B92C971" w14:textId="77777777" w:rsidR="00A32A8E" w:rsidRDefault="008A2C37" w:rsidP="000C1F96">
      <w:pPr>
        <w:pStyle w:val="SEBodytext"/>
      </w:pPr>
      <w:r>
        <w:rPr>
          <w:noProof/>
          <w:lang w:val="en-GB" w:eastAsia="en-GB"/>
        </w:rPr>
        <mc:AlternateContent>
          <mc:Choice Requires="wpg">
            <w:drawing>
              <wp:inline distT="0" distB="0" distL="0" distR="0" wp14:anchorId="2EC32A29" wp14:editId="1035460F">
                <wp:extent cx="4993419" cy="1566407"/>
                <wp:effectExtent l="95250" t="114300" r="0" b="129540"/>
                <wp:docPr id="11" name="Group 11"/>
                <wp:cNvGraphicFramePr/>
                <a:graphic xmlns:a="http://schemas.openxmlformats.org/drawingml/2006/main">
                  <a:graphicData uri="http://schemas.microsoft.com/office/word/2010/wordprocessingGroup">
                    <wpg:wgp>
                      <wpg:cNvGrpSpPr/>
                      <wpg:grpSpPr>
                        <a:xfrm>
                          <a:off x="0" y="0"/>
                          <a:ext cx="4993419" cy="1566407"/>
                          <a:chOff x="0" y="0"/>
                          <a:chExt cx="5943600" cy="2149613"/>
                        </a:xfrm>
                      </wpg:grpSpPr>
                      <wpg:grpSp>
                        <wpg:cNvPr id="2" name="Group 2"/>
                        <wpg:cNvGrpSpPr/>
                        <wpg:grpSpPr>
                          <a:xfrm>
                            <a:off x="0" y="0"/>
                            <a:ext cx="5943600" cy="2149613"/>
                            <a:chOff x="0" y="0"/>
                            <a:chExt cx="5943600" cy="2149613"/>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79513"/>
                              <a:ext cx="5943600" cy="2070100"/>
                            </a:xfrm>
                            <a:prstGeom prst="rect">
                              <a:avLst/>
                            </a:prstGeom>
                          </pic:spPr>
                        </pic:pic>
                        <w14:contentPart bwMode="auto" r:id="rId14">
                          <w14:nvContentPartPr>
                            <w14:cNvPr id="6" name="Ink 6"/>
                            <w14:cNvContentPartPr/>
                          </w14:nvContentPartPr>
                          <w14:xfrm>
                            <a:off x="23854" y="0"/>
                            <a:ext cx="4289760" cy="772560"/>
                          </w14:xfrm>
                        </w14:contentPart>
                        <w14:contentPart bwMode="auto" r:id="rId15">
                          <w14:nvContentPartPr>
                            <w14:cNvPr id="7" name="Ink 7"/>
                            <w14:cNvContentPartPr/>
                          </w14:nvContentPartPr>
                          <w14:xfrm>
                            <a:off x="71562" y="818985"/>
                            <a:ext cx="2422080" cy="1315800"/>
                          </w14:xfrm>
                        </w14:contentPart>
                      </wpg:grpSp>
                      <w14:contentPart bwMode="auto" r:id="rId16">
                        <w14:nvContentPartPr>
                          <w14:cNvPr id="3" name="Ink 3"/>
                          <w14:cNvContentPartPr/>
                        </w14:nvContentPartPr>
                        <w14:xfrm>
                          <a:off x="2631882" y="1033670"/>
                          <a:ext cx="196920" cy="103680"/>
                        </w14:xfrm>
                      </w14:contentPart>
                      <w14:contentPart bwMode="auto" r:id="rId17">
                        <w14:nvContentPartPr>
                          <w14:cNvPr id="4" name="Ink 4"/>
                          <w14:cNvContentPartPr/>
                        </w14:nvContentPartPr>
                        <w14:xfrm>
                          <a:off x="3045350" y="1097280"/>
                          <a:ext cx="217080" cy="356040"/>
                        </w14:xfrm>
                      </w14:contentPart>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553E8A" id="Group 11" o:spid="_x0000_s1026" style="width:393.2pt;height:123.35pt;mso-position-horizontal-relative:char;mso-position-vertical-relative:line" coordsize="59436,21496" o:gfxdata="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">
                <v:group id="Group 2" o:spid="_x0000_s1027" style="position:absolute;width:59436;height:21496" coordsize="59436,2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795;width:59436;height:20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k3bEAAAA2gAAAA8AAABkcnMvZG93bnJldi54bWxEj0FrwkAUhO9C/8PyCl6kbmqxlNSNWEEQ&#10;xEO0FLy9Zl+zIdm3Ibua+O+7guBxmJlvmMVysI24UOcrxwpepwkI4sLpiksF38fNywcIH5A1No5J&#10;wZU8LLOn0QJT7XrO6XIIpYgQ9ikqMCG0qZS+MGTRT11LHL0/11kMUXal1B32EW4bOUuSd2mx4rhg&#10;sKW1oaI+nK2Cn92mebuef0/1rD+t/CQ3+Z6+lBo/D6tPEIGG8Ajf21utYA63K/EG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yk3bEAAAA2gAAAA8AAAAAAAAAAAAAAAAA&#10;nwIAAGRycy9kb3ducmV2LnhtbFBLBQYAAAAABAAEAPcAAACQAwAAAAA=&#10;">
                    <v:imagedata r:id="rId22" o:title=""/>
                    <v:path arrowok="t"/>
                  </v:shape>
                  <v:shape id="Ink 6" o:spid="_x0000_s1029" type="#_x0000_t75" style="position:absolute;left:-794;top:-1190;width:44962;height:101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">
                    <v:imagedata r:id="rId23" o:title=""/>
                  </v:shape>
                  <v:shape id="Ink 7" o:spid="_x0000_s1030" type="#_x0000_t75" style="position:absolute;left:-317;top:6998;width:26286;height:155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8ZJVMQA&#10;AADaAAAADwAAAGRycy9kb3ducmV2LnhtbESP0WoCMRRE3wX/IVyhL0Wz1qKyNYpatH2qqP2Ay+Z2&#10;E7q5WTeprn59Uyj4OMzMGWa2aF0lztQE61nBcJCBIC68tlwq+Dxu+lMQISJrrDyTgisFWMy7nRnm&#10;2l94T+dDLEWCcMhRgYmxzqUMhSGHYeBr4uR9+cZhTLIppW7wkuCukk9ZNpYOLacFgzWtDRXfhx+n&#10;YHvTr6PJ6fnNn3Z2vTL6w46Gj0o99NrlC4hIbbyH/9vvWsEE/q6kGyDnv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jxklUxAAAANoAAAAPAAAAAAAAAAAAAAAAAJgCAABkcnMvZG93&#10;bnJldi54bWxQSwUGAAAAAAQABADzAAAAiQMAAAAA&#10;">
                    <v:imagedata r:id="rId24" o:title=""/>
                  </v:shape>
                </v:group>
                <v:shape id="Ink 3" o:spid="_x0000_s1031" type="#_x0000_t75" style="position:absolute;left:25287;top:9146;width:4032;height:341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">
                  <v:imagedata r:id="rId25" o:title=""/>
                </v:shape>
                <v:shape id="Ink 4" o:spid="_x0000_s1032" type="#_x0000_t75" style="position:absolute;left:29421;top:9782;width:4235;height:59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">
                  <v:imagedata r:id="rId26" o:title=""/>
                </v:shape>
                <w10:anchorlock/>
              </v:group>
            </w:pict>
          </mc:Fallback>
        </mc:AlternateContent>
      </w:r>
    </w:p>
    <w:p w14:paraId="7946F333" w14:textId="77777777" w:rsidR="00A32A8E" w:rsidRDefault="00A32A8E" w:rsidP="00A32A8E">
      <w:pPr>
        <w:pStyle w:val="Heading1"/>
      </w:pPr>
      <w:r>
        <w:t>Details</w:t>
      </w:r>
    </w:p>
    <w:p w14:paraId="31ECF52C" w14:textId="77777777" w:rsidR="00A32A8E" w:rsidRDefault="00A32A8E" w:rsidP="00A32A8E">
      <w:pPr>
        <w:pStyle w:val="SEBodytext"/>
      </w:pPr>
    </w:p>
    <w:p w14:paraId="6A866662" w14:textId="77777777" w:rsidR="00D45E01" w:rsidRDefault="008A2C37" w:rsidP="000C1F96">
      <w:pPr>
        <w:pStyle w:val="SEBodytext"/>
      </w:pPr>
      <w:r w:rsidRPr="008A2C37">
        <w:t xml:space="preserve">From a </w:t>
      </w:r>
      <w:r w:rsidRPr="008A2C37">
        <w:rPr>
          <w:b/>
        </w:rPr>
        <w:t>Back Layout Position</w:t>
      </w:r>
      <w:r w:rsidRPr="008A2C37">
        <w:t xml:space="preserve"> a </w:t>
      </w:r>
      <w:r w:rsidRPr="008A2C37">
        <w:rPr>
          <w:b/>
        </w:rPr>
        <w:t>Surface Arch Position</w:t>
      </w:r>
      <w:r w:rsidRPr="008A2C37">
        <w:t xml:space="preserve"> is assumed. One leg is lifted to assume a </w:t>
      </w:r>
      <w:r w:rsidRPr="008A2C37">
        <w:rPr>
          <w:b/>
        </w:rPr>
        <w:t>Knight Position</w:t>
      </w:r>
      <w:r w:rsidRPr="008A2C37">
        <w:t>. Maintaining the vertical</w:t>
      </w:r>
      <w:r>
        <w:t xml:space="preserve"> alignment the body rotates 180 degrees</w:t>
      </w:r>
      <w:r w:rsidRPr="008A2C37">
        <w:t xml:space="preserve"> to assume a </w:t>
      </w:r>
      <w:r w:rsidRPr="008A2C37">
        <w:rPr>
          <w:b/>
        </w:rPr>
        <w:t>Fishtail Position</w:t>
      </w:r>
      <w:r w:rsidRPr="008A2C37">
        <w:t xml:space="preserve">. Continuing in the same direction a Twirl is executed as the horizontal leg is lifted to a </w:t>
      </w:r>
      <w:r w:rsidRPr="008A2C37">
        <w:rPr>
          <w:b/>
        </w:rPr>
        <w:t>Vertical Position</w:t>
      </w:r>
      <w:r w:rsidRPr="008A2C37">
        <w:t xml:space="preserve">. A </w:t>
      </w:r>
      <w:r w:rsidRPr="008A2C37">
        <w:rPr>
          <w:b/>
        </w:rPr>
        <w:t>Vertical Descent</w:t>
      </w:r>
      <w:r w:rsidRPr="008A2C37">
        <w:t xml:space="preserve"> is executed.</w:t>
      </w:r>
    </w:p>
    <w:p w14:paraId="4112AFCB" w14:textId="77777777" w:rsidR="008A2C37" w:rsidRDefault="008A2C37" w:rsidP="000C1F96">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4DBC16C9"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ED1B2" w14:textId="77777777" w:rsidR="000C1F96" w:rsidRDefault="000C1F96"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8EF5010" w14:textId="77777777" w:rsidR="000C1F96" w:rsidRDefault="000C1F96" w:rsidP="00D04F03">
            <w:pPr>
              <w:pStyle w:val="SEBodytext"/>
            </w:pPr>
          </w:p>
        </w:tc>
        <w:tc>
          <w:tcPr>
            <w:tcW w:w="3004" w:type="dxa"/>
            <w:tcBorders>
              <w:left w:val="single" w:sz="4" w:space="0" w:color="BFBFBF" w:themeColor="background1" w:themeShade="BF"/>
            </w:tcBorders>
          </w:tcPr>
          <w:p w14:paraId="6FDF4AB4" w14:textId="77777777" w:rsidR="000C1F96" w:rsidRDefault="000C1F96" w:rsidP="00D04F03">
            <w:pPr>
              <w:pStyle w:val="SEBodytext"/>
              <w:rPr>
                <w:b/>
              </w:rPr>
            </w:pPr>
            <w:r w:rsidRPr="000C1F96">
              <w:rPr>
                <w:b/>
              </w:rPr>
              <w:t>MARK</w:t>
            </w:r>
          </w:p>
          <w:p w14:paraId="6441D3E0" w14:textId="77777777" w:rsidR="000C1F96" w:rsidRDefault="000C1F96" w:rsidP="00D04F03">
            <w:pPr>
              <w:pStyle w:val="SEBodytext"/>
              <w:rPr>
                <w:b/>
              </w:rPr>
            </w:pPr>
          </w:p>
          <w:p w14:paraId="4C6A1536" w14:textId="77777777" w:rsidR="000C1F96" w:rsidRDefault="000C1F96" w:rsidP="00D04F03">
            <w:pPr>
              <w:pStyle w:val="SEBodytext"/>
              <w:rPr>
                <w:b/>
              </w:rPr>
            </w:pPr>
          </w:p>
          <w:p w14:paraId="1CBC947B" w14:textId="77777777" w:rsidR="000C1F96" w:rsidRDefault="000C1F96" w:rsidP="00D04F03">
            <w:pPr>
              <w:pStyle w:val="SEBodytext"/>
              <w:rPr>
                <w:b/>
              </w:rPr>
            </w:pPr>
          </w:p>
          <w:p w14:paraId="099900B0" w14:textId="77777777" w:rsidR="000C1F96" w:rsidRPr="000C1F96" w:rsidRDefault="000C1F96" w:rsidP="00D04F03">
            <w:pPr>
              <w:pStyle w:val="SEBodytext"/>
              <w:rPr>
                <w:b/>
              </w:rPr>
            </w:pPr>
          </w:p>
        </w:tc>
      </w:tr>
    </w:tbl>
    <w:p w14:paraId="43C2F55C" w14:textId="77777777" w:rsidR="000C1F96" w:rsidRDefault="000C1F96" w:rsidP="000C1F96">
      <w:pPr>
        <w:pStyle w:val="SEBodytext"/>
      </w:pPr>
    </w:p>
    <w:p w14:paraId="294BAA2F"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7F35A9D7" w14:textId="77777777" w:rsidTr="00D04F03">
        <w:tc>
          <w:tcPr>
            <w:tcW w:w="9010" w:type="dxa"/>
            <w:shd w:val="clear" w:color="auto" w:fill="EEEEEE" w:themeFill="background2"/>
          </w:tcPr>
          <w:p w14:paraId="56CC85CB" w14:textId="77777777" w:rsidR="000C1F96" w:rsidRPr="000C1F96" w:rsidRDefault="000C1F96" w:rsidP="00D04F03">
            <w:pPr>
              <w:pStyle w:val="SEBodytext"/>
              <w:rPr>
                <w:sz w:val="20"/>
              </w:rPr>
            </w:pPr>
            <w:r w:rsidRPr="000C1F96">
              <w:rPr>
                <w:sz w:val="20"/>
              </w:rPr>
              <w:t>Feedback</w:t>
            </w:r>
          </w:p>
        </w:tc>
      </w:tr>
      <w:tr w:rsidR="000C1F96" w:rsidRPr="000C1F96" w14:paraId="43AED49F" w14:textId="77777777" w:rsidTr="00D04F03">
        <w:trPr>
          <w:trHeight w:val="2377"/>
        </w:trPr>
        <w:tc>
          <w:tcPr>
            <w:tcW w:w="9010" w:type="dxa"/>
            <w:shd w:val="clear" w:color="auto" w:fill="FFFFFF" w:themeFill="background1"/>
          </w:tcPr>
          <w:p w14:paraId="48C188ED" w14:textId="77777777" w:rsidR="000C1F96" w:rsidRPr="000C1F96" w:rsidRDefault="000C1F96" w:rsidP="00D04F03">
            <w:pPr>
              <w:pStyle w:val="SEBodytext"/>
              <w:rPr>
                <w:sz w:val="20"/>
              </w:rPr>
            </w:pPr>
          </w:p>
        </w:tc>
      </w:tr>
    </w:tbl>
    <w:p w14:paraId="251FC083" w14:textId="77777777" w:rsidR="000C1F96" w:rsidRDefault="000C1F96" w:rsidP="000C1F96"/>
    <w:p w14:paraId="4E2938E1" w14:textId="77777777" w:rsidR="000C1F96" w:rsidRDefault="000C1F96" w:rsidP="000C1F96"/>
    <w:p w14:paraId="1E780108" w14:textId="77777777" w:rsidR="00DB238E" w:rsidRDefault="00DB238E">
      <w:pPr>
        <w:rPr>
          <w:rFonts w:eastAsiaTheme="majorEastAsia" w:cstheme="majorBidi"/>
          <w:color w:val="EE3A24" w:themeColor="accent3"/>
          <w:sz w:val="28"/>
          <w:szCs w:val="28"/>
        </w:rPr>
      </w:pPr>
      <w:r>
        <w:br w:type="page"/>
      </w:r>
    </w:p>
    <w:p w14:paraId="7CCC5BF5" w14:textId="77777777" w:rsidR="000C1F96" w:rsidRDefault="000C1F96" w:rsidP="000C1F96">
      <w:pPr>
        <w:pStyle w:val="Heading1"/>
      </w:pPr>
      <w:r>
        <w:t>Element 7</w:t>
      </w:r>
    </w:p>
    <w:p w14:paraId="46F0ADDB" w14:textId="77777777" w:rsidR="000C1F96" w:rsidRDefault="003E3311" w:rsidP="003E3311">
      <w:pPr>
        <w:pStyle w:val="SEBodytext"/>
        <w:tabs>
          <w:tab w:val="left" w:pos="1795"/>
        </w:tabs>
      </w:pPr>
      <w:r>
        <w:tab/>
      </w:r>
    </w:p>
    <w:p w14:paraId="1A4A7B1C" w14:textId="77777777" w:rsidR="003E3311" w:rsidRDefault="008A2C37" w:rsidP="003E3311">
      <w:pPr>
        <w:pStyle w:val="SEBodytext"/>
        <w:tabs>
          <w:tab w:val="left" w:pos="1945"/>
        </w:tabs>
      </w:pPr>
      <w:r>
        <w:t xml:space="preserve">Venus </w:t>
      </w:r>
      <w:r w:rsidRPr="008A2C37">
        <w:t>(Fig 352. DD 3.0)</w:t>
      </w:r>
      <w:r>
        <w:t>.</w:t>
      </w:r>
      <w:r w:rsidR="003E3311">
        <w:tab/>
      </w:r>
    </w:p>
    <w:p w14:paraId="36619EC4" w14:textId="77777777" w:rsidR="006A3215" w:rsidRDefault="006A3215" w:rsidP="003E3311">
      <w:pPr>
        <w:pStyle w:val="SEBodytext"/>
        <w:tabs>
          <w:tab w:val="left" w:pos="1945"/>
        </w:tabs>
      </w:pPr>
    </w:p>
    <w:p w14:paraId="5A148484" w14:textId="77777777" w:rsidR="008A2C37" w:rsidRDefault="006A3215" w:rsidP="003E3311">
      <w:pPr>
        <w:pStyle w:val="SEBodytext"/>
        <w:tabs>
          <w:tab w:val="left" w:pos="1945"/>
        </w:tabs>
      </w:pPr>
      <w:r>
        <w:rPr>
          <w:noProof/>
          <w:lang w:val="en-GB" w:eastAsia="en-GB"/>
        </w:rPr>
        <w:drawing>
          <wp:inline distT="0" distB="0" distL="0" distR="0" wp14:anchorId="66CD54C9" wp14:editId="6E3A8AB8">
            <wp:extent cx="5727700" cy="1753235"/>
            <wp:effectExtent l="0" t="0" r="635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27">
                      <a:extLst>
                        <a:ext uri="{28A0092B-C50C-407E-A947-70E740481C1C}">
                          <a14:useLocalDpi xmlns:a14="http://schemas.microsoft.com/office/drawing/2010/main" val="0"/>
                        </a:ext>
                      </a:extLst>
                    </a:blip>
                    <a:stretch>
                      <a:fillRect/>
                    </a:stretch>
                  </pic:blipFill>
                  <pic:spPr>
                    <a:xfrm>
                      <a:off x="0" y="0"/>
                      <a:ext cx="5727700" cy="1753235"/>
                    </a:xfrm>
                    <a:prstGeom prst="rect">
                      <a:avLst/>
                    </a:prstGeom>
                  </pic:spPr>
                </pic:pic>
              </a:graphicData>
            </a:graphic>
          </wp:inline>
        </w:drawing>
      </w:r>
    </w:p>
    <w:p w14:paraId="602CA873" w14:textId="77777777" w:rsidR="00A32A8E" w:rsidRDefault="00A32A8E" w:rsidP="000C1F96">
      <w:pPr>
        <w:pStyle w:val="SEBodytext"/>
      </w:pPr>
    </w:p>
    <w:p w14:paraId="2C471E38" w14:textId="77777777" w:rsidR="00A32A8E" w:rsidRDefault="00A32A8E" w:rsidP="00A32A8E">
      <w:pPr>
        <w:pStyle w:val="Heading1"/>
      </w:pPr>
      <w:r>
        <w:t>Details</w:t>
      </w:r>
    </w:p>
    <w:p w14:paraId="3F5F0709" w14:textId="77777777" w:rsidR="00A32A8E" w:rsidRDefault="00A32A8E" w:rsidP="00A32A8E">
      <w:pPr>
        <w:pStyle w:val="SEBodytext"/>
      </w:pPr>
    </w:p>
    <w:p w14:paraId="3B9DC30E" w14:textId="77777777" w:rsidR="00D45E01" w:rsidRDefault="008A2C37" w:rsidP="000C1F96">
      <w:pPr>
        <w:pStyle w:val="SEBodytext"/>
      </w:pPr>
      <w:r w:rsidRPr="008A2C37">
        <w:t>From a</w:t>
      </w:r>
      <w:r w:rsidRPr="008A2C37">
        <w:rPr>
          <w:b/>
        </w:rPr>
        <w:t xml:space="preserve"> Front Layout Position</w:t>
      </w:r>
      <w:r w:rsidRPr="008A2C37">
        <w:t xml:space="preserve"> a </w:t>
      </w:r>
      <w:r w:rsidRPr="008A2C37">
        <w:rPr>
          <w:b/>
        </w:rPr>
        <w:t>Front Pike Position</w:t>
      </w:r>
      <w:r w:rsidRPr="008A2C37">
        <w:t xml:space="preserve"> is assumed. All remaining movements are performed rapidly. One leg is lifted to a </w:t>
      </w:r>
      <w:r w:rsidRPr="008A2C37">
        <w:rPr>
          <w:b/>
        </w:rPr>
        <w:t>Fishtail Position</w:t>
      </w:r>
      <w:r w:rsidRPr="008A2C37">
        <w:t xml:space="preserve">. The horizontal leg is bent to assume a </w:t>
      </w:r>
      <w:r w:rsidRPr="008A2C37">
        <w:rPr>
          <w:b/>
        </w:rPr>
        <w:t>Bent Knee Vertical Position</w:t>
      </w:r>
      <w:r w:rsidRPr="008A2C37">
        <w:t xml:space="preserve">. The bent leg is extended to vertical as the vertical leg is lowered to become the horizontal leg in </w:t>
      </w:r>
      <w:r w:rsidRPr="008A2C37">
        <w:rPr>
          <w:b/>
        </w:rPr>
        <w:t>Fishtail Position</w:t>
      </w:r>
      <w:r>
        <w:t>. A rotation of 360 degrees</w:t>
      </w:r>
      <w:r w:rsidRPr="008A2C37">
        <w:t xml:space="preserve"> is executed in the Fishtail Position. The horizontal leg is lifted to a </w:t>
      </w:r>
      <w:r w:rsidRPr="008A2C37">
        <w:rPr>
          <w:b/>
        </w:rPr>
        <w:t>Vertical Position</w:t>
      </w:r>
      <w:r w:rsidRPr="008A2C37">
        <w:t xml:space="preserve">. A </w:t>
      </w:r>
      <w:r w:rsidRPr="008A2C37">
        <w:rPr>
          <w:b/>
        </w:rPr>
        <w:t>360 Degree Spin</w:t>
      </w:r>
      <w:r w:rsidRPr="008A2C37">
        <w:t xml:space="preserve"> is executed.</w:t>
      </w:r>
    </w:p>
    <w:p w14:paraId="2E50C14F" w14:textId="77777777" w:rsidR="008A2C37" w:rsidRDefault="008A2C37" w:rsidP="000C1F96">
      <w:pPr>
        <w:pStyle w:val="SEBodytext"/>
      </w:pPr>
    </w:p>
    <w:tbl>
      <w:tblPr>
        <w:tblStyle w:val="TableGridLight"/>
        <w:tblW w:w="0" w:type="auto"/>
        <w:tblLook w:val="04A0" w:firstRow="1" w:lastRow="0" w:firstColumn="1" w:lastColumn="0" w:noHBand="0" w:noVBand="1"/>
      </w:tblPr>
      <w:tblGrid>
        <w:gridCol w:w="5665"/>
        <w:gridCol w:w="341"/>
        <w:gridCol w:w="3004"/>
      </w:tblGrid>
      <w:tr w:rsidR="000C1F96" w14:paraId="3EB0058A" w14:textId="77777777" w:rsidTr="00D04F03">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4C9A4" w14:textId="77777777" w:rsidR="007E6FF4" w:rsidRDefault="007E6FF4"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17887F88" w14:textId="77777777" w:rsidR="000C1F96" w:rsidRDefault="000C1F96" w:rsidP="00D04F03">
            <w:pPr>
              <w:pStyle w:val="SEBodytext"/>
            </w:pPr>
          </w:p>
        </w:tc>
        <w:tc>
          <w:tcPr>
            <w:tcW w:w="3004" w:type="dxa"/>
            <w:tcBorders>
              <w:left w:val="single" w:sz="4" w:space="0" w:color="BFBFBF" w:themeColor="background1" w:themeShade="BF"/>
            </w:tcBorders>
          </w:tcPr>
          <w:p w14:paraId="6A914E0F" w14:textId="77777777" w:rsidR="000C1F96" w:rsidRDefault="000C1F96" w:rsidP="00D04F03">
            <w:pPr>
              <w:pStyle w:val="SEBodytext"/>
              <w:rPr>
                <w:b/>
              </w:rPr>
            </w:pPr>
            <w:r w:rsidRPr="000C1F96">
              <w:rPr>
                <w:b/>
              </w:rPr>
              <w:t>MARK</w:t>
            </w:r>
          </w:p>
          <w:p w14:paraId="636C847E" w14:textId="77777777" w:rsidR="000C1F96" w:rsidRDefault="000C1F96" w:rsidP="00D04F03">
            <w:pPr>
              <w:pStyle w:val="SEBodytext"/>
              <w:rPr>
                <w:b/>
              </w:rPr>
            </w:pPr>
          </w:p>
          <w:p w14:paraId="5523B6F4" w14:textId="77777777" w:rsidR="000C1F96" w:rsidRDefault="000C1F96" w:rsidP="00D04F03">
            <w:pPr>
              <w:pStyle w:val="SEBodytext"/>
              <w:rPr>
                <w:b/>
              </w:rPr>
            </w:pPr>
          </w:p>
          <w:p w14:paraId="562E9F08" w14:textId="77777777" w:rsidR="000C1F96" w:rsidRDefault="000C1F96" w:rsidP="00D04F03">
            <w:pPr>
              <w:pStyle w:val="SEBodytext"/>
              <w:rPr>
                <w:b/>
              </w:rPr>
            </w:pPr>
          </w:p>
          <w:p w14:paraId="5597E16D" w14:textId="77777777" w:rsidR="000C1F96" w:rsidRPr="000C1F96" w:rsidRDefault="000C1F96" w:rsidP="00D04F03">
            <w:pPr>
              <w:pStyle w:val="SEBodytext"/>
              <w:rPr>
                <w:b/>
              </w:rPr>
            </w:pPr>
          </w:p>
        </w:tc>
      </w:tr>
    </w:tbl>
    <w:p w14:paraId="01D14B0A" w14:textId="77777777" w:rsidR="000C1F96" w:rsidRDefault="000C1F96" w:rsidP="000C1F96">
      <w:pPr>
        <w:pStyle w:val="SEBodytext"/>
      </w:pPr>
    </w:p>
    <w:p w14:paraId="5538722F" w14:textId="77777777" w:rsidR="000C1F96" w:rsidRDefault="000C1F96" w:rsidP="000C1F96">
      <w:pPr>
        <w:pStyle w:val="SEBodytext"/>
      </w:pPr>
    </w:p>
    <w:tbl>
      <w:tblPr>
        <w:tblStyle w:val="TableGridLight"/>
        <w:tblW w:w="0" w:type="auto"/>
        <w:tblLook w:val="04A0" w:firstRow="1" w:lastRow="0" w:firstColumn="1" w:lastColumn="0" w:noHBand="0" w:noVBand="1"/>
      </w:tblPr>
      <w:tblGrid>
        <w:gridCol w:w="9010"/>
      </w:tblGrid>
      <w:tr w:rsidR="000C1F96" w:rsidRPr="000C1F96" w14:paraId="088F51C1" w14:textId="77777777" w:rsidTr="00D04F03">
        <w:tc>
          <w:tcPr>
            <w:tcW w:w="9010" w:type="dxa"/>
            <w:shd w:val="clear" w:color="auto" w:fill="EEEEEE" w:themeFill="background2"/>
          </w:tcPr>
          <w:p w14:paraId="71814DB7" w14:textId="77777777" w:rsidR="000C1F96" w:rsidRPr="000C1F96" w:rsidRDefault="000C1F96" w:rsidP="00D04F03">
            <w:pPr>
              <w:pStyle w:val="SEBodytext"/>
              <w:rPr>
                <w:sz w:val="20"/>
              </w:rPr>
            </w:pPr>
            <w:r w:rsidRPr="000C1F96">
              <w:rPr>
                <w:sz w:val="20"/>
              </w:rPr>
              <w:t>Feedback</w:t>
            </w:r>
          </w:p>
        </w:tc>
      </w:tr>
      <w:tr w:rsidR="000C1F96" w:rsidRPr="000C1F96" w14:paraId="1FE76F3C" w14:textId="77777777" w:rsidTr="00D04F03">
        <w:trPr>
          <w:trHeight w:val="2377"/>
        </w:trPr>
        <w:tc>
          <w:tcPr>
            <w:tcW w:w="9010" w:type="dxa"/>
            <w:shd w:val="clear" w:color="auto" w:fill="FFFFFF" w:themeFill="background1"/>
          </w:tcPr>
          <w:p w14:paraId="7D401EB8" w14:textId="77777777" w:rsidR="000C1F96" w:rsidRPr="000C1F96" w:rsidRDefault="000C1F96" w:rsidP="00D04F03">
            <w:pPr>
              <w:pStyle w:val="SEBodytext"/>
              <w:rPr>
                <w:sz w:val="20"/>
              </w:rPr>
            </w:pPr>
          </w:p>
        </w:tc>
      </w:tr>
    </w:tbl>
    <w:p w14:paraId="0CA303FA" w14:textId="77777777" w:rsidR="000C1F96" w:rsidRDefault="000C1F96" w:rsidP="000C1F96">
      <w:pPr>
        <w:rPr>
          <w:color w:val="555555" w:themeColor="text1"/>
          <w:sz w:val="22"/>
          <w:lang w:val="en-US"/>
        </w:rPr>
      </w:pPr>
    </w:p>
    <w:p w14:paraId="64DC439E" w14:textId="77777777" w:rsidR="00DB238E" w:rsidRDefault="00DB238E">
      <w:pPr>
        <w:rPr>
          <w:rFonts w:eastAsiaTheme="majorEastAsia" w:cstheme="majorBidi"/>
          <w:color w:val="EE3A24" w:themeColor="accent3"/>
          <w:sz w:val="28"/>
          <w:szCs w:val="28"/>
        </w:rPr>
      </w:pPr>
      <w:r>
        <w:br w:type="page"/>
      </w:r>
    </w:p>
    <w:p w14:paraId="711AEE45" w14:textId="77777777" w:rsidR="00150325" w:rsidRDefault="00150325" w:rsidP="00150325">
      <w:pPr>
        <w:pStyle w:val="Heading1"/>
      </w:pPr>
      <w:r>
        <w:t>Element 8</w:t>
      </w:r>
    </w:p>
    <w:p w14:paraId="3133C028" w14:textId="77777777" w:rsidR="00150325" w:rsidRDefault="00150325" w:rsidP="00150325">
      <w:pPr>
        <w:pStyle w:val="SEBodytext"/>
      </w:pPr>
    </w:p>
    <w:p w14:paraId="295F985F" w14:textId="77777777" w:rsidR="00D45E01" w:rsidRDefault="008A2C37" w:rsidP="00150325">
      <w:pPr>
        <w:pStyle w:val="SEBodytext"/>
      </w:pPr>
      <w:r>
        <w:t xml:space="preserve">Albatross Spin up 360 </w:t>
      </w:r>
      <w:r w:rsidRPr="008A2C37">
        <w:t>(Fig 240i. DD 2.5)</w:t>
      </w:r>
      <w:r>
        <w:t>.</w:t>
      </w:r>
    </w:p>
    <w:p w14:paraId="5365462F" w14:textId="77777777" w:rsidR="006A3215" w:rsidRDefault="006A3215" w:rsidP="00150325">
      <w:pPr>
        <w:pStyle w:val="SEBodytext"/>
      </w:pPr>
    </w:p>
    <w:p w14:paraId="6F425276" w14:textId="77777777" w:rsidR="006A3215" w:rsidRDefault="006A3215" w:rsidP="00150325">
      <w:pPr>
        <w:pStyle w:val="SEBodytext"/>
      </w:pPr>
      <w:r>
        <w:rPr>
          <w:noProof/>
          <w:lang w:val="en-GB" w:eastAsia="en-GB"/>
        </w:rPr>
        <w:drawing>
          <wp:inline distT="0" distB="0" distL="0" distR="0" wp14:anchorId="56E89DAB" wp14:editId="34F58775">
            <wp:extent cx="5727700" cy="1325880"/>
            <wp:effectExtent l="0" t="0" r="6350" b="762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28">
                      <a:extLst>
                        <a:ext uri="{28A0092B-C50C-407E-A947-70E740481C1C}">
                          <a14:useLocalDpi xmlns:a14="http://schemas.microsoft.com/office/drawing/2010/main" val="0"/>
                        </a:ext>
                      </a:extLst>
                    </a:blip>
                    <a:stretch>
                      <a:fillRect/>
                    </a:stretch>
                  </pic:blipFill>
                  <pic:spPr>
                    <a:xfrm>
                      <a:off x="0" y="0"/>
                      <a:ext cx="5727700" cy="1325880"/>
                    </a:xfrm>
                    <a:prstGeom prst="rect">
                      <a:avLst/>
                    </a:prstGeom>
                  </pic:spPr>
                </pic:pic>
              </a:graphicData>
            </a:graphic>
          </wp:inline>
        </w:drawing>
      </w:r>
    </w:p>
    <w:p w14:paraId="5E626D74" w14:textId="77777777" w:rsidR="00A32A8E" w:rsidRDefault="00A32A8E" w:rsidP="00A32A8E">
      <w:pPr>
        <w:pStyle w:val="Heading1"/>
      </w:pPr>
      <w:r>
        <w:t>Details</w:t>
      </w:r>
    </w:p>
    <w:p w14:paraId="010DED43" w14:textId="77777777" w:rsidR="00A32A8E" w:rsidRDefault="00A32A8E" w:rsidP="00A32A8E">
      <w:pPr>
        <w:pStyle w:val="SEBodytext"/>
      </w:pPr>
    </w:p>
    <w:p w14:paraId="0E53C8F5" w14:textId="77777777" w:rsidR="00D45E01" w:rsidRDefault="008A2C37" w:rsidP="00150325">
      <w:pPr>
        <w:pStyle w:val="SEBodytext"/>
      </w:pPr>
      <w:r w:rsidRPr="008A2C37">
        <w:t>From a</w:t>
      </w:r>
      <w:r w:rsidRPr="008A2C37">
        <w:rPr>
          <w:b/>
        </w:rPr>
        <w:t xml:space="preserve"> Back Layout Position</w:t>
      </w:r>
      <w:r w:rsidRPr="008A2C37">
        <w:t xml:space="preserve"> with the head leading, the head, hips and feet move along the surface of the water. The hips, legs and feet continue to move along the surface of the water as the body rolls onto the face and a </w:t>
      </w:r>
      <w:r w:rsidRPr="008A2C37">
        <w:rPr>
          <w:b/>
        </w:rPr>
        <w:t>Front Pike Position</w:t>
      </w:r>
      <w:r w:rsidRPr="008A2C37">
        <w:t xml:space="preserve"> is assumed with the hips occupying the position of the head at the beginning of this action. The legs are lifted simultaneously to a </w:t>
      </w:r>
      <w:r w:rsidRPr="008A2C37">
        <w:rPr>
          <w:b/>
        </w:rPr>
        <w:t>Bent Knee Vertical Position</w:t>
      </w:r>
      <w:r w:rsidRPr="008A2C37">
        <w:t>. A</w:t>
      </w:r>
      <w:r w:rsidRPr="008A2C37">
        <w:rPr>
          <w:b/>
        </w:rPr>
        <w:t xml:space="preserve"> Half Twist</w:t>
      </w:r>
      <w:r w:rsidRPr="008A2C37">
        <w:t xml:space="preserve"> is executed. Maintaining a </w:t>
      </w:r>
      <w:r w:rsidRPr="008A2C37">
        <w:rPr>
          <w:b/>
        </w:rPr>
        <w:t>Bent Knee Vertical Position</w:t>
      </w:r>
      <w:r w:rsidRPr="008A2C37">
        <w:t>, a Vertical Descent is executed until the ankle of the extended leg reaches the surf</w:t>
      </w:r>
      <w:r>
        <w:t xml:space="preserve">ace of the water. A </w:t>
      </w:r>
      <w:r w:rsidRPr="008A2C37">
        <w:rPr>
          <w:b/>
        </w:rPr>
        <w:t>Spin Up 360 Degrees</w:t>
      </w:r>
      <w:r w:rsidRPr="008A2C37">
        <w:t xml:space="preserve"> is executed as the bent leg is extended to </w:t>
      </w:r>
      <w:r w:rsidRPr="008A2C37">
        <w:rPr>
          <w:b/>
        </w:rPr>
        <w:t>Vertical Position</w:t>
      </w:r>
      <w:r w:rsidRPr="008A2C37">
        <w:t xml:space="preserve">. A </w:t>
      </w:r>
      <w:r w:rsidRPr="008A2C37">
        <w:rPr>
          <w:b/>
        </w:rPr>
        <w:t>Vertical Descent</w:t>
      </w:r>
      <w:r w:rsidRPr="008A2C37">
        <w:t xml:space="preserve"> is executed.</w:t>
      </w:r>
    </w:p>
    <w:p w14:paraId="3F511986" w14:textId="77777777" w:rsidR="008A2C37" w:rsidRDefault="008A2C37" w:rsidP="00150325">
      <w:pPr>
        <w:pStyle w:val="SEBodytext"/>
      </w:pPr>
    </w:p>
    <w:tbl>
      <w:tblPr>
        <w:tblStyle w:val="TableGridLight"/>
        <w:tblW w:w="0" w:type="auto"/>
        <w:tblLook w:val="04A0" w:firstRow="1" w:lastRow="0" w:firstColumn="1" w:lastColumn="0" w:noHBand="0" w:noVBand="1"/>
      </w:tblPr>
      <w:tblGrid>
        <w:gridCol w:w="5665"/>
        <w:gridCol w:w="341"/>
        <w:gridCol w:w="3004"/>
      </w:tblGrid>
      <w:tr w:rsidR="00150325" w14:paraId="5E20C66F" w14:textId="77777777" w:rsidTr="00DB238E">
        <w:trPr>
          <w:trHeight w:val="1540"/>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4D09B4" w14:textId="77777777" w:rsidR="00D45E01" w:rsidRDefault="00D45E01"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1779FC49" w14:textId="77777777" w:rsidR="00150325" w:rsidRDefault="00150325" w:rsidP="00D04F03">
            <w:pPr>
              <w:pStyle w:val="SEBodytext"/>
            </w:pPr>
          </w:p>
        </w:tc>
        <w:tc>
          <w:tcPr>
            <w:tcW w:w="3004" w:type="dxa"/>
            <w:tcBorders>
              <w:left w:val="single" w:sz="4" w:space="0" w:color="BFBFBF" w:themeColor="background1" w:themeShade="BF"/>
            </w:tcBorders>
          </w:tcPr>
          <w:p w14:paraId="3DD03158" w14:textId="77777777" w:rsidR="00150325" w:rsidRDefault="00150325" w:rsidP="00D04F03">
            <w:pPr>
              <w:pStyle w:val="SEBodytext"/>
              <w:rPr>
                <w:b/>
              </w:rPr>
            </w:pPr>
            <w:r w:rsidRPr="000C1F96">
              <w:rPr>
                <w:b/>
              </w:rPr>
              <w:t>MARK</w:t>
            </w:r>
          </w:p>
          <w:p w14:paraId="7701D8FA" w14:textId="77777777" w:rsidR="00150325" w:rsidRDefault="00150325" w:rsidP="00D04F03">
            <w:pPr>
              <w:pStyle w:val="SEBodytext"/>
              <w:rPr>
                <w:b/>
              </w:rPr>
            </w:pPr>
          </w:p>
          <w:p w14:paraId="1CEDF120" w14:textId="77777777" w:rsidR="00150325" w:rsidRDefault="00150325" w:rsidP="00D04F03">
            <w:pPr>
              <w:pStyle w:val="SEBodytext"/>
              <w:rPr>
                <w:b/>
              </w:rPr>
            </w:pPr>
          </w:p>
          <w:p w14:paraId="6F48074E" w14:textId="77777777" w:rsidR="00150325" w:rsidRDefault="00150325" w:rsidP="00D04F03">
            <w:pPr>
              <w:pStyle w:val="SEBodytext"/>
              <w:rPr>
                <w:b/>
              </w:rPr>
            </w:pPr>
          </w:p>
          <w:p w14:paraId="394D1B65" w14:textId="77777777" w:rsidR="00150325" w:rsidRPr="000C1F96" w:rsidRDefault="00150325" w:rsidP="00D04F03">
            <w:pPr>
              <w:pStyle w:val="SEBodytext"/>
              <w:rPr>
                <w:b/>
              </w:rPr>
            </w:pPr>
          </w:p>
        </w:tc>
      </w:tr>
    </w:tbl>
    <w:p w14:paraId="2A697AE0" w14:textId="77777777" w:rsidR="00150325" w:rsidRDefault="00150325" w:rsidP="00150325">
      <w:pPr>
        <w:pStyle w:val="SEBodytext"/>
      </w:pPr>
    </w:p>
    <w:p w14:paraId="2B9BA217" w14:textId="77777777" w:rsidR="00150325" w:rsidRDefault="00150325" w:rsidP="00150325">
      <w:pPr>
        <w:pStyle w:val="SEBodytext"/>
      </w:pPr>
    </w:p>
    <w:tbl>
      <w:tblPr>
        <w:tblStyle w:val="TableGridLight"/>
        <w:tblW w:w="0" w:type="auto"/>
        <w:tblLook w:val="04A0" w:firstRow="1" w:lastRow="0" w:firstColumn="1" w:lastColumn="0" w:noHBand="0" w:noVBand="1"/>
      </w:tblPr>
      <w:tblGrid>
        <w:gridCol w:w="9010"/>
      </w:tblGrid>
      <w:tr w:rsidR="00150325" w:rsidRPr="000C1F96" w14:paraId="5D44FBA3" w14:textId="77777777" w:rsidTr="00D04F03">
        <w:tc>
          <w:tcPr>
            <w:tcW w:w="9010" w:type="dxa"/>
            <w:shd w:val="clear" w:color="auto" w:fill="EEEEEE" w:themeFill="background2"/>
          </w:tcPr>
          <w:p w14:paraId="0CA62779" w14:textId="77777777" w:rsidR="00150325" w:rsidRPr="000C1F96" w:rsidRDefault="00150325" w:rsidP="00D04F03">
            <w:pPr>
              <w:pStyle w:val="SEBodytext"/>
              <w:rPr>
                <w:sz w:val="20"/>
              </w:rPr>
            </w:pPr>
            <w:r w:rsidRPr="000C1F96">
              <w:rPr>
                <w:sz w:val="20"/>
              </w:rPr>
              <w:t>Feedback</w:t>
            </w:r>
          </w:p>
        </w:tc>
      </w:tr>
      <w:tr w:rsidR="00150325" w:rsidRPr="000C1F96" w14:paraId="6E8A5E05" w14:textId="77777777" w:rsidTr="00D04F03">
        <w:trPr>
          <w:trHeight w:val="2377"/>
        </w:trPr>
        <w:tc>
          <w:tcPr>
            <w:tcW w:w="9010" w:type="dxa"/>
            <w:shd w:val="clear" w:color="auto" w:fill="FFFFFF" w:themeFill="background1"/>
          </w:tcPr>
          <w:p w14:paraId="3A767C46" w14:textId="77777777" w:rsidR="00150325" w:rsidRPr="000C1F96" w:rsidRDefault="00150325" w:rsidP="00D04F03">
            <w:pPr>
              <w:pStyle w:val="SEBodytext"/>
              <w:rPr>
                <w:sz w:val="20"/>
              </w:rPr>
            </w:pPr>
          </w:p>
        </w:tc>
      </w:tr>
    </w:tbl>
    <w:p w14:paraId="4D45E8CA" w14:textId="77777777" w:rsidR="00150325" w:rsidRDefault="00150325" w:rsidP="00150325">
      <w:pPr>
        <w:rPr>
          <w:color w:val="555555" w:themeColor="text1"/>
          <w:sz w:val="22"/>
          <w:lang w:val="en-US"/>
        </w:rPr>
      </w:pPr>
    </w:p>
    <w:p w14:paraId="0E007AB5" w14:textId="77777777" w:rsidR="000C1F96" w:rsidRDefault="000C1F96" w:rsidP="000C1F96">
      <w:pPr>
        <w:rPr>
          <w:color w:val="555555" w:themeColor="text1"/>
          <w:sz w:val="22"/>
          <w:lang w:val="en-US"/>
        </w:rPr>
      </w:pPr>
    </w:p>
    <w:p w14:paraId="437025C1" w14:textId="77777777" w:rsidR="000C1F96" w:rsidRDefault="000C1F96" w:rsidP="000C1F96">
      <w:pPr>
        <w:pStyle w:val="SEBodytext"/>
      </w:pPr>
    </w:p>
    <w:p w14:paraId="40653933" w14:textId="77777777" w:rsidR="00DB238E" w:rsidRDefault="00DB238E">
      <w:pPr>
        <w:rPr>
          <w:rFonts w:eastAsiaTheme="majorEastAsia" w:cstheme="majorBidi"/>
          <w:color w:val="EE3A24" w:themeColor="accent3"/>
          <w:sz w:val="28"/>
          <w:szCs w:val="28"/>
        </w:rPr>
      </w:pPr>
      <w:r>
        <w:br w:type="page"/>
      </w:r>
    </w:p>
    <w:p w14:paraId="06503C70" w14:textId="77777777" w:rsidR="00150325" w:rsidRDefault="00150325" w:rsidP="00150325">
      <w:pPr>
        <w:pStyle w:val="Heading1"/>
      </w:pPr>
      <w:r>
        <w:t>Element 9</w:t>
      </w:r>
    </w:p>
    <w:p w14:paraId="4F2B3F2C" w14:textId="77777777" w:rsidR="00150325" w:rsidRDefault="00150325" w:rsidP="00150325">
      <w:pPr>
        <w:pStyle w:val="SEBodytext"/>
      </w:pPr>
    </w:p>
    <w:p w14:paraId="49235473" w14:textId="77777777" w:rsidR="00D45E01" w:rsidRDefault="008A2C37" w:rsidP="00150325">
      <w:pPr>
        <w:pStyle w:val="SEBodytext"/>
      </w:pPr>
      <w:r>
        <w:t xml:space="preserve">Rio Straight Leg </w:t>
      </w:r>
      <w:r w:rsidR="006A3215">
        <w:t xml:space="preserve">(Fig 144 </w:t>
      </w:r>
      <w:r w:rsidRPr="008A2C37">
        <w:t>DD3.1)</w:t>
      </w:r>
      <w:r>
        <w:t>.</w:t>
      </w:r>
    </w:p>
    <w:p w14:paraId="6B6B94F8" w14:textId="77777777" w:rsidR="008A2C37" w:rsidRDefault="008A2C37" w:rsidP="00150325">
      <w:pPr>
        <w:pStyle w:val="SEBodytext"/>
      </w:pPr>
    </w:p>
    <w:p w14:paraId="193EDC17" w14:textId="77777777" w:rsidR="00A32A8E" w:rsidRDefault="008A2C37" w:rsidP="00150325">
      <w:pPr>
        <w:pStyle w:val="SEBodytext"/>
      </w:pPr>
      <w:r>
        <w:rPr>
          <w:noProof/>
          <w:lang w:val="en-GB" w:eastAsia="en-GB"/>
        </w:rPr>
        <mc:AlternateContent>
          <mc:Choice Requires="wpg">
            <w:drawing>
              <wp:inline distT="0" distB="0" distL="0" distR="0" wp14:anchorId="4A5A6147" wp14:editId="0852CF77">
                <wp:extent cx="6125845" cy="1986280"/>
                <wp:effectExtent l="0" t="0" r="8255" b="147320"/>
                <wp:docPr id="8" name="Group 8"/>
                <wp:cNvGraphicFramePr/>
                <a:graphic xmlns:a="http://schemas.openxmlformats.org/drawingml/2006/main">
                  <a:graphicData uri="http://schemas.microsoft.com/office/word/2010/wordprocessingGroup">
                    <wpg:wgp>
                      <wpg:cNvGrpSpPr/>
                      <wpg:grpSpPr>
                        <a:xfrm>
                          <a:off x="0" y="0"/>
                          <a:ext cx="6125845" cy="1986280"/>
                          <a:chOff x="0" y="0"/>
                          <a:chExt cx="6125845" cy="1986280"/>
                        </a:xfrm>
                      </wpg:grpSpPr>
                      <pic:pic xmlns:pic="http://schemas.openxmlformats.org/drawingml/2006/picture">
                        <pic:nvPicPr>
                          <pic:cNvPr id="9" name="Picture 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25845" cy="1986280"/>
                          </a:xfrm>
                          <a:prstGeom prst="rect">
                            <a:avLst/>
                          </a:prstGeom>
                        </pic:spPr>
                      </pic:pic>
                      <w14:contentPart bwMode="auto" r:id="rId30">
                        <w14:nvContentPartPr>
                          <w14:cNvPr id="10" name="Ink 10"/>
                          <w14:cNvContentPartPr/>
                        </w14:nvContentPartPr>
                        <w14:xfrm>
                          <a:off x="3299791" y="1176793"/>
                          <a:ext cx="1512360" cy="809280"/>
                        </w14:xfrm>
                      </w14:contentPart>
                      <w14:contentPart bwMode="auto" r:id="rId31">
                        <w14:nvContentPartPr>
                          <w14:cNvPr id="13" name="Ink 13"/>
                          <w14:cNvContentPartPr/>
                        </w14:nvContentPartPr>
                        <w14:xfrm>
                          <a:off x="4245996" y="922351"/>
                          <a:ext cx="393065" cy="100965"/>
                        </w14:xfrm>
                      </w14:contentPart>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193B44" id="Group 8" o:spid="_x0000_s1026" style="width:482.35pt;height:156.4pt;mso-position-horizontal-relative:char;mso-position-vertical-relative:line" coordsize="61258,19862"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">
                <v:shape id="Picture 9" o:spid="_x0000_s1027" type="#_x0000_t75" style="position:absolute;width:61258;height:19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ASFLGAAAA2gAAAA8AAABkcnMvZG93bnJldi54bWxEj09rwkAUxO+C32F5Qm+60UOpqav4B6UH&#10;m6ItRW+P7DOJZt/G7Krx23cLgsdhZn7DjCaNKcWValdYVtDvRSCIU6sLzhT8fC+7byCcR9ZYWiYF&#10;d3IwGbdbI4y1vfGGrlufiQBhF6OC3PsqltKlORl0PVsRB+9ga4M+yDqTusZbgJtSDqLoVRosOCzk&#10;WNE8p/S0vRgF2XK9+zwlxX6W/N7Pw+RrsWo2R6VeOs30HYSnxj/Dj/aHVjCE/yvhBsjx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BIUsYAAADaAAAADwAAAAAAAAAAAAAA&#10;AACfAgAAZHJzL2Rvd25yZXYueG1sUEsFBgAAAAAEAAQA9wAAAJIDAAAAAA==&#10;">
                  <v:imagedata r:id="rId32" o:title=""/>
                  <v:path arrowok="t"/>
                </v:shape>
                <v:shape id="Ink 10" o:spid="_x0000_s1028" type="#_x0000_t75" style="position:absolute;left:32130;top:10899;width:16859;height:98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">
                  <v:imagedata r:id="rId33" o:title=""/>
                </v:shape>
                <v:shape id="Ink 13" o:spid="_x0000_s1029" type="#_x0000_t75" style="position:absolute;left:41592;top:8357;width:5666;height:27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">
                  <v:imagedata r:id="rId34" o:title=""/>
                </v:shape>
                <w10:anchorlock/>
              </v:group>
            </w:pict>
          </mc:Fallback>
        </mc:AlternateContent>
      </w:r>
    </w:p>
    <w:p w14:paraId="1B8E2AB6" w14:textId="77777777" w:rsidR="00A32A8E" w:rsidRDefault="00A32A8E" w:rsidP="00A32A8E">
      <w:pPr>
        <w:pStyle w:val="Heading1"/>
      </w:pPr>
      <w:r>
        <w:t>Details</w:t>
      </w:r>
    </w:p>
    <w:p w14:paraId="38093F1E" w14:textId="77777777" w:rsidR="00A32A8E" w:rsidRDefault="00A32A8E" w:rsidP="00A32A8E">
      <w:pPr>
        <w:pStyle w:val="SEBodytext"/>
      </w:pPr>
    </w:p>
    <w:p w14:paraId="55C721D0" w14:textId="77777777" w:rsidR="00D45E01" w:rsidRDefault="006A3215" w:rsidP="00A32A8E">
      <w:pPr>
        <w:pStyle w:val="SEBodytext"/>
      </w:pPr>
      <w:r>
        <w:t>A</w:t>
      </w:r>
      <w:r w:rsidRPr="006A3215">
        <w:rPr>
          <w:b/>
        </w:rPr>
        <w:t xml:space="preserve"> Straight Ballet Leg</w:t>
      </w:r>
      <w:r w:rsidRPr="006A3215">
        <w:t xml:space="preserve"> is assumed. The knee, shin and toes of the horizontal leg are drawn along the surface of the water to assume a </w:t>
      </w:r>
      <w:r w:rsidRPr="006A3215">
        <w:rPr>
          <w:b/>
        </w:rPr>
        <w:t>Surface Flamingo Position</w:t>
      </w:r>
      <w:r w:rsidRPr="006A3215">
        <w:t xml:space="preserve">. The bent leg is straightened to a </w:t>
      </w:r>
      <w:r w:rsidRPr="006A3215">
        <w:rPr>
          <w:b/>
        </w:rPr>
        <w:t>Surface Ballet Leg Double Position</w:t>
      </w:r>
      <w:r w:rsidRPr="006A3215">
        <w:t xml:space="preserve">. The body submerges vertically to a </w:t>
      </w:r>
      <w:r w:rsidRPr="006A3215">
        <w:rPr>
          <w:b/>
        </w:rPr>
        <w:t>Back Pike Position</w:t>
      </w:r>
      <w:r w:rsidRPr="006A3215">
        <w:t xml:space="preserve"> with the toes just under the surface of the water. A Thrust is executed to a </w:t>
      </w:r>
      <w:r w:rsidRPr="006A3215">
        <w:rPr>
          <w:b/>
        </w:rPr>
        <w:t>Vertical Position</w:t>
      </w:r>
      <w:r>
        <w:t xml:space="preserve">. A </w:t>
      </w:r>
      <w:r w:rsidRPr="006A3215">
        <w:rPr>
          <w:b/>
        </w:rPr>
        <w:t>Spinning 360 Degrees</w:t>
      </w:r>
      <w:r w:rsidRPr="006A3215">
        <w:t xml:space="preserve"> is executed at the same tempo as the </w:t>
      </w:r>
      <w:r w:rsidRPr="006A3215">
        <w:rPr>
          <w:b/>
        </w:rPr>
        <w:t>Thrust</w:t>
      </w:r>
      <w:r w:rsidRPr="006A3215">
        <w:t>.</w:t>
      </w:r>
    </w:p>
    <w:p w14:paraId="53690014" w14:textId="77777777" w:rsidR="006A3215" w:rsidRDefault="006A3215" w:rsidP="00A32A8E">
      <w:pPr>
        <w:pStyle w:val="SEBodytext"/>
      </w:pPr>
    </w:p>
    <w:tbl>
      <w:tblPr>
        <w:tblStyle w:val="TableGridLight"/>
        <w:tblW w:w="0" w:type="auto"/>
        <w:tblLook w:val="04A0" w:firstRow="1" w:lastRow="0" w:firstColumn="1" w:lastColumn="0" w:noHBand="0" w:noVBand="1"/>
      </w:tblPr>
      <w:tblGrid>
        <w:gridCol w:w="5665"/>
        <w:gridCol w:w="341"/>
        <w:gridCol w:w="3004"/>
      </w:tblGrid>
      <w:tr w:rsidR="00150325" w14:paraId="6977E148" w14:textId="77777777" w:rsidTr="00D04F03">
        <w:trPr>
          <w:trHeight w:val="981"/>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4DF18" w14:textId="77777777" w:rsidR="00150325" w:rsidRDefault="00150325" w:rsidP="00D45E01">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4D5FA822" w14:textId="77777777" w:rsidR="00150325" w:rsidRDefault="00150325" w:rsidP="00D04F03">
            <w:pPr>
              <w:pStyle w:val="SEBodytext"/>
            </w:pPr>
          </w:p>
        </w:tc>
        <w:tc>
          <w:tcPr>
            <w:tcW w:w="3004" w:type="dxa"/>
            <w:tcBorders>
              <w:left w:val="single" w:sz="4" w:space="0" w:color="BFBFBF" w:themeColor="background1" w:themeShade="BF"/>
            </w:tcBorders>
          </w:tcPr>
          <w:p w14:paraId="69C20979" w14:textId="77777777" w:rsidR="00150325" w:rsidRDefault="00150325" w:rsidP="00D04F03">
            <w:pPr>
              <w:pStyle w:val="SEBodytext"/>
              <w:rPr>
                <w:b/>
              </w:rPr>
            </w:pPr>
            <w:r w:rsidRPr="000C1F96">
              <w:rPr>
                <w:b/>
              </w:rPr>
              <w:t>MARK</w:t>
            </w:r>
          </w:p>
          <w:p w14:paraId="53F26117" w14:textId="77777777" w:rsidR="00150325" w:rsidRDefault="00150325" w:rsidP="00D04F03">
            <w:pPr>
              <w:pStyle w:val="SEBodytext"/>
              <w:rPr>
                <w:b/>
              </w:rPr>
            </w:pPr>
          </w:p>
          <w:p w14:paraId="14838C0B" w14:textId="77777777" w:rsidR="00150325" w:rsidRDefault="00150325" w:rsidP="00D04F03">
            <w:pPr>
              <w:pStyle w:val="SEBodytext"/>
              <w:rPr>
                <w:b/>
              </w:rPr>
            </w:pPr>
          </w:p>
          <w:p w14:paraId="15A04FED" w14:textId="77777777" w:rsidR="00150325" w:rsidRDefault="00150325" w:rsidP="00D04F03">
            <w:pPr>
              <w:pStyle w:val="SEBodytext"/>
              <w:rPr>
                <w:b/>
              </w:rPr>
            </w:pPr>
          </w:p>
          <w:p w14:paraId="4226E6FA" w14:textId="77777777" w:rsidR="00150325" w:rsidRPr="000C1F96" w:rsidRDefault="00150325" w:rsidP="00D04F03">
            <w:pPr>
              <w:pStyle w:val="SEBodytext"/>
              <w:rPr>
                <w:b/>
              </w:rPr>
            </w:pPr>
          </w:p>
        </w:tc>
      </w:tr>
    </w:tbl>
    <w:p w14:paraId="370A668A" w14:textId="77777777" w:rsidR="00150325" w:rsidRDefault="00150325" w:rsidP="00150325">
      <w:pPr>
        <w:pStyle w:val="SEBodytext"/>
      </w:pPr>
    </w:p>
    <w:p w14:paraId="250C9EBE" w14:textId="77777777" w:rsidR="00150325" w:rsidRDefault="00150325" w:rsidP="00150325">
      <w:pPr>
        <w:pStyle w:val="SEBodytext"/>
      </w:pPr>
    </w:p>
    <w:tbl>
      <w:tblPr>
        <w:tblStyle w:val="TableGridLight"/>
        <w:tblW w:w="0" w:type="auto"/>
        <w:tblLook w:val="04A0" w:firstRow="1" w:lastRow="0" w:firstColumn="1" w:lastColumn="0" w:noHBand="0" w:noVBand="1"/>
      </w:tblPr>
      <w:tblGrid>
        <w:gridCol w:w="9010"/>
      </w:tblGrid>
      <w:tr w:rsidR="00150325" w:rsidRPr="000C1F96" w14:paraId="5F648795" w14:textId="77777777" w:rsidTr="00D04F03">
        <w:tc>
          <w:tcPr>
            <w:tcW w:w="9010" w:type="dxa"/>
            <w:shd w:val="clear" w:color="auto" w:fill="EEEEEE" w:themeFill="background2"/>
          </w:tcPr>
          <w:p w14:paraId="703293FF" w14:textId="77777777" w:rsidR="00150325" w:rsidRPr="000C1F96" w:rsidRDefault="00150325" w:rsidP="00D04F03">
            <w:pPr>
              <w:pStyle w:val="SEBodytext"/>
              <w:rPr>
                <w:sz w:val="20"/>
              </w:rPr>
            </w:pPr>
            <w:r w:rsidRPr="000C1F96">
              <w:rPr>
                <w:sz w:val="20"/>
              </w:rPr>
              <w:t>Feedback</w:t>
            </w:r>
          </w:p>
        </w:tc>
      </w:tr>
      <w:tr w:rsidR="00150325" w:rsidRPr="000C1F96" w14:paraId="0B1A1BE6" w14:textId="77777777" w:rsidTr="00D04F03">
        <w:trPr>
          <w:trHeight w:val="2377"/>
        </w:trPr>
        <w:tc>
          <w:tcPr>
            <w:tcW w:w="9010" w:type="dxa"/>
            <w:shd w:val="clear" w:color="auto" w:fill="FFFFFF" w:themeFill="background1"/>
          </w:tcPr>
          <w:p w14:paraId="2EB25957" w14:textId="77777777" w:rsidR="00150325" w:rsidRPr="000C1F96" w:rsidRDefault="00150325" w:rsidP="00D04F03">
            <w:pPr>
              <w:pStyle w:val="SEBodytext"/>
              <w:rPr>
                <w:sz w:val="20"/>
              </w:rPr>
            </w:pPr>
          </w:p>
        </w:tc>
      </w:tr>
    </w:tbl>
    <w:p w14:paraId="03AD105D" w14:textId="77777777" w:rsidR="00150325" w:rsidRDefault="00150325" w:rsidP="00150325">
      <w:pPr>
        <w:rPr>
          <w:color w:val="555555" w:themeColor="text1"/>
          <w:sz w:val="22"/>
          <w:lang w:val="en-US"/>
        </w:rPr>
      </w:pPr>
    </w:p>
    <w:p w14:paraId="2159700B" w14:textId="77777777" w:rsidR="00DB238E" w:rsidRDefault="00DB238E">
      <w:pPr>
        <w:rPr>
          <w:rFonts w:eastAsiaTheme="majorEastAsia" w:cstheme="majorBidi"/>
          <w:color w:val="EE3A24" w:themeColor="accent3"/>
          <w:sz w:val="28"/>
          <w:szCs w:val="28"/>
        </w:rPr>
      </w:pPr>
      <w:r>
        <w:br w:type="page"/>
      </w:r>
    </w:p>
    <w:p w14:paraId="7F2C0892" w14:textId="77777777" w:rsidR="006A3215" w:rsidRDefault="006A3215" w:rsidP="006A3215">
      <w:pPr>
        <w:pStyle w:val="Heading1"/>
      </w:pPr>
      <w:r>
        <w:t>Element 10</w:t>
      </w:r>
    </w:p>
    <w:p w14:paraId="5751BA2E" w14:textId="77777777" w:rsidR="006A3215" w:rsidRDefault="006A3215" w:rsidP="006A3215">
      <w:pPr>
        <w:pStyle w:val="SEBodytext"/>
      </w:pPr>
    </w:p>
    <w:p w14:paraId="75605B56" w14:textId="77777777" w:rsidR="006A3215" w:rsidRDefault="006A3215" w:rsidP="006A3215">
      <w:pPr>
        <w:rPr>
          <w:lang w:val="en-US"/>
        </w:rPr>
      </w:pPr>
      <w:r>
        <w:rPr>
          <w:color w:val="555555" w:themeColor="text1"/>
          <w:sz w:val="22"/>
          <w:lang w:val="en-US"/>
        </w:rPr>
        <w:t xml:space="preserve">Walkover Back Closing 360 (Fig 421 </w:t>
      </w:r>
      <w:r w:rsidRPr="006A3215">
        <w:rPr>
          <w:color w:val="555555" w:themeColor="text1"/>
          <w:sz w:val="22"/>
          <w:lang w:val="en-US"/>
        </w:rPr>
        <w:t>DD 2.4)</w:t>
      </w:r>
      <w:r>
        <w:rPr>
          <w:color w:val="555555" w:themeColor="text1"/>
          <w:sz w:val="22"/>
          <w:lang w:val="en-US"/>
        </w:rPr>
        <w:t>.</w:t>
      </w:r>
    </w:p>
    <w:p w14:paraId="0C9CF046" w14:textId="77777777" w:rsidR="006A3215" w:rsidRPr="006A3215" w:rsidRDefault="006A3215" w:rsidP="006A3215">
      <w:pPr>
        <w:rPr>
          <w:lang w:val="en-US"/>
        </w:rPr>
      </w:pPr>
      <w:r>
        <w:rPr>
          <w:noProof/>
          <w:lang w:eastAsia="en-GB"/>
        </w:rPr>
        <w:drawing>
          <wp:inline distT="0" distB="0" distL="0" distR="0" wp14:anchorId="6BEDC692" wp14:editId="1BE7ADAD">
            <wp:extent cx="5727700" cy="1371600"/>
            <wp:effectExtent l="0" t="0" r="6350" b="0"/>
            <wp:docPr id="17" name="Picture 17"/>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1371600"/>
                    </a:xfrm>
                    <a:prstGeom prst="rect">
                      <a:avLst/>
                    </a:prstGeom>
                  </pic:spPr>
                </pic:pic>
              </a:graphicData>
            </a:graphic>
          </wp:inline>
        </w:drawing>
      </w:r>
    </w:p>
    <w:p w14:paraId="7BBA74FC" w14:textId="77777777" w:rsidR="006A3215" w:rsidRDefault="006A3215" w:rsidP="006A3215">
      <w:pPr>
        <w:pStyle w:val="Heading1"/>
      </w:pPr>
      <w:r>
        <w:t>Details</w:t>
      </w:r>
    </w:p>
    <w:p w14:paraId="3B26D34B" w14:textId="77777777" w:rsidR="006A3215" w:rsidRDefault="006A3215" w:rsidP="006A3215">
      <w:pPr>
        <w:pStyle w:val="SEBodytext"/>
      </w:pPr>
    </w:p>
    <w:p w14:paraId="5B84C5E0" w14:textId="77777777" w:rsidR="006A3215" w:rsidRDefault="006A3215" w:rsidP="006A3215">
      <w:pPr>
        <w:pStyle w:val="SEBodytext"/>
      </w:pPr>
      <w:r w:rsidRPr="006A3215">
        <w:t xml:space="preserve">From a </w:t>
      </w:r>
      <w:r w:rsidRPr="006A3215">
        <w:rPr>
          <w:b/>
        </w:rPr>
        <w:t>Back Layout Position</w:t>
      </w:r>
      <w:r w:rsidRPr="006A3215">
        <w:t xml:space="preserve"> a </w:t>
      </w:r>
      <w:r w:rsidRPr="006A3215">
        <w:rPr>
          <w:b/>
        </w:rPr>
        <w:t xml:space="preserve">Surface Arch Position </w:t>
      </w:r>
      <w:r w:rsidRPr="006A3215">
        <w:t>is assumed. One leg is lifted in a 180</w:t>
      </w:r>
      <w:r>
        <w:t xml:space="preserve"> degree</w:t>
      </w:r>
      <w:r w:rsidRPr="006A3215">
        <w:t xml:space="preserve"> arc over the surface of the water to a </w:t>
      </w:r>
      <w:r w:rsidRPr="006A3215">
        <w:rPr>
          <w:b/>
        </w:rPr>
        <w:t>Split Positio</w:t>
      </w:r>
      <w:r w:rsidRPr="006A3215">
        <w:t>n. With continuous motion a rotation of 360</w:t>
      </w:r>
      <w:r>
        <w:t xml:space="preserve"> degrees</w:t>
      </w:r>
      <w:r w:rsidRPr="006A3215">
        <w:t xml:space="preserve"> is executed as the legs are symmetrically lifted and closed to a </w:t>
      </w:r>
      <w:r w:rsidRPr="006A3215">
        <w:rPr>
          <w:b/>
        </w:rPr>
        <w:t>Vertical Position</w:t>
      </w:r>
      <w:r w:rsidRPr="006A3215">
        <w:t xml:space="preserve">. A </w:t>
      </w:r>
      <w:r w:rsidRPr="006A3215">
        <w:rPr>
          <w:b/>
        </w:rPr>
        <w:t>Vertical Descent</w:t>
      </w:r>
      <w:r w:rsidRPr="006A3215">
        <w:t xml:space="preserve"> is executed.</w:t>
      </w:r>
    </w:p>
    <w:p w14:paraId="0FA81638" w14:textId="77777777" w:rsidR="006A3215" w:rsidRDefault="006A3215" w:rsidP="006A3215">
      <w:pPr>
        <w:pStyle w:val="SEBodytext"/>
      </w:pPr>
    </w:p>
    <w:tbl>
      <w:tblPr>
        <w:tblStyle w:val="TableGridLight"/>
        <w:tblW w:w="0" w:type="auto"/>
        <w:tblLook w:val="04A0" w:firstRow="1" w:lastRow="0" w:firstColumn="1" w:lastColumn="0" w:noHBand="0" w:noVBand="1"/>
      </w:tblPr>
      <w:tblGrid>
        <w:gridCol w:w="5665"/>
        <w:gridCol w:w="341"/>
        <w:gridCol w:w="3004"/>
      </w:tblGrid>
      <w:tr w:rsidR="006A3215" w14:paraId="618946DC" w14:textId="77777777" w:rsidTr="00334AC4">
        <w:trPr>
          <w:trHeight w:val="981"/>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90EC7" w14:textId="77777777" w:rsidR="006A3215" w:rsidRDefault="006A3215" w:rsidP="00334AC4">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F68B71E" w14:textId="77777777" w:rsidR="006A3215" w:rsidRDefault="006A3215" w:rsidP="00334AC4">
            <w:pPr>
              <w:pStyle w:val="SEBodytext"/>
            </w:pPr>
          </w:p>
        </w:tc>
        <w:tc>
          <w:tcPr>
            <w:tcW w:w="3004" w:type="dxa"/>
            <w:tcBorders>
              <w:left w:val="single" w:sz="4" w:space="0" w:color="BFBFBF" w:themeColor="background1" w:themeShade="BF"/>
            </w:tcBorders>
          </w:tcPr>
          <w:p w14:paraId="4F45D709" w14:textId="77777777" w:rsidR="006A3215" w:rsidRDefault="006A3215" w:rsidP="00334AC4">
            <w:pPr>
              <w:pStyle w:val="SEBodytext"/>
              <w:rPr>
                <w:b/>
              </w:rPr>
            </w:pPr>
            <w:r w:rsidRPr="000C1F96">
              <w:rPr>
                <w:b/>
              </w:rPr>
              <w:t>MARK</w:t>
            </w:r>
          </w:p>
          <w:p w14:paraId="455745A4" w14:textId="77777777" w:rsidR="006A3215" w:rsidRDefault="006A3215" w:rsidP="00334AC4">
            <w:pPr>
              <w:pStyle w:val="SEBodytext"/>
              <w:rPr>
                <w:b/>
              </w:rPr>
            </w:pPr>
          </w:p>
          <w:p w14:paraId="40178875" w14:textId="77777777" w:rsidR="006A3215" w:rsidRDefault="006A3215" w:rsidP="00334AC4">
            <w:pPr>
              <w:pStyle w:val="SEBodytext"/>
              <w:rPr>
                <w:b/>
              </w:rPr>
            </w:pPr>
          </w:p>
          <w:p w14:paraId="61DACF36" w14:textId="77777777" w:rsidR="006A3215" w:rsidRDefault="006A3215" w:rsidP="00334AC4">
            <w:pPr>
              <w:pStyle w:val="SEBodytext"/>
              <w:rPr>
                <w:b/>
              </w:rPr>
            </w:pPr>
          </w:p>
          <w:p w14:paraId="224C3B3D" w14:textId="77777777" w:rsidR="006A3215" w:rsidRPr="000C1F96" w:rsidRDefault="006A3215" w:rsidP="00334AC4">
            <w:pPr>
              <w:pStyle w:val="SEBodytext"/>
              <w:rPr>
                <w:b/>
              </w:rPr>
            </w:pPr>
          </w:p>
        </w:tc>
      </w:tr>
    </w:tbl>
    <w:p w14:paraId="6A704C7F" w14:textId="77777777" w:rsidR="006A3215" w:rsidRDefault="006A3215" w:rsidP="006A3215">
      <w:pPr>
        <w:pStyle w:val="SEBodytext"/>
      </w:pPr>
    </w:p>
    <w:p w14:paraId="71339786" w14:textId="77777777" w:rsidR="006A3215" w:rsidRDefault="006A3215" w:rsidP="006A3215">
      <w:pPr>
        <w:pStyle w:val="SEBodytext"/>
      </w:pPr>
    </w:p>
    <w:tbl>
      <w:tblPr>
        <w:tblStyle w:val="TableGridLight"/>
        <w:tblW w:w="0" w:type="auto"/>
        <w:tblLook w:val="04A0" w:firstRow="1" w:lastRow="0" w:firstColumn="1" w:lastColumn="0" w:noHBand="0" w:noVBand="1"/>
      </w:tblPr>
      <w:tblGrid>
        <w:gridCol w:w="9010"/>
      </w:tblGrid>
      <w:tr w:rsidR="006A3215" w:rsidRPr="000C1F96" w14:paraId="7E9514F3" w14:textId="77777777" w:rsidTr="00334AC4">
        <w:tc>
          <w:tcPr>
            <w:tcW w:w="9010" w:type="dxa"/>
            <w:shd w:val="clear" w:color="auto" w:fill="EEEEEE" w:themeFill="background2"/>
          </w:tcPr>
          <w:p w14:paraId="6348E564" w14:textId="77777777" w:rsidR="006A3215" w:rsidRPr="000C1F96" w:rsidRDefault="006A3215" w:rsidP="00334AC4">
            <w:pPr>
              <w:pStyle w:val="SEBodytext"/>
              <w:rPr>
                <w:sz w:val="20"/>
              </w:rPr>
            </w:pPr>
            <w:r w:rsidRPr="000C1F96">
              <w:rPr>
                <w:sz w:val="20"/>
              </w:rPr>
              <w:t>Feedback</w:t>
            </w:r>
          </w:p>
        </w:tc>
      </w:tr>
      <w:tr w:rsidR="006A3215" w:rsidRPr="000C1F96" w14:paraId="31D308AB" w14:textId="77777777" w:rsidTr="00334AC4">
        <w:trPr>
          <w:trHeight w:val="2377"/>
        </w:trPr>
        <w:tc>
          <w:tcPr>
            <w:tcW w:w="9010" w:type="dxa"/>
            <w:shd w:val="clear" w:color="auto" w:fill="FFFFFF" w:themeFill="background1"/>
          </w:tcPr>
          <w:p w14:paraId="3851B67F" w14:textId="77777777" w:rsidR="006A3215" w:rsidRPr="000C1F96" w:rsidRDefault="006A3215" w:rsidP="00334AC4">
            <w:pPr>
              <w:pStyle w:val="SEBodytext"/>
              <w:rPr>
                <w:sz w:val="20"/>
              </w:rPr>
            </w:pPr>
          </w:p>
        </w:tc>
      </w:tr>
    </w:tbl>
    <w:p w14:paraId="08005C7E" w14:textId="77777777" w:rsidR="006A3215" w:rsidRDefault="006A3215" w:rsidP="006A3215">
      <w:pPr>
        <w:rPr>
          <w:color w:val="555555" w:themeColor="text1"/>
          <w:sz w:val="22"/>
          <w:lang w:val="en-US"/>
        </w:rPr>
      </w:pPr>
    </w:p>
    <w:p w14:paraId="10E9157C" w14:textId="77777777" w:rsidR="006A3215" w:rsidRDefault="006A3215" w:rsidP="006A3215">
      <w:pPr>
        <w:rPr>
          <w:rFonts w:eastAsiaTheme="majorEastAsia" w:cstheme="majorBidi"/>
          <w:color w:val="EE3A24" w:themeColor="accent3"/>
          <w:sz w:val="28"/>
          <w:szCs w:val="28"/>
        </w:rPr>
      </w:pPr>
      <w:r>
        <w:br w:type="page"/>
      </w:r>
    </w:p>
    <w:p w14:paraId="58E9E301" w14:textId="77777777" w:rsidR="006A3215" w:rsidRDefault="006A3215" w:rsidP="006A3215">
      <w:pPr>
        <w:pStyle w:val="Heading1"/>
      </w:pPr>
      <w:r>
        <w:t>Element 11</w:t>
      </w:r>
    </w:p>
    <w:p w14:paraId="1FB6769B" w14:textId="77777777" w:rsidR="006A3215" w:rsidRDefault="006A3215" w:rsidP="006A3215">
      <w:pPr>
        <w:pStyle w:val="SEBodytext"/>
      </w:pPr>
    </w:p>
    <w:p w14:paraId="35F0D899" w14:textId="77777777" w:rsidR="006A3215" w:rsidRPr="006A3215" w:rsidRDefault="006A3215" w:rsidP="006A3215">
      <w:pPr>
        <w:rPr>
          <w:lang w:val="en-US"/>
        </w:rPr>
      </w:pPr>
      <w:r>
        <w:rPr>
          <w:color w:val="555555" w:themeColor="text1"/>
          <w:sz w:val="22"/>
          <w:lang w:val="en-US"/>
        </w:rPr>
        <w:t xml:space="preserve">Ipanema Spinning 180 (Fig 440d </w:t>
      </w:r>
      <w:r w:rsidRPr="006A3215">
        <w:rPr>
          <w:color w:val="555555" w:themeColor="text1"/>
          <w:sz w:val="22"/>
          <w:lang w:val="en-US"/>
        </w:rPr>
        <w:t>DD 3.1)</w:t>
      </w:r>
      <w:r>
        <w:rPr>
          <w:color w:val="555555" w:themeColor="text1"/>
          <w:sz w:val="22"/>
          <w:lang w:val="en-US"/>
        </w:rPr>
        <w:t>.</w:t>
      </w:r>
      <w:r w:rsidRPr="006A3215">
        <w:rPr>
          <w:noProof/>
          <w:lang w:eastAsia="en-GB"/>
        </w:rPr>
        <w:t xml:space="preserve"> </w:t>
      </w:r>
      <w:r>
        <w:rPr>
          <w:noProof/>
          <w:lang w:eastAsia="en-GB"/>
        </w:rPr>
        <w:drawing>
          <wp:inline distT="0" distB="0" distL="0" distR="0" wp14:anchorId="21FE8936" wp14:editId="3CE29B68">
            <wp:extent cx="5727700" cy="1714500"/>
            <wp:effectExtent l="0" t="0" r="6350" b="0"/>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1714500"/>
                    </a:xfrm>
                    <a:prstGeom prst="rect">
                      <a:avLst/>
                    </a:prstGeom>
                  </pic:spPr>
                </pic:pic>
              </a:graphicData>
            </a:graphic>
          </wp:inline>
        </w:drawing>
      </w:r>
    </w:p>
    <w:p w14:paraId="73B23993" w14:textId="77777777" w:rsidR="006A3215" w:rsidRDefault="006A3215" w:rsidP="006A3215">
      <w:pPr>
        <w:pStyle w:val="Heading1"/>
      </w:pPr>
      <w:r>
        <w:t>Details</w:t>
      </w:r>
    </w:p>
    <w:p w14:paraId="1757ADFF" w14:textId="77777777" w:rsidR="006A3215" w:rsidRDefault="006A3215" w:rsidP="006A3215">
      <w:pPr>
        <w:pStyle w:val="SEBodytext"/>
      </w:pPr>
    </w:p>
    <w:p w14:paraId="19BAD134" w14:textId="77777777" w:rsidR="006A3215" w:rsidRDefault="006A3215" w:rsidP="006A3215">
      <w:pPr>
        <w:pStyle w:val="SEBodytext"/>
      </w:pPr>
      <w:r w:rsidRPr="006A3215">
        <w:t>From a</w:t>
      </w:r>
      <w:r w:rsidRPr="006A3215">
        <w:rPr>
          <w:b/>
        </w:rPr>
        <w:t xml:space="preserve"> Back Layout Position</w:t>
      </w:r>
      <w:r w:rsidRPr="006A3215">
        <w:t xml:space="preserve"> a</w:t>
      </w:r>
      <w:r w:rsidRPr="006A3215">
        <w:rPr>
          <w:b/>
        </w:rPr>
        <w:t xml:space="preserve"> Bent Knee Surface Arch Position</w:t>
      </w:r>
      <w:r w:rsidRPr="006A3215">
        <w:t xml:space="preserve"> is assumed. The horizontal leg is lifted to vertical as the bent leg is straightened to assume a </w:t>
      </w:r>
      <w:r w:rsidRPr="006A3215">
        <w:rPr>
          <w:b/>
        </w:rPr>
        <w:t>Vertical Position</w:t>
      </w:r>
      <w:r w:rsidRPr="006A3215">
        <w:t xml:space="preserve">. The legs are lowered to a </w:t>
      </w:r>
      <w:r w:rsidRPr="006A3215">
        <w:rPr>
          <w:b/>
        </w:rPr>
        <w:t>Front Pike Position</w:t>
      </w:r>
      <w:r>
        <w:t>. A rapid 180 degree</w:t>
      </w:r>
      <w:r w:rsidRPr="006A3215">
        <w:t xml:space="preserve"> rotation is executed as the legs are lifted to a </w:t>
      </w:r>
      <w:r w:rsidRPr="006A3215">
        <w:rPr>
          <w:b/>
        </w:rPr>
        <w:t>Vertical Position</w:t>
      </w:r>
      <w:r w:rsidRPr="006A3215">
        <w:t>. Continuing in</w:t>
      </w:r>
      <w:r>
        <w:t xml:space="preserve"> the same direction a rapid 180 degree</w:t>
      </w:r>
      <w:r w:rsidRPr="006A3215">
        <w:t xml:space="preserve"> </w:t>
      </w:r>
      <w:r>
        <w:t>s</w:t>
      </w:r>
      <w:r w:rsidRPr="006A3215">
        <w:t>pin is executed.</w:t>
      </w:r>
    </w:p>
    <w:p w14:paraId="2EF868E5" w14:textId="77777777" w:rsidR="006A3215" w:rsidRDefault="006A3215" w:rsidP="006A3215">
      <w:pPr>
        <w:pStyle w:val="SEBodytext"/>
      </w:pPr>
    </w:p>
    <w:tbl>
      <w:tblPr>
        <w:tblStyle w:val="TableGridLight"/>
        <w:tblW w:w="0" w:type="auto"/>
        <w:tblLook w:val="04A0" w:firstRow="1" w:lastRow="0" w:firstColumn="1" w:lastColumn="0" w:noHBand="0" w:noVBand="1"/>
      </w:tblPr>
      <w:tblGrid>
        <w:gridCol w:w="5665"/>
        <w:gridCol w:w="341"/>
        <w:gridCol w:w="3004"/>
      </w:tblGrid>
      <w:tr w:rsidR="006A3215" w14:paraId="12D8651B" w14:textId="77777777" w:rsidTr="00334AC4">
        <w:trPr>
          <w:trHeight w:val="981"/>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DCEB17" w14:textId="77777777" w:rsidR="006A3215" w:rsidRDefault="006A3215" w:rsidP="00334AC4">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8339949" w14:textId="77777777" w:rsidR="006A3215" w:rsidRDefault="006A3215" w:rsidP="00334AC4">
            <w:pPr>
              <w:pStyle w:val="SEBodytext"/>
            </w:pPr>
          </w:p>
        </w:tc>
        <w:tc>
          <w:tcPr>
            <w:tcW w:w="3004" w:type="dxa"/>
            <w:tcBorders>
              <w:left w:val="single" w:sz="4" w:space="0" w:color="BFBFBF" w:themeColor="background1" w:themeShade="BF"/>
            </w:tcBorders>
          </w:tcPr>
          <w:p w14:paraId="4E8C6DBF" w14:textId="77777777" w:rsidR="006A3215" w:rsidRDefault="006A3215" w:rsidP="00334AC4">
            <w:pPr>
              <w:pStyle w:val="SEBodytext"/>
              <w:rPr>
                <w:b/>
              </w:rPr>
            </w:pPr>
            <w:r w:rsidRPr="000C1F96">
              <w:rPr>
                <w:b/>
              </w:rPr>
              <w:t>MARK</w:t>
            </w:r>
          </w:p>
          <w:p w14:paraId="7C5B0543" w14:textId="77777777" w:rsidR="006A3215" w:rsidRDefault="006A3215" w:rsidP="00334AC4">
            <w:pPr>
              <w:pStyle w:val="SEBodytext"/>
              <w:rPr>
                <w:b/>
              </w:rPr>
            </w:pPr>
          </w:p>
          <w:p w14:paraId="4AE5C31D" w14:textId="77777777" w:rsidR="006A3215" w:rsidRDefault="006A3215" w:rsidP="00334AC4">
            <w:pPr>
              <w:pStyle w:val="SEBodytext"/>
              <w:rPr>
                <w:b/>
              </w:rPr>
            </w:pPr>
          </w:p>
          <w:p w14:paraId="6B7B1F67" w14:textId="77777777" w:rsidR="006A3215" w:rsidRDefault="006A3215" w:rsidP="00334AC4">
            <w:pPr>
              <w:pStyle w:val="SEBodytext"/>
              <w:rPr>
                <w:b/>
              </w:rPr>
            </w:pPr>
          </w:p>
          <w:p w14:paraId="6D709386" w14:textId="77777777" w:rsidR="006A3215" w:rsidRPr="000C1F96" w:rsidRDefault="006A3215" w:rsidP="00334AC4">
            <w:pPr>
              <w:pStyle w:val="SEBodytext"/>
              <w:rPr>
                <w:b/>
              </w:rPr>
            </w:pPr>
          </w:p>
        </w:tc>
      </w:tr>
    </w:tbl>
    <w:p w14:paraId="12AB862B" w14:textId="77777777" w:rsidR="006A3215" w:rsidRDefault="006A3215" w:rsidP="006A3215">
      <w:pPr>
        <w:pStyle w:val="SEBodytext"/>
      </w:pPr>
    </w:p>
    <w:p w14:paraId="5946CC6D" w14:textId="77777777" w:rsidR="006A3215" w:rsidRDefault="006A3215" w:rsidP="006A3215">
      <w:pPr>
        <w:pStyle w:val="SEBodytext"/>
      </w:pPr>
    </w:p>
    <w:tbl>
      <w:tblPr>
        <w:tblStyle w:val="TableGridLight"/>
        <w:tblW w:w="0" w:type="auto"/>
        <w:tblLook w:val="04A0" w:firstRow="1" w:lastRow="0" w:firstColumn="1" w:lastColumn="0" w:noHBand="0" w:noVBand="1"/>
      </w:tblPr>
      <w:tblGrid>
        <w:gridCol w:w="9010"/>
      </w:tblGrid>
      <w:tr w:rsidR="006A3215" w:rsidRPr="000C1F96" w14:paraId="5E75F03B" w14:textId="77777777" w:rsidTr="00334AC4">
        <w:tc>
          <w:tcPr>
            <w:tcW w:w="9010" w:type="dxa"/>
            <w:shd w:val="clear" w:color="auto" w:fill="EEEEEE" w:themeFill="background2"/>
          </w:tcPr>
          <w:p w14:paraId="0C1D6344" w14:textId="77777777" w:rsidR="006A3215" w:rsidRPr="000C1F96" w:rsidRDefault="006A3215" w:rsidP="00334AC4">
            <w:pPr>
              <w:pStyle w:val="SEBodytext"/>
              <w:rPr>
                <w:sz w:val="20"/>
              </w:rPr>
            </w:pPr>
            <w:r w:rsidRPr="000C1F96">
              <w:rPr>
                <w:sz w:val="20"/>
              </w:rPr>
              <w:t>Feedback</w:t>
            </w:r>
          </w:p>
        </w:tc>
      </w:tr>
      <w:tr w:rsidR="006A3215" w:rsidRPr="000C1F96" w14:paraId="7BCAD544" w14:textId="77777777" w:rsidTr="00334AC4">
        <w:trPr>
          <w:trHeight w:val="2377"/>
        </w:trPr>
        <w:tc>
          <w:tcPr>
            <w:tcW w:w="9010" w:type="dxa"/>
            <w:shd w:val="clear" w:color="auto" w:fill="FFFFFF" w:themeFill="background1"/>
          </w:tcPr>
          <w:p w14:paraId="6D8E010A" w14:textId="77777777" w:rsidR="006A3215" w:rsidRPr="000C1F96" w:rsidRDefault="006A3215" w:rsidP="00334AC4">
            <w:pPr>
              <w:pStyle w:val="SEBodytext"/>
              <w:rPr>
                <w:sz w:val="20"/>
              </w:rPr>
            </w:pPr>
          </w:p>
        </w:tc>
      </w:tr>
    </w:tbl>
    <w:p w14:paraId="2F647CA1" w14:textId="77777777" w:rsidR="006A3215" w:rsidRDefault="006A3215" w:rsidP="006A3215">
      <w:pPr>
        <w:rPr>
          <w:color w:val="555555" w:themeColor="text1"/>
          <w:sz w:val="22"/>
          <w:lang w:val="en-US"/>
        </w:rPr>
      </w:pPr>
    </w:p>
    <w:p w14:paraId="3D0DE7C2" w14:textId="77777777" w:rsidR="006A3215" w:rsidRDefault="006A3215" w:rsidP="006A3215">
      <w:pPr>
        <w:rPr>
          <w:rFonts w:eastAsiaTheme="majorEastAsia" w:cstheme="majorBidi"/>
          <w:color w:val="EE3A24" w:themeColor="accent3"/>
          <w:sz w:val="28"/>
          <w:szCs w:val="28"/>
        </w:rPr>
      </w:pPr>
      <w:r>
        <w:br w:type="page"/>
      </w:r>
    </w:p>
    <w:p w14:paraId="5980CAF4" w14:textId="77777777" w:rsidR="006A3215" w:rsidRDefault="006A3215" w:rsidP="006A3215">
      <w:pPr>
        <w:pStyle w:val="Heading1"/>
      </w:pPr>
      <w:r>
        <w:t>Element 12</w:t>
      </w:r>
    </w:p>
    <w:p w14:paraId="3CF6C570" w14:textId="77777777" w:rsidR="006A3215" w:rsidRDefault="006A3215" w:rsidP="006A3215">
      <w:pPr>
        <w:pStyle w:val="SEBodytext"/>
      </w:pPr>
    </w:p>
    <w:p w14:paraId="62012883" w14:textId="77777777" w:rsidR="006A3215" w:rsidRPr="006A3215" w:rsidRDefault="006A3215" w:rsidP="006A3215">
      <w:pPr>
        <w:rPr>
          <w:lang w:val="en-US"/>
        </w:rPr>
      </w:pPr>
      <w:r>
        <w:rPr>
          <w:color w:val="555555" w:themeColor="text1"/>
          <w:sz w:val="22"/>
          <w:lang w:val="en-US"/>
        </w:rPr>
        <w:t xml:space="preserve">Kip Combined Spin </w:t>
      </w:r>
      <w:r w:rsidRPr="006A3215">
        <w:rPr>
          <w:color w:val="555555" w:themeColor="text1"/>
          <w:sz w:val="22"/>
          <w:lang w:val="en-US"/>
        </w:rPr>
        <w:t xml:space="preserve">(Fig </w:t>
      </w:r>
      <w:proofErr w:type="gramStart"/>
      <w:r w:rsidRPr="006A3215">
        <w:rPr>
          <w:color w:val="555555" w:themeColor="text1"/>
          <w:sz w:val="22"/>
          <w:lang w:val="en-US"/>
        </w:rPr>
        <w:t>311j  DD</w:t>
      </w:r>
      <w:proofErr w:type="gramEnd"/>
      <w:r w:rsidRPr="006A3215">
        <w:rPr>
          <w:color w:val="555555" w:themeColor="text1"/>
          <w:sz w:val="22"/>
          <w:lang w:val="en-US"/>
        </w:rPr>
        <w:t xml:space="preserve"> 2.4)</w:t>
      </w:r>
      <w:r>
        <w:rPr>
          <w:color w:val="555555" w:themeColor="text1"/>
          <w:sz w:val="22"/>
          <w:lang w:val="en-US"/>
        </w:rPr>
        <w:t>.</w:t>
      </w:r>
      <w:r w:rsidRPr="006A3215">
        <w:rPr>
          <w:noProof/>
          <w:lang w:eastAsia="en-GB"/>
        </w:rPr>
        <w:t xml:space="preserve"> </w:t>
      </w:r>
      <w:r>
        <w:rPr>
          <w:noProof/>
          <w:lang w:eastAsia="en-GB"/>
        </w:rPr>
        <w:drawing>
          <wp:inline distT="0" distB="0" distL="0" distR="0" wp14:anchorId="5C70C6DC" wp14:editId="6D89DD35">
            <wp:extent cx="5727700" cy="2144395"/>
            <wp:effectExtent l="0" t="0" r="6350" b="8255"/>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37">
                      <a:extLst>
                        <a:ext uri="{28A0092B-C50C-407E-A947-70E740481C1C}">
                          <a14:useLocalDpi xmlns:a14="http://schemas.microsoft.com/office/drawing/2010/main" val="0"/>
                        </a:ext>
                      </a:extLst>
                    </a:blip>
                    <a:stretch>
                      <a:fillRect/>
                    </a:stretch>
                  </pic:blipFill>
                  <pic:spPr>
                    <a:xfrm>
                      <a:off x="0" y="0"/>
                      <a:ext cx="5727700" cy="2144395"/>
                    </a:xfrm>
                    <a:prstGeom prst="rect">
                      <a:avLst/>
                    </a:prstGeom>
                  </pic:spPr>
                </pic:pic>
              </a:graphicData>
            </a:graphic>
          </wp:inline>
        </w:drawing>
      </w:r>
    </w:p>
    <w:p w14:paraId="617C06B9" w14:textId="77777777" w:rsidR="006A3215" w:rsidRDefault="006A3215" w:rsidP="006A3215">
      <w:pPr>
        <w:pStyle w:val="Heading1"/>
      </w:pPr>
      <w:r>
        <w:t>Details</w:t>
      </w:r>
    </w:p>
    <w:p w14:paraId="6E1ADEF1" w14:textId="77777777" w:rsidR="006A3215" w:rsidRDefault="006A3215" w:rsidP="006A3215">
      <w:pPr>
        <w:pStyle w:val="SEBodytext"/>
      </w:pPr>
    </w:p>
    <w:p w14:paraId="17E7A76F" w14:textId="77777777" w:rsidR="006A3215" w:rsidRDefault="006A3215" w:rsidP="006A3215">
      <w:pPr>
        <w:pStyle w:val="SEBodytext"/>
      </w:pPr>
      <w:r w:rsidRPr="006A3215">
        <w:t xml:space="preserve">From a </w:t>
      </w:r>
      <w:r w:rsidRPr="006A3215">
        <w:rPr>
          <w:b/>
        </w:rPr>
        <w:t>Back Layout Position</w:t>
      </w:r>
      <w:r w:rsidRPr="006A3215">
        <w:t xml:space="preserve"> the knees, shins and toes are drawn along the surface of the water to assume a </w:t>
      </w:r>
      <w:r w:rsidRPr="006A3215">
        <w:rPr>
          <w:b/>
        </w:rPr>
        <w:t>Tuck Position</w:t>
      </w:r>
      <w:r w:rsidRPr="006A3215">
        <w:t xml:space="preserve">. With continuous motion the tuck becomes more compact and a partial </w:t>
      </w:r>
      <w:r w:rsidRPr="006A3215">
        <w:rPr>
          <w:b/>
        </w:rPr>
        <w:t>Somersault Back Tuck</w:t>
      </w:r>
      <w:r w:rsidRPr="006A3215">
        <w:t xml:space="preserve"> is executed until the shins are perpendicular to the surface of the water. The trunk unrolls as the legs are straightened to assume a </w:t>
      </w:r>
      <w:r w:rsidRPr="006A3215">
        <w:rPr>
          <w:b/>
        </w:rPr>
        <w:t>Vertical Position</w:t>
      </w:r>
      <w:r w:rsidRPr="006A3215">
        <w:t xml:space="preserve"> midway between the former vertical line through the hips and the former vertical line through the head and the shins. A rapid </w:t>
      </w:r>
      <w:r w:rsidRPr="006A3215">
        <w:rPr>
          <w:b/>
        </w:rPr>
        <w:t xml:space="preserve">Combined Spin </w:t>
      </w:r>
      <w:r w:rsidRPr="006A3215">
        <w:t>(360</w:t>
      </w:r>
      <w:r>
        <w:t xml:space="preserve"> degree + 360 degree</w:t>
      </w:r>
      <w:r w:rsidRPr="006A3215">
        <w:t xml:space="preserve">) is executed followed by a rapid </w:t>
      </w:r>
      <w:r w:rsidRPr="006A3215">
        <w:rPr>
          <w:b/>
        </w:rPr>
        <w:t>Vertical Descent</w:t>
      </w:r>
      <w:r w:rsidRPr="006A3215">
        <w:t>.</w:t>
      </w:r>
    </w:p>
    <w:p w14:paraId="2D0F05BF" w14:textId="77777777" w:rsidR="006A3215" w:rsidRDefault="006A3215" w:rsidP="006A3215">
      <w:pPr>
        <w:pStyle w:val="SEBodytext"/>
      </w:pPr>
    </w:p>
    <w:tbl>
      <w:tblPr>
        <w:tblStyle w:val="TableGridLight"/>
        <w:tblW w:w="0" w:type="auto"/>
        <w:tblLook w:val="04A0" w:firstRow="1" w:lastRow="0" w:firstColumn="1" w:lastColumn="0" w:noHBand="0" w:noVBand="1"/>
      </w:tblPr>
      <w:tblGrid>
        <w:gridCol w:w="5665"/>
        <w:gridCol w:w="341"/>
        <w:gridCol w:w="3004"/>
      </w:tblGrid>
      <w:tr w:rsidR="006A3215" w14:paraId="4F5F7C02" w14:textId="77777777" w:rsidTr="00334AC4">
        <w:trPr>
          <w:trHeight w:val="981"/>
        </w:trPr>
        <w:tc>
          <w:tcPr>
            <w:tcW w:w="5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5C419C" w14:textId="77777777" w:rsidR="006A3215" w:rsidRDefault="006A3215" w:rsidP="00334AC4">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524DD39D" w14:textId="77777777" w:rsidR="006A3215" w:rsidRDefault="006A3215" w:rsidP="00334AC4">
            <w:pPr>
              <w:pStyle w:val="SEBodytext"/>
            </w:pPr>
          </w:p>
        </w:tc>
        <w:tc>
          <w:tcPr>
            <w:tcW w:w="3004" w:type="dxa"/>
            <w:tcBorders>
              <w:left w:val="single" w:sz="4" w:space="0" w:color="BFBFBF" w:themeColor="background1" w:themeShade="BF"/>
            </w:tcBorders>
          </w:tcPr>
          <w:p w14:paraId="0EBC14FD" w14:textId="77777777" w:rsidR="006A3215" w:rsidRDefault="006A3215" w:rsidP="00334AC4">
            <w:pPr>
              <w:pStyle w:val="SEBodytext"/>
              <w:rPr>
                <w:b/>
              </w:rPr>
            </w:pPr>
            <w:r w:rsidRPr="000C1F96">
              <w:rPr>
                <w:b/>
              </w:rPr>
              <w:t>MARK</w:t>
            </w:r>
          </w:p>
          <w:p w14:paraId="607DF76A" w14:textId="77777777" w:rsidR="006A3215" w:rsidRDefault="006A3215" w:rsidP="00334AC4">
            <w:pPr>
              <w:pStyle w:val="SEBodytext"/>
              <w:rPr>
                <w:b/>
              </w:rPr>
            </w:pPr>
          </w:p>
          <w:p w14:paraId="5B897E9D" w14:textId="77777777" w:rsidR="006A3215" w:rsidRDefault="006A3215" w:rsidP="00334AC4">
            <w:pPr>
              <w:pStyle w:val="SEBodytext"/>
              <w:rPr>
                <w:b/>
              </w:rPr>
            </w:pPr>
          </w:p>
          <w:p w14:paraId="44CB3676" w14:textId="77777777" w:rsidR="006A3215" w:rsidRDefault="006A3215" w:rsidP="00334AC4">
            <w:pPr>
              <w:pStyle w:val="SEBodytext"/>
              <w:rPr>
                <w:b/>
              </w:rPr>
            </w:pPr>
          </w:p>
          <w:p w14:paraId="42F51626" w14:textId="77777777" w:rsidR="006A3215" w:rsidRPr="000C1F96" w:rsidRDefault="006A3215" w:rsidP="00334AC4">
            <w:pPr>
              <w:pStyle w:val="SEBodytext"/>
              <w:rPr>
                <w:b/>
              </w:rPr>
            </w:pPr>
          </w:p>
        </w:tc>
      </w:tr>
    </w:tbl>
    <w:p w14:paraId="1D252827" w14:textId="77777777" w:rsidR="006A3215" w:rsidRDefault="006A3215" w:rsidP="006A3215">
      <w:pPr>
        <w:pStyle w:val="SEBodytext"/>
      </w:pPr>
    </w:p>
    <w:p w14:paraId="35822853" w14:textId="77777777" w:rsidR="006A3215" w:rsidRDefault="006A3215" w:rsidP="006A3215">
      <w:pPr>
        <w:pStyle w:val="SEBodytext"/>
      </w:pPr>
    </w:p>
    <w:tbl>
      <w:tblPr>
        <w:tblStyle w:val="TableGridLight"/>
        <w:tblW w:w="0" w:type="auto"/>
        <w:tblLook w:val="04A0" w:firstRow="1" w:lastRow="0" w:firstColumn="1" w:lastColumn="0" w:noHBand="0" w:noVBand="1"/>
      </w:tblPr>
      <w:tblGrid>
        <w:gridCol w:w="9010"/>
      </w:tblGrid>
      <w:tr w:rsidR="006A3215" w:rsidRPr="000C1F96" w14:paraId="267BF440" w14:textId="77777777" w:rsidTr="00334AC4">
        <w:tc>
          <w:tcPr>
            <w:tcW w:w="9010" w:type="dxa"/>
            <w:shd w:val="clear" w:color="auto" w:fill="EEEEEE" w:themeFill="background2"/>
          </w:tcPr>
          <w:p w14:paraId="5D51CEEB" w14:textId="77777777" w:rsidR="006A3215" w:rsidRPr="000C1F96" w:rsidRDefault="006A3215" w:rsidP="00334AC4">
            <w:pPr>
              <w:pStyle w:val="SEBodytext"/>
              <w:rPr>
                <w:sz w:val="20"/>
              </w:rPr>
            </w:pPr>
            <w:r w:rsidRPr="000C1F96">
              <w:rPr>
                <w:sz w:val="20"/>
              </w:rPr>
              <w:t>Feedback</w:t>
            </w:r>
          </w:p>
        </w:tc>
      </w:tr>
      <w:tr w:rsidR="006A3215" w:rsidRPr="000C1F96" w14:paraId="09F5ED40" w14:textId="77777777" w:rsidTr="00334AC4">
        <w:trPr>
          <w:trHeight w:val="2377"/>
        </w:trPr>
        <w:tc>
          <w:tcPr>
            <w:tcW w:w="9010" w:type="dxa"/>
            <w:shd w:val="clear" w:color="auto" w:fill="FFFFFF" w:themeFill="background1"/>
          </w:tcPr>
          <w:p w14:paraId="7C55FDC8" w14:textId="77777777" w:rsidR="006A3215" w:rsidRPr="000C1F96" w:rsidRDefault="006A3215" w:rsidP="00334AC4">
            <w:pPr>
              <w:pStyle w:val="SEBodytext"/>
              <w:rPr>
                <w:sz w:val="20"/>
              </w:rPr>
            </w:pPr>
          </w:p>
        </w:tc>
      </w:tr>
    </w:tbl>
    <w:p w14:paraId="3A9B7303" w14:textId="77777777" w:rsidR="006A3215" w:rsidRDefault="006A3215" w:rsidP="006A3215">
      <w:pPr>
        <w:rPr>
          <w:color w:val="555555" w:themeColor="text1"/>
          <w:sz w:val="22"/>
          <w:lang w:val="en-US"/>
        </w:rPr>
      </w:pPr>
    </w:p>
    <w:p w14:paraId="78980DDB" w14:textId="77777777" w:rsidR="006A3215" w:rsidRDefault="006A3215" w:rsidP="006A3215">
      <w:pPr>
        <w:rPr>
          <w:rFonts w:eastAsiaTheme="majorEastAsia" w:cstheme="majorBidi"/>
          <w:color w:val="EE3A24" w:themeColor="accent3"/>
          <w:sz w:val="28"/>
          <w:szCs w:val="28"/>
        </w:rPr>
      </w:pPr>
      <w:r>
        <w:br w:type="page"/>
      </w:r>
    </w:p>
    <w:p w14:paraId="7C588D9B" w14:textId="77777777" w:rsidR="00150325" w:rsidRDefault="00150325" w:rsidP="00150325">
      <w:pPr>
        <w:pStyle w:val="Heading1"/>
      </w:pPr>
      <w:r>
        <w:t>Element 1</w:t>
      </w:r>
      <w:r w:rsidR="006A3215">
        <w:t>3</w:t>
      </w:r>
    </w:p>
    <w:p w14:paraId="6C3D67AB" w14:textId="77777777" w:rsidR="006A3215" w:rsidRDefault="006A3215" w:rsidP="006A3215">
      <w:pPr>
        <w:rPr>
          <w:color w:val="555555" w:themeColor="text1"/>
          <w:sz w:val="22"/>
          <w:lang w:val="en-US"/>
        </w:rPr>
      </w:pPr>
    </w:p>
    <w:p w14:paraId="0ABF0EC6" w14:textId="77777777" w:rsidR="006A3215" w:rsidRPr="006A3215" w:rsidRDefault="006A3215" w:rsidP="006A3215">
      <w:pPr>
        <w:rPr>
          <w:lang w:val="en-US"/>
        </w:rPr>
      </w:pPr>
      <w:r w:rsidRPr="006A3215">
        <w:rPr>
          <w:color w:val="555555" w:themeColor="text1"/>
          <w:sz w:val="22"/>
          <w:lang w:val="en-US"/>
        </w:rPr>
        <w:t>Split position on land – Right leg and left leg. Both legs must be attempted</w:t>
      </w:r>
      <w:r>
        <w:rPr>
          <w:color w:val="555555" w:themeColor="text1"/>
          <w:sz w:val="22"/>
          <w:lang w:val="en-US"/>
        </w:rPr>
        <w:t>.</w:t>
      </w:r>
    </w:p>
    <w:p w14:paraId="5EA67AF3" w14:textId="77777777" w:rsidR="00A32A8E" w:rsidRDefault="00A32A8E" w:rsidP="00A32A8E">
      <w:pPr>
        <w:pStyle w:val="Heading1"/>
      </w:pPr>
      <w:r>
        <w:t>Details</w:t>
      </w:r>
    </w:p>
    <w:p w14:paraId="33C79EE2" w14:textId="77777777" w:rsidR="00A32A8E" w:rsidRDefault="00A32A8E" w:rsidP="00A32A8E">
      <w:pPr>
        <w:pStyle w:val="SEBodytext"/>
      </w:pPr>
    </w:p>
    <w:p w14:paraId="0C271F71" w14:textId="77777777" w:rsidR="006A3215" w:rsidRDefault="006A3215" w:rsidP="00D45E01">
      <w:pPr>
        <w:pStyle w:val="SEBodytext"/>
      </w:pPr>
      <w:r w:rsidRPr="006A3215">
        <w:t>If not flat swimmers may use blocks to support the body on both sides. For a flat and over split the crotch must be on the floor. If the swimmer is not flat then it will be measured in relation to th</w:t>
      </w:r>
      <w:r>
        <w:t>e crotch height from the floor.</w:t>
      </w:r>
      <w:r w:rsidRPr="006A3215">
        <w:t xml:space="preserve"> All positions should be completed with full extension and body vertical or 0 will be given. </w:t>
      </w:r>
    </w:p>
    <w:p w14:paraId="53EDF5A3" w14:textId="77777777" w:rsidR="006A3215" w:rsidRDefault="006A3215" w:rsidP="00D45E01">
      <w:pPr>
        <w:pStyle w:val="SEBodytext"/>
      </w:pPr>
    </w:p>
    <w:p w14:paraId="6AF541E8" w14:textId="77777777" w:rsidR="00D45E01" w:rsidRDefault="006A3215" w:rsidP="00D45E01">
      <w:pPr>
        <w:pStyle w:val="SEBodytext"/>
      </w:pPr>
      <w:r w:rsidRPr="006A3215">
        <w:t>Minimum requirement is set for every split to be attempted. If swimmers do not meet the minimum requirements for the angle attempted, then they may attempt the angle below. 10cm block to be used to see the crotch distance from the floor (if not flat) and used for over splits.</w:t>
      </w:r>
    </w:p>
    <w:p w14:paraId="5DEE5D5C" w14:textId="77777777" w:rsidR="006A3215" w:rsidRDefault="006A3215" w:rsidP="00D45E01">
      <w:pPr>
        <w:pStyle w:val="SEBodytext"/>
      </w:pPr>
    </w:p>
    <w:tbl>
      <w:tblPr>
        <w:tblStyle w:val="TableGridLight"/>
        <w:tblW w:w="0" w:type="auto"/>
        <w:tblLook w:val="04A0" w:firstRow="1" w:lastRow="0" w:firstColumn="1" w:lastColumn="0" w:noHBand="0" w:noVBand="1"/>
      </w:tblPr>
      <w:tblGrid>
        <w:gridCol w:w="5665"/>
        <w:gridCol w:w="341"/>
        <w:gridCol w:w="1502"/>
        <w:gridCol w:w="1502"/>
      </w:tblGrid>
      <w:tr w:rsidR="00D45E01" w14:paraId="319B5597" w14:textId="77777777" w:rsidTr="00D45E01">
        <w:trPr>
          <w:trHeight w:val="20"/>
        </w:trPr>
        <w:tc>
          <w:tcPr>
            <w:tcW w:w="5665" w:type="dxa"/>
            <w:vMerge w:val="restart"/>
            <w:tcBorders>
              <w:top w:val="single" w:sz="4" w:space="0" w:color="FFFFFF" w:themeColor="background1"/>
              <w:left w:val="single" w:sz="4" w:space="0" w:color="FFFFFF" w:themeColor="background1"/>
              <w:right w:val="single" w:sz="4" w:space="0" w:color="FFFFFF" w:themeColor="background1"/>
            </w:tcBorders>
          </w:tcPr>
          <w:p w14:paraId="1C808AD6" w14:textId="77777777" w:rsidR="00D45E01" w:rsidRPr="00A32A8E" w:rsidRDefault="00D45E01" w:rsidP="00A32A8E">
            <w:pPr>
              <w:pStyle w:val="SEBodytext"/>
              <w:rPr>
                <w:b/>
              </w:rPr>
            </w:pPr>
            <w:r w:rsidRPr="00A32A8E">
              <w:rPr>
                <w:b/>
              </w:rPr>
              <w:t>MINIMUM REQUIREMENT FOR ALL ANGLES</w:t>
            </w:r>
            <w:r>
              <w:rPr>
                <w:b/>
              </w:rPr>
              <w:t>.</w:t>
            </w:r>
          </w:p>
          <w:p w14:paraId="0A5AE340" w14:textId="77777777" w:rsidR="00D45E01" w:rsidRPr="00A32A8E" w:rsidRDefault="00D45E01" w:rsidP="00A32A8E">
            <w:pPr>
              <w:pStyle w:val="SEBodytext"/>
              <w:rPr>
                <w:b/>
              </w:rPr>
            </w:pPr>
          </w:p>
          <w:p w14:paraId="5BCCC7DE" w14:textId="77777777" w:rsidR="006A3215" w:rsidRDefault="006A3215" w:rsidP="006A3215">
            <w:pPr>
              <w:pStyle w:val="SEBodytext"/>
            </w:pPr>
            <w:r>
              <w:t>Legs and feet fully extended.</w:t>
            </w:r>
          </w:p>
          <w:p w14:paraId="5A1C83A3" w14:textId="77777777" w:rsidR="006A3215" w:rsidRDefault="006A3215" w:rsidP="006A3215">
            <w:pPr>
              <w:pStyle w:val="SEBodytext"/>
            </w:pPr>
          </w:p>
          <w:p w14:paraId="12F2E4F3" w14:textId="77777777" w:rsidR="006A3215" w:rsidRDefault="006A3215" w:rsidP="006A3215">
            <w:pPr>
              <w:pStyle w:val="SEBodytext"/>
            </w:pPr>
            <w:r>
              <w:t xml:space="preserve">Body and shoulders above hips. </w:t>
            </w:r>
          </w:p>
          <w:p w14:paraId="0B4604DD" w14:textId="77777777" w:rsidR="006A3215" w:rsidRDefault="006A3215" w:rsidP="006A3215">
            <w:pPr>
              <w:pStyle w:val="SEBodytext"/>
            </w:pPr>
          </w:p>
          <w:p w14:paraId="183549CF" w14:textId="27CF35BF" w:rsidR="006A3215" w:rsidRDefault="008D66D5" w:rsidP="006A3215">
            <w:pPr>
              <w:pStyle w:val="SEBodytext"/>
            </w:pPr>
            <w:r>
              <w:t>Hips ‘</w:t>
            </w:r>
            <w:r w:rsidR="006A3215">
              <w:t xml:space="preserve">square’. </w:t>
            </w:r>
          </w:p>
          <w:p w14:paraId="4F5D5487" w14:textId="77777777" w:rsidR="006A3215" w:rsidRDefault="006A3215" w:rsidP="006A3215">
            <w:pPr>
              <w:pStyle w:val="SEBodytext"/>
            </w:pPr>
          </w:p>
          <w:p w14:paraId="4A80A013" w14:textId="77777777" w:rsidR="006A3215" w:rsidRDefault="006A3215" w:rsidP="006A3215">
            <w:pPr>
              <w:pStyle w:val="SEBodytext"/>
            </w:pPr>
            <w:r>
              <w:t>Back heel towards the ceiling.</w:t>
            </w:r>
          </w:p>
          <w:p w14:paraId="4389DB5C" w14:textId="77777777" w:rsidR="006A3215" w:rsidRDefault="006A3215" w:rsidP="006A3215">
            <w:pPr>
              <w:pStyle w:val="SEBodytext"/>
            </w:pPr>
          </w:p>
          <w:p w14:paraId="1AB125D3" w14:textId="77777777" w:rsidR="006A3215" w:rsidRDefault="006A3215" w:rsidP="006A3215">
            <w:pPr>
              <w:pStyle w:val="SEBodytext"/>
            </w:pPr>
            <w:r>
              <w:t>&gt;20cm from the floor = 0.</w:t>
            </w:r>
          </w:p>
          <w:p w14:paraId="1904DB7C" w14:textId="77777777" w:rsidR="006A3215" w:rsidRDefault="006A3215" w:rsidP="006A3215">
            <w:pPr>
              <w:pStyle w:val="SEBodytext"/>
            </w:pPr>
          </w:p>
          <w:p w14:paraId="6A64D0A0" w14:textId="77777777" w:rsidR="006A3215" w:rsidRDefault="006A3215" w:rsidP="006A3215">
            <w:pPr>
              <w:pStyle w:val="SEBodytext"/>
            </w:pPr>
            <w:r>
              <w:t xml:space="preserve">&lt;20cm from the floor = 4.0. </w:t>
            </w:r>
          </w:p>
          <w:p w14:paraId="38A48D40" w14:textId="77777777" w:rsidR="006A3215" w:rsidRDefault="006A3215" w:rsidP="006A3215">
            <w:pPr>
              <w:pStyle w:val="SEBodytext"/>
            </w:pPr>
          </w:p>
          <w:p w14:paraId="1BCBA525" w14:textId="77777777" w:rsidR="006A3215" w:rsidRDefault="006A3215" w:rsidP="006A3215">
            <w:pPr>
              <w:pStyle w:val="SEBodytext"/>
            </w:pPr>
            <w:r>
              <w:t xml:space="preserve">&lt;10cm from the floor = 5.0. </w:t>
            </w:r>
          </w:p>
          <w:p w14:paraId="6E8B4E8F" w14:textId="77777777" w:rsidR="006A3215" w:rsidRDefault="006A3215" w:rsidP="006A3215">
            <w:pPr>
              <w:pStyle w:val="SEBodytext"/>
            </w:pPr>
          </w:p>
          <w:p w14:paraId="7151C725" w14:textId="77777777" w:rsidR="006A3215" w:rsidRDefault="006A3215" w:rsidP="006A3215">
            <w:pPr>
              <w:pStyle w:val="SEBodytext"/>
            </w:pPr>
            <w:r>
              <w:t xml:space="preserve">Flat split = 6.0. </w:t>
            </w:r>
          </w:p>
          <w:p w14:paraId="6951D8BD" w14:textId="77777777" w:rsidR="006A3215" w:rsidRDefault="006A3215" w:rsidP="006A3215">
            <w:pPr>
              <w:pStyle w:val="SEBodytext"/>
            </w:pPr>
          </w:p>
          <w:p w14:paraId="03F4C612" w14:textId="77777777" w:rsidR="006A3215" w:rsidRDefault="006A3215" w:rsidP="006A3215">
            <w:pPr>
              <w:pStyle w:val="SEBodytext"/>
            </w:pPr>
            <w:r>
              <w:t>10cm over split = 7.0.</w:t>
            </w:r>
          </w:p>
          <w:p w14:paraId="605F5A3B" w14:textId="77777777" w:rsidR="006A3215" w:rsidRDefault="006A3215" w:rsidP="006A3215">
            <w:pPr>
              <w:pStyle w:val="SEBodytext"/>
            </w:pPr>
          </w:p>
          <w:p w14:paraId="45158464" w14:textId="77777777" w:rsidR="006A3215" w:rsidRPr="006A3215" w:rsidRDefault="006A3215" w:rsidP="006A3215">
            <w:pPr>
              <w:pStyle w:val="SEBodytext"/>
            </w:pPr>
            <w:r>
              <w:t>20cm over split = 8.0.</w:t>
            </w: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6584CCF0" w14:textId="77777777" w:rsidR="00D45E01" w:rsidRDefault="00D45E01" w:rsidP="00D04F03">
            <w:pPr>
              <w:pStyle w:val="SEBodytext"/>
            </w:pPr>
          </w:p>
        </w:tc>
        <w:tc>
          <w:tcPr>
            <w:tcW w:w="3004" w:type="dxa"/>
            <w:gridSpan w:val="2"/>
            <w:tcBorders>
              <w:left w:val="single" w:sz="4" w:space="0" w:color="BFBFBF" w:themeColor="background1" w:themeShade="BF"/>
            </w:tcBorders>
          </w:tcPr>
          <w:p w14:paraId="32B70082" w14:textId="77777777" w:rsidR="00D45E01" w:rsidRPr="000C1F96" w:rsidRDefault="00D45E01" w:rsidP="00D45E01">
            <w:pPr>
              <w:pStyle w:val="SEBodytext"/>
              <w:jc w:val="center"/>
              <w:rPr>
                <w:b/>
              </w:rPr>
            </w:pPr>
            <w:r w:rsidRPr="000C1F96">
              <w:rPr>
                <w:b/>
              </w:rPr>
              <w:t>MARK</w:t>
            </w:r>
          </w:p>
        </w:tc>
      </w:tr>
      <w:tr w:rsidR="00D45E01" w14:paraId="548267FC" w14:textId="77777777" w:rsidTr="000336AC">
        <w:trPr>
          <w:trHeight w:val="981"/>
        </w:trPr>
        <w:tc>
          <w:tcPr>
            <w:tcW w:w="5665" w:type="dxa"/>
            <w:vMerge/>
            <w:tcBorders>
              <w:left w:val="single" w:sz="4" w:space="0" w:color="FFFFFF" w:themeColor="background1"/>
              <w:bottom w:val="single" w:sz="4" w:space="0" w:color="FFFFFF" w:themeColor="background1"/>
              <w:right w:val="single" w:sz="4" w:space="0" w:color="FFFFFF" w:themeColor="background1"/>
            </w:tcBorders>
          </w:tcPr>
          <w:p w14:paraId="2F2F5DF2" w14:textId="77777777" w:rsidR="00D45E01" w:rsidRDefault="00D45E01" w:rsidP="007E6FF4">
            <w:pPr>
              <w:pStyle w:val="SEBodytext"/>
            </w:pPr>
          </w:p>
        </w:tc>
        <w:tc>
          <w:tcPr>
            <w:tcW w:w="341" w:type="dxa"/>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tcPr>
          <w:p w14:paraId="4733C975" w14:textId="77777777" w:rsidR="00D45E01" w:rsidRDefault="00D45E01" w:rsidP="00D04F03">
            <w:pPr>
              <w:pStyle w:val="SEBodytext"/>
            </w:pPr>
          </w:p>
        </w:tc>
        <w:tc>
          <w:tcPr>
            <w:tcW w:w="1502" w:type="dxa"/>
            <w:tcBorders>
              <w:left w:val="single" w:sz="4" w:space="0" w:color="BFBFBF" w:themeColor="background1" w:themeShade="BF"/>
            </w:tcBorders>
          </w:tcPr>
          <w:p w14:paraId="28C45E5A" w14:textId="77777777" w:rsidR="00D45E01" w:rsidRDefault="00D45E01" w:rsidP="00D45E01">
            <w:pPr>
              <w:pStyle w:val="SEBodytext"/>
              <w:jc w:val="center"/>
              <w:rPr>
                <w:b/>
              </w:rPr>
            </w:pPr>
            <w:r>
              <w:rPr>
                <w:b/>
              </w:rPr>
              <w:t>RIGHT LEG</w:t>
            </w:r>
          </w:p>
          <w:p w14:paraId="10647C2A" w14:textId="77777777" w:rsidR="00D45E01" w:rsidRDefault="00D45E01" w:rsidP="00D45E01">
            <w:pPr>
              <w:pStyle w:val="SEBodytext"/>
              <w:jc w:val="center"/>
              <w:rPr>
                <w:b/>
              </w:rPr>
            </w:pPr>
          </w:p>
        </w:tc>
        <w:tc>
          <w:tcPr>
            <w:tcW w:w="1502" w:type="dxa"/>
            <w:tcBorders>
              <w:left w:val="single" w:sz="4" w:space="0" w:color="BFBFBF" w:themeColor="background1" w:themeShade="BF"/>
            </w:tcBorders>
          </w:tcPr>
          <w:p w14:paraId="79FC0616" w14:textId="77777777" w:rsidR="00D45E01" w:rsidRPr="000C1F96" w:rsidRDefault="00D45E01" w:rsidP="00D45E01">
            <w:pPr>
              <w:pStyle w:val="SEBodytext"/>
              <w:jc w:val="center"/>
              <w:rPr>
                <w:b/>
              </w:rPr>
            </w:pPr>
            <w:r>
              <w:rPr>
                <w:b/>
              </w:rPr>
              <w:t>LEFT LEG</w:t>
            </w:r>
          </w:p>
        </w:tc>
      </w:tr>
    </w:tbl>
    <w:p w14:paraId="29DC2144" w14:textId="77777777" w:rsidR="00150325" w:rsidRDefault="00150325" w:rsidP="00150325">
      <w:pPr>
        <w:pStyle w:val="SEBodytext"/>
      </w:pPr>
    </w:p>
    <w:p w14:paraId="7CF4E4B2" w14:textId="77777777" w:rsidR="00150325" w:rsidRDefault="00150325" w:rsidP="00150325">
      <w:pPr>
        <w:pStyle w:val="SEBodytext"/>
      </w:pPr>
    </w:p>
    <w:tbl>
      <w:tblPr>
        <w:tblStyle w:val="TableGridLight"/>
        <w:tblW w:w="0" w:type="auto"/>
        <w:tblLook w:val="04A0" w:firstRow="1" w:lastRow="0" w:firstColumn="1" w:lastColumn="0" w:noHBand="0" w:noVBand="1"/>
      </w:tblPr>
      <w:tblGrid>
        <w:gridCol w:w="9010"/>
      </w:tblGrid>
      <w:tr w:rsidR="00150325" w:rsidRPr="000C1F96" w14:paraId="6297C0ED" w14:textId="77777777" w:rsidTr="00D04F03">
        <w:tc>
          <w:tcPr>
            <w:tcW w:w="9010" w:type="dxa"/>
            <w:shd w:val="clear" w:color="auto" w:fill="EEEEEE" w:themeFill="background2"/>
          </w:tcPr>
          <w:p w14:paraId="59F68D4E" w14:textId="77777777" w:rsidR="00150325" w:rsidRPr="000C1F96" w:rsidRDefault="00150325" w:rsidP="00D04F03">
            <w:pPr>
              <w:pStyle w:val="SEBodytext"/>
              <w:rPr>
                <w:sz w:val="20"/>
              </w:rPr>
            </w:pPr>
            <w:r w:rsidRPr="000C1F96">
              <w:rPr>
                <w:sz w:val="20"/>
              </w:rPr>
              <w:t>Feedback</w:t>
            </w:r>
          </w:p>
        </w:tc>
      </w:tr>
      <w:tr w:rsidR="00150325" w:rsidRPr="000C1F96" w14:paraId="5D679B7C" w14:textId="77777777" w:rsidTr="00D04F03">
        <w:trPr>
          <w:trHeight w:val="2377"/>
        </w:trPr>
        <w:tc>
          <w:tcPr>
            <w:tcW w:w="9010" w:type="dxa"/>
            <w:shd w:val="clear" w:color="auto" w:fill="FFFFFF" w:themeFill="background1"/>
          </w:tcPr>
          <w:p w14:paraId="72D12AE6" w14:textId="77777777" w:rsidR="00150325" w:rsidRPr="000C1F96" w:rsidRDefault="00150325" w:rsidP="00D04F03">
            <w:pPr>
              <w:pStyle w:val="SEBodytext"/>
              <w:rPr>
                <w:sz w:val="20"/>
              </w:rPr>
            </w:pPr>
          </w:p>
        </w:tc>
      </w:tr>
    </w:tbl>
    <w:p w14:paraId="6AC4CD78" w14:textId="77777777" w:rsidR="00150325" w:rsidRDefault="00150325" w:rsidP="00150325">
      <w:pPr>
        <w:rPr>
          <w:color w:val="555555" w:themeColor="text1"/>
          <w:sz w:val="22"/>
          <w:lang w:val="en-US"/>
        </w:rPr>
      </w:pPr>
    </w:p>
    <w:p w14:paraId="1B0B643D" w14:textId="77777777" w:rsidR="00150325" w:rsidRPr="002D216C" w:rsidRDefault="00150325" w:rsidP="002D216C">
      <w:pPr>
        <w:rPr>
          <w:color w:val="555555" w:themeColor="text1"/>
          <w:sz w:val="22"/>
          <w:lang w:val="en-US"/>
        </w:rPr>
      </w:pPr>
    </w:p>
    <w:sectPr w:rsidR="00150325" w:rsidRPr="002D216C" w:rsidSect="00E45A45">
      <w:footerReference w:type="default" r:id="rId38"/>
      <w:headerReference w:type="first" r:id="rId39"/>
      <w:footerReference w:type="first" r:id="rId4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6A5CE" w14:textId="77777777" w:rsidR="00C17A05" w:rsidRDefault="00C17A05" w:rsidP="00362075">
      <w:r>
        <w:separator/>
      </w:r>
    </w:p>
  </w:endnote>
  <w:endnote w:type="continuationSeparator" w:id="0">
    <w:p w14:paraId="0F925685" w14:textId="77777777" w:rsidR="00C17A05" w:rsidRDefault="00C17A0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E1296" w14:textId="6635FA6D" w:rsidR="00282117" w:rsidRPr="00282117" w:rsidRDefault="002C2EF5" w:rsidP="00282117">
    <w:pPr>
      <w:pStyle w:val="SEBodytext"/>
      <w:jc w:val="right"/>
      <w:rPr>
        <w:sz w:val="16"/>
        <w:szCs w:val="16"/>
      </w:rPr>
    </w:pPr>
    <w:sdt>
      <w:sdtPr>
        <w:rPr>
          <w:sz w:val="16"/>
          <w:szCs w:val="16"/>
        </w:rPr>
        <w:id w:val="680867987"/>
        <w:docPartObj>
          <w:docPartGallery w:val="Page Numbers (Bottom of Page)"/>
          <w:docPartUnique/>
        </w:docPartObj>
      </w:sdtPr>
      <w:sdtEndPr/>
      <w:sdtContent>
        <w:sdt>
          <w:sdtPr>
            <w:rPr>
              <w:sz w:val="16"/>
              <w:szCs w:val="16"/>
            </w:rPr>
            <w:id w:val="-1211026087"/>
            <w:docPartObj>
              <w:docPartGallery w:val="Page Numbers (Top of Page)"/>
              <w:docPartUnique/>
            </w:docPartObj>
          </w:sdtPr>
          <w:sdtEndPr/>
          <w:sdtContent>
            <w:r w:rsidR="00282117" w:rsidRPr="00150325">
              <w:rPr>
                <w:sz w:val="16"/>
                <w:szCs w:val="16"/>
              </w:rPr>
              <w:t xml:space="preserve">Page </w:t>
            </w:r>
            <w:r w:rsidR="00282117" w:rsidRPr="00150325">
              <w:rPr>
                <w:b/>
                <w:sz w:val="16"/>
                <w:szCs w:val="16"/>
              </w:rPr>
              <w:fldChar w:fldCharType="begin"/>
            </w:r>
            <w:r w:rsidR="00282117" w:rsidRPr="00150325">
              <w:rPr>
                <w:b/>
                <w:sz w:val="16"/>
                <w:szCs w:val="16"/>
              </w:rPr>
              <w:instrText xml:space="preserve"> PAGE </w:instrText>
            </w:r>
            <w:r w:rsidR="00282117" w:rsidRPr="00150325">
              <w:rPr>
                <w:b/>
                <w:sz w:val="16"/>
                <w:szCs w:val="16"/>
              </w:rPr>
              <w:fldChar w:fldCharType="separate"/>
            </w:r>
            <w:r>
              <w:rPr>
                <w:b/>
                <w:noProof/>
                <w:sz w:val="16"/>
                <w:szCs w:val="16"/>
              </w:rPr>
              <w:t>16</w:t>
            </w:r>
            <w:r w:rsidR="00282117" w:rsidRPr="00150325">
              <w:rPr>
                <w:b/>
                <w:sz w:val="16"/>
                <w:szCs w:val="16"/>
              </w:rPr>
              <w:fldChar w:fldCharType="end"/>
            </w:r>
            <w:r w:rsidR="00282117" w:rsidRPr="00150325">
              <w:rPr>
                <w:sz w:val="16"/>
                <w:szCs w:val="16"/>
              </w:rPr>
              <w:t xml:space="preserve"> of</w:t>
            </w:r>
            <w:r w:rsidR="00282117" w:rsidRPr="00150325">
              <w:rPr>
                <w:b/>
                <w:sz w:val="16"/>
                <w:szCs w:val="16"/>
              </w:rPr>
              <w:t xml:space="preserve"> </w:t>
            </w:r>
            <w:r w:rsidR="00282117" w:rsidRPr="00150325">
              <w:rPr>
                <w:b/>
                <w:sz w:val="16"/>
                <w:szCs w:val="16"/>
              </w:rPr>
              <w:fldChar w:fldCharType="begin"/>
            </w:r>
            <w:r w:rsidR="00282117" w:rsidRPr="00150325">
              <w:rPr>
                <w:b/>
                <w:sz w:val="16"/>
                <w:szCs w:val="16"/>
              </w:rPr>
              <w:instrText xml:space="preserve"> NUMPAGES  </w:instrText>
            </w:r>
            <w:r w:rsidR="00282117" w:rsidRPr="00150325">
              <w:rPr>
                <w:b/>
                <w:sz w:val="16"/>
                <w:szCs w:val="16"/>
              </w:rPr>
              <w:fldChar w:fldCharType="separate"/>
            </w:r>
            <w:r>
              <w:rPr>
                <w:b/>
                <w:noProof/>
                <w:sz w:val="16"/>
                <w:szCs w:val="16"/>
              </w:rPr>
              <w:t>16</w:t>
            </w:r>
            <w:r w:rsidR="00282117" w:rsidRPr="00150325">
              <w:rPr>
                <w:b/>
                <w:sz w:val="16"/>
                <w:szCs w:val="16"/>
              </w:rPr>
              <w:fldChar w:fldCharType="end"/>
            </w:r>
          </w:sdtContent>
        </w:sdt>
      </w:sdtContent>
    </w:sdt>
    <w:r w:rsidR="00282117">
      <w:rPr>
        <w:noProof/>
        <w:lang w:val="en-GB" w:eastAsia="en-GB"/>
      </w:rPr>
      <w:drawing>
        <wp:anchor distT="0" distB="0" distL="114300" distR="114300" simplePos="0" relativeHeight="251665408" behindDoc="1" locked="0" layoutInCell="1" allowOverlap="1" wp14:anchorId="3D976B01" wp14:editId="61B7AB6D">
          <wp:simplePos x="0" y="0"/>
          <wp:positionH relativeFrom="page">
            <wp:posOffset>0</wp:posOffset>
          </wp:positionH>
          <wp:positionV relativeFrom="page">
            <wp:posOffset>0</wp:posOffset>
          </wp:positionV>
          <wp:extent cx="7955279" cy="11252871"/>
          <wp:effectExtent l="0" t="0" r="8255"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 Word Template2.jpg"/>
                  <pic:cNvPicPr/>
                </pic:nvPicPr>
                <pic:blipFill>
                  <a:blip r:embed="rId1">
                    <a:extLst>
                      <a:ext uri="{28A0092B-C50C-407E-A947-70E740481C1C}">
                        <a14:useLocalDpi xmlns:a14="http://schemas.microsoft.com/office/drawing/2010/main" val="0"/>
                      </a:ext>
                    </a:extLst>
                  </a:blip>
                  <a:stretch>
                    <a:fillRect/>
                  </a:stretch>
                </pic:blipFill>
                <pic:spPr>
                  <a:xfrm>
                    <a:off x="0" y="0"/>
                    <a:ext cx="7955279" cy="1125287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23654138"/>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13D50782" w14:textId="186CC9BB" w:rsidR="00CE561A" w:rsidRPr="00150325" w:rsidRDefault="00150325" w:rsidP="00150325">
            <w:pPr>
              <w:pStyle w:val="SEBodytext"/>
              <w:jc w:val="right"/>
              <w:rPr>
                <w:sz w:val="16"/>
                <w:szCs w:val="16"/>
              </w:rPr>
            </w:pPr>
            <w:r w:rsidRPr="00150325">
              <w:rPr>
                <w:sz w:val="16"/>
                <w:szCs w:val="16"/>
              </w:rPr>
              <w:t xml:space="preserve">Page </w:t>
            </w:r>
            <w:r w:rsidRPr="00150325">
              <w:rPr>
                <w:b/>
                <w:sz w:val="16"/>
                <w:szCs w:val="16"/>
              </w:rPr>
              <w:fldChar w:fldCharType="begin"/>
            </w:r>
            <w:r w:rsidRPr="00150325">
              <w:rPr>
                <w:b/>
                <w:sz w:val="16"/>
                <w:szCs w:val="16"/>
              </w:rPr>
              <w:instrText xml:space="preserve"> PAGE </w:instrText>
            </w:r>
            <w:r w:rsidRPr="00150325">
              <w:rPr>
                <w:b/>
                <w:sz w:val="16"/>
                <w:szCs w:val="16"/>
              </w:rPr>
              <w:fldChar w:fldCharType="separate"/>
            </w:r>
            <w:r w:rsidR="002C2EF5">
              <w:rPr>
                <w:b/>
                <w:noProof/>
                <w:sz w:val="16"/>
                <w:szCs w:val="16"/>
              </w:rPr>
              <w:t>1</w:t>
            </w:r>
            <w:r w:rsidRPr="00150325">
              <w:rPr>
                <w:b/>
                <w:sz w:val="16"/>
                <w:szCs w:val="16"/>
              </w:rPr>
              <w:fldChar w:fldCharType="end"/>
            </w:r>
            <w:r w:rsidRPr="00150325">
              <w:rPr>
                <w:sz w:val="16"/>
                <w:szCs w:val="16"/>
              </w:rPr>
              <w:t xml:space="preserve"> of</w:t>
            </w:r>
            <w:r w:rsidRPr="00150325">
              <w:rPr>
                <w:b/>
                <w:sz w:val="16"/>
                <w:szCs w:val="16"/>
              </w:rPr>
              <w:t xml:space="preserve"> </w:t>
            </w:r>
            <w:r w:rsidRPr="00150325">
              <w:rPr>
                <w:b/>
                <w:sz w:val="16"/>
                <w:szCs w:val="16"/>
              </w:rPr>
              <w:fldChar w:fldCharType="begin"/>
            </w:r>
            <w:r w:rsidRPr="00150325">
              <w:rPr>
                <w:b/>
                <w:sz w:val="16"/>
                <w:szCs w:val="16"/>
              </w:rPr>
              <w:instrText xml:space="preserve"> NUMPAGES  </w:instrText>
            </w:r>
            <w:r w:rsidRPr="00150325">
              <w:rPr>
                <w:b/>
                <w:sz w:val="16"/>
                <w:szCs w:val="16"/>
              </w:rPr>
              <w:fldChar w:fldCharType="separate"/>
            </w:r>
            <w:r w:rsidR="002C2EF5">
              <w:rPr>
                <w:b/>
                <w:noProof/>
                <w:sz w:val="16"/>
                <w:szCs w:val="16"/>
              </w:rPr>
              <w:t>16</w:t>
            </w:r>
            <w:r w:rsidRPr="00150325">
              <w:rPr>
                <w:b/>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EC683" w14:textId="77777777" w:rsidR="00C17A05" w:rsidRDefault="00C17A05" w:rsidP="00362075">
      <w:r>
        <w:separator/>
      </w:r>
    </w:p>
  </w:footnote>
  <w:footnote w:type="continuationSeparator" w:id="0">
    <w:p w14:paraId="08612E5A" w14:textId="77777777" w:rsidR="00C17A05" w:rsidRDefault="00C17A0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D2D04" w14:textId="77777777" w:rsidR="00CE561A" w:rsidRDefault="00CE561A">
    <w:r>
      <w:rPr>
        <w:noProof/>
        <w:lang w:eastAsia="en-GB"/>
      </w:rPr>
      <w:drawing>
        <wp:anchor distT="0" distB="0" distL="114300" distR="114300" simplePos="0" relativeHeight="251663360" behindDoc="1" locked="0" layoutInCell="1" allowOverlap="1" wp14:anchorId="7B926485" wp14:editId="3A274152">
          <wp:simplePos x="0" y="0"/>
          <wp:positionH relativeFrom="page">
            <wp:posOffset>-201941</wp:posOffset>
          </wp:positionH>
          <wp:positionV relativeFrom="page">
            <wp:posOffset>-268014</wp:posOffset>
          </wp:positionV>
          <wp:extent cx="7949256" cy="1124435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 Word 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49256" cy="11244352"/>
                  </a:xfrm>
                  <a:prstGeom prst="rect">
                    <a:avLst/>
                  </a:prstGeom>
                </pic:spPr>
              </pic:pic>
            </a:graphicData>
          </a:graphic>
          <wp14:sizeRelH relativeFrom="margin">
            <wp14:pctWidth>0</wp14:pctWidth>
          </wp14:sizeRelH>
          <wp14:sizeRelV relativeFrom="margin">
            <wp14:pctHeight>0</wp14:pctHeight>
          </wp14:sizeRelV>
        </wp:anchor>
      </w:drawing>
    </w:r>
  </w:p>
  <w:p w14:paraId="39E4C46D" w14:textId="77777777" w:rsidR="00CE561A" w:rsidRDefault="00CE561A"/>
  <w:p w14:paraId="18505880" w14:textId="77777777" w:rsidR="00CE561A" w:rsidRDefault="00CE561A"/>
  <w:p w14:paraId="5D5FE43D" w14:textId="77777777" w:rsidR="00CE561A" w:rsidRDefault="00CE561A"/>
  <w:p w14:paraId="42C3EBC6" w14:textId="77777777" w:rsidR="00CE561A" w:rsidRDefault="00CE561A"/>
  <w:p w14:paraId="7138EF2E" w14:textId="77777777" w:rsidR="00CE561A" w:rsidRDefault="00CE561A"/>
  <w:p w14:paraId="303CB943" w14:textId="77777777" w:rsidR="00CE561A" w:rsidRDefault="00CE56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026A4"/>
    <w:multiLevelType w:val="hybridMultilevel"/>
    <w:tmpl w:val="3CFE3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D3106D"/>
    <w:multiLevelType w:val="hybridMultilevel"/>
    <w:tmpl w:val="A844A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6B7C97"/>
    <w:multiLevelType w:val="hybridMultilevel"/>
    <w:tmpl w:val="81AAC120"/>
    <w:lvl w:ilvl="0" w:tplc="9D345F12">
      <w:start w:val="1"/>
      <w:numFmt w:val="decimal"/>
      <w:lvlText w:val="%1."/>
      <w:lvlJc w:val="left"/>
      <w:pPr>
        <w:ind w:left="720" w:hanging="360"/>
      </w:pPr>
      <w:rPr>
        <w:color w:val="555555"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B2789F"/>
    <w:multiLevelType w:val="hybridMultilevel"/>
    <w:tmpl w:val="84F2C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E343C8"/>
    <w:multiLevelType w:val="hybridMultilevel"/>
    <w:tmpl w:val="02944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8747A0"/>
    <w:multiLevelType w:val="hybridMultilevel"/>
    <w:tmpl w:val="ED4CF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C238DC"/>
    <w:multiLevelType w:val="hybridMultilevel"/>
    <w:tmpl w:val="FF70F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1069EA"/>
    <w:multiLevelType w:val="hybridMultilevel"/>
    <w:tmpl w:val="1A7C7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2"/>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6"/>
  </w:num>
  <w:num w:numId="14">
    <w:abstractNumId w:val="18"/>
  </w:num>
  <w:num w:numId="15">
    <w:abstractNumId w:val="14"/>
  </w:num>
  <w:num w:numId="16">
    <w:abstractNumId w:val="11"/>
  </w:num>
  <w:num w:numId="17">
    <w:abstractNumId w:val="13"/>
  </w:num>
  <w:num w:numId="18">
    <w:abstractNumId w:val="15"/>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1A"/>
    <w:rsid w:val="000041DC"/>
    <w:rsid w:val="00016A47"/>
    <w:rsid w:val="000272E4"/>
    <w:rsid w:val="00060A78"/>
    <w:rsid w:val="00092C6F"/>
    <w:rsid w:val="0009450E"/>
    <w:rsid w:val="000C1F96"/>
    <w:rsid w:val="000C33E6"/>
    <w:rsid w:val="000C6160"/>
    <w:rsid w:val="000D1CD1"/>
    <w:rsid w:val="00103E91"/>
    <w:rsid w:val="00120967"/>
    <w:rsid w:val="001272BD"/>
    <w:rsid w:val="001350FC"/>
    <w:rsid w:val="00150325"/>
    <w:rsid w:val="0016606E"/>
    <w:rsid w:val="001720C3"/>
    <w:rsid w:val="001A2FE6"/>
    <w:rsid w:val="001A707A"/>
    <w:rsid w:val="001D0C09"/>
    <w:rsid w:val="001E4C2C"/>
    <w:rsid w:val="001F3681"/>
    <w:rsid w:val="002053B4"/>
    <w:rsid w:val="00234F63"/>
    <w:rsid w:val="002626D1"/>
    <w:rsid w:val="00282117"/>
    <w:rsid w:val="002A4BF2"/>
    <w:rsid w:val="002B6D1D"/>
    <w:rsid w:val="002C2EF5"/>
    <w:rsid w:val="002D216C"/>
    <w:rsid w:val="00321BB7"/>
    <w:rsid w:val="0034381D"/>
    <w:rsid w:val="00362075"/>
    <w:rsid w:val="00365C10"/>
    <w:rsid w:val="0037562F"/>
    <w:rsid w:val="00375E80"/>
    <w:rsid w:val="003801CE"/>
    <w:rsid w:val="003A39B8"/>
    <w:rsid w:val="003B0BEF"/>
    <w:rsid w:val="003C6ED7"/>
    <w:rsid w:val="003E014B"/>
    <w:rsid w:val="003E3311"/>
    <w:rsid w:val="003F7DAD"/>
    <w:rsid w:val="00411C1F"/>
    <w:rsid w:val="00446F92"/>
    <w:rsid w:val="004772C3"/>
    <w:rsid w:val="00486571"/>
    <w:rsid w:val="004E0C8E"/>
    <w:rsid w:val="004E6BDF"/>
    <w:rsid w:val="0051288B"/>
    <w:rsid w:val="005433DB"/>
    <w:rsid w:val="00572F3E"/>
    <w:rsid w:val="005B68F7"/>
    <w:rsid w:val="005E1233"/>
    <w:rsid w:val="005E6297"/>
    <w:rsid w:val="00613BA9"/>
    <w:rsid w:val="0061767F"/>
    <w:rsid w:val="00635B8F"/>
    <w:rsid w:val="0064190C"/>
    <w:rsid w:val="006571A7"/>
    <w:rsid w:val="00673E3A"/>
    <w:rsid w:val="00675A34"/>
    <w:rsid w:val="00680662"/>
    <w:rsid w:val="00695506"/>
    <w:rsid w:val="006A1ED9"/>
    <w:rsid w:val="006A3215"/>
    <w:rsid w:val="006A5551"/>
    <w:rsid w:val="006B45DF"/>
    <w:rsid w:val="006D0C1A"/>
    <w:rsid w:val="006D37C3"/>
    <w:rsid w:val="006D588D"/>
    <w:rsid w:val="00726A85"/>
    <w:rsid w:val="00733B0C"/>
    <w:rsid w:val="007435EB"/>
    <w:rsid w:val="007509CB"/>
    <w:rsid w:val="00771C78"/>
    <w:rsid w:val="007C299C"/>
    <w:rsid w:val="007E6FF4"/>
    <w:rsid w:val="007F25AB"/>
    <w:rsid w:val="007F7C4F"/>
    <w:rsid w:val="00801D54"/>
    <w:rsid w:val="00806EC2"/>
    <w:rsid w:val="00823BEB"/>
    <w:rsid w:val="00826110"/>
    <w:rsid w:val="00890D80"/>
    <w:rsid w:val="008A03AC"/>
    <w:rsid w:val="008A2C37"/>
    <w:rsid w:val="008A4819"/>
    <w:rsid w:val="008A4C85"/>
    <w:rsid w:val="008D66D5"/>
    <w:rsid w:val="00905F20"/>
    <w:rsid w:val="00914499"/>
    <w:rsid w:val="0095066F"/>
    <w:rsid w:val="00951A9E"/>
    <w:rsid w:val="009E67AA"/>
    <w:rsid w:val="00A05DB1"/>
    <w:rsid w:val="00A16EC6"/>
    <w:rsid w:val="00A32A8E"/>
    <w:rsid w:val="00A5002B"/>
    <w:rsid w:val="00A5049E"/>
    <w:rsid w:val="00A62402"/>
    <w:rsid w:val="00A62D6D"/>
    <w:rsid w:val="00A6416C"/>
    <w:rsid w:val="00AA6540"/>
    <w:rsid w:val="00AB39C0"/>
    <w:rsid w:val="00AE0AFA"/>
    <w:rsid w:val="00B0227A"/>
    <w:rsid w:val="00BC63FE"/>
    <w:rsid w:val="00BE0D2A"/>
    <w:rsid w:val="00BF6049"/>
    <w:rsid w:val="00C15E06"/>
    <w:rsid w:val="00C17A05"/>
    <w:rsid w:val="00C32209"/>
    <w:rsid w:val="00C42653"/>
    <w:rsid w:val="00C439EA"/>
    <w:rsid w:val="00C821C6"/>
    <w:rsid w:val="00C93DD9"/>
    <w:rsid w:val="00C96269"/>
    <w:rsid w:val="00CE561A"/>
    <w:rsid w:val="00CF4961"/>
    <w:rsid w:val="00D12534"/>
    <w:rsid w:val="00D33147"/>
    <w:rsid w:val="00D45E01"/>
    <w:rsid w:val="00D56269"/>
    <w:rsid w:val="00D7708A"/>
    <w:rsid w:val="00D92F1A"/>
    <w:rsid w:val="00D970F6"/>
    <w:rsid w:val="00DA4A5E"/>
    <w:rsid w:val="00DB0578"/>
    <w:rsid w:val="00DB238E"/>
    <w:rsid w:val="00DE01C1"/>
    <w:rsid w:val="00DE79D9"/>
    <w:rsid w:val="00DF5C1F"/>
    <w:rsid w:val="00E45A45"/>
    <w:rsid w:val="00E555DC"/>
    <w:rsid w:val="00E700C9"/>
    <w:rsid w:val="00F5017C"/>
    <w:rsid w:val="00FD544A"/>
    <w:rsid w:val="00FE05FC"/>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B39EB"/>
  <w14:defaultImageDpi w14:val="32767"/>
  <w15:chartTrackingRefBased/>
  <w15:docId w15:val="{40FB6264-BF74-4032-9051-B01F2A238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SE Heading 1,Large body copy header"/>
    <w:basedOn w:val="Normal"/>
    <w:next w:val="Normal"/>
    <w:link w:val="Heading1Char"/>
    <w:autoRedefine/>
    <w:uiPriority w:val="9"/>
    <w:qFormat/>
    <w:rsid w:val="000C1F96"/>
    <w:pPr>
      <w:keepNext/>
      <w:keepLines/>
      <w:spacing w:before="240"/>
      <w:outlineLvl w:val="0"/>
    </w:pPr>
    <w:rPr>
      <w:rFonts w:eastAsiaTheme="majorEastAsia" w:cstheme="majorBidi"/>
      <w:color w:val="EE3A24"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555555"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20778F"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CF4961"/>
    <w:rPr>
      <w:color w:val="EE3A24"/>
      <w:sz w:val="56"/>
      <w:szCs w:val="48"/>
      <w:lang w:val="en-US"/>
    </w:rPr>
  </w:style>
  <w:style w:type="paragraph" w:customStyle="1" w:styleId="SESubheaderintropara">
    <w:name w:val="SE Subheader/intro para"/>
    <w:basedOn w:val="Normal"/>
    <w:qFormat/>
    <w:rsid w:val="00CF4961"/>
    <w:pPr>
      <w:spacing w:before="120" w:after="120"/>
    </w:pPr>
    <w:rPr>
      <w:color w:val="2195AE"/>
      <w:sz w:val="32"/>
      <w:szCs w:val="32"/>
      <w:lang w:val="en-US"/>
    </w:rPr>
  </w:style>
  <w:style w:type="paragraph" w:customStyle="1" w:styleId="SEBodytext">
    <w:name w:val="SE Body text"/>
    <w:basedOn w:val="Normal"/>
    <w:qFormat/>
    <w:rsid w:val="00060A78"/>
    <w:rPr>
      <w:color w:val="555555" w:themeColor="text1"/>
      <w:sz w:val="22"/>
      <w:lang w:val="en-US"/>
    </w:rPr>
  </w:style>
  <w:style w:type="character" w:customStyle="1" w:styleId="Heading1Char">
    <w:name w:val="Heading 1 Char"/>
    <w:aliases w:val="SE Heading 1 Char,Large body copy header Char"/>
    <w:basedOn w:val="DefaultParagraphFont"/>
    <w:link w:val="Heading1"/>
    <w:uiPriority w:val="9"/>
    <w:rsid w:val="000C1F96"/>
    <w:rPr>
      <w:rFonts w:eastAsiaTheme="majorEastAsia" w:cstheme="majorBidi"/>
      <w:color w:val="EE3A24"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555555"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3A39B8"/>
    <w:rPr>
      <w:color w:val="2095AE" w:themeColor="accent2"/>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qFormat/>
    <w:rsid w:val="003E014B"/>
    <w:pPr>
      <w:tabs>
        <w:tab w:val="center" w:pos="4513"/>
        <w:tab w:val="right" w:pos="9026"/>
      </w:tabs>
    </w:pPr>
    <w:rPr>
      <w:color w:val="555555" w:themeColor="text1"/>
      <w:sz w:val="16"/>
    </w:rPr>
  </w:style>
  <w:style w:type="character" w:customStyle="1" w:styleId="FooterChar">
    <w:name w:val="Footer Char"/>
    <w:aliases w:val="SE Footer Char"/>
    <w:basedOn w:val="DefaultParagraphFont"/>
    <w:link w:val="Footer"/>
    <w:uiPriority w:val="99"/>
    <w:rsid w:val="003E014B"/>
    <w:rPr>
      <w:color w:val="555555"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color w:val="FFFFFF" w:themeColor="background1"/>
      </w:rPr>
      <w:tblPr/>
      <w:tcPr>
        <w:tcBorders>
          <w:top w:val="single" w:sz="4" w:space="0" w:color="555555" w:themeColor="text1"/>
          <w:left w:val="single" w:sz="4" w:space="0" w:color="555555" w:themeColor="text1"/>
          <w:bottom w:val="single" w:sz="4" w:space="0" w:color="555555" w:themeColor="text1"/>
          <w:right w:val="single" w:sz="4" w:space="0" w:color="555555" w:themeColor="text1"/>
          <w:insideH w:val="nil"/>
          <w:insideV w:val="nil"/>
        </w:tcBorders>
        <w:shd w:val="clear" w:color="auto" w:fill="555555" w:themeFill="text1"/>
      </w:tcPr>
    </w:tblStylePr>
    <w:tblStylePr w:type="lastRow">
      <w:rPr>
        <w:b/>
        <w:bCs/>
      </w:rPr>
      <w:tblPr/>
      <w:tcPr>
        <w:tcBorders>
          <w:top w:val="double" w:sz="4" w:space="0" w:color="555555"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99999" w:themeColor="text1" w:themeTint="99"/>
        </w:tcBorders>
      </w:tcPr>
    </w:tblStylePr>
    <w:tblStylePr w:type="nwCell">
      <w:tblPr/>
      <w:tcPr>
        <w:tcBorders>
          <w:bottom w:val="single" w:sz="4" w:space="0" w:color="999999" w:themeColor="text1" w:themeTint="99"/>
        </w:tcBorders>
      </w:tcPr>
    </w:tblStylePr>
    <w:tblStylePr w:type="seCell">
      <w:tblPr/>
      <w:tcPr>
        <w:tcBorders>
          <w:top w:val="single" w:sz="4" w:space="0" w:color="999999" w:themeColor="text1" w:themeTint="99"/>
        </w:tcBorders>
      </w:tcPr>
    </w:tblStylePr>
    <w:tblStylePr w:type="swCell">
      <w:tblPr/>
      <w:tcPr>
        <w:tcBorders>
          <w:top w:val="single" w:sz="4" w:space="0" w:color="999999" w:themeColor="text1" w:themeTint="99"/>
        </w:tcBorders>
      </w:tcPr>
    </w:tblStylePr>
  </w:style>
  <w:style w:type="table" w:styleId="GridTable7Colorful">
    <w:name w:val="Grid Table 7 Colorful"/>
    <w:basedOn w:val="TableNormal"/>
    <w:uiPriority w:val="52"/>
    <w:rsid w:val="0064190C"/>
    <w:rPr>
      <w:color w:val="555555" w:themeColor="text1"/>
    </w:rPr>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insideV w:val="single" w:sz="4" w:space="0" w:color="99999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99999" w:themeColor="text1" w:themeTint="99"/>
        </w:tcBorders>
      </w:tcPr>
    </w:tblStylePr>
    <w:tblStylePr w:type="nwCell">
      <w:tblPr/>
      <w:tcPr>
        <w:tcBorders>
          <w:bottom w:val="single" w:sz="4" w:space="0" w:color="999999" w:themeColor="text1" w:themeTint="99"/>
        </w:tcBorders>
      </w:tcPr>
    </w:tblStylePr>
    <w:tblStylePr w:type="seCell">
      <w:tblPr/>
      <w:tcPr>
        <w:tcBorders>
          <w:top w:val="single" w:sz="4" w:space="0" w:color="999999" w:themeColor="text1" w:themeTint="99"/>
        </w:tcBorders>
      </w:tcPr>
    </w:tblStylePr>
    <w:tblStylePr w:type="swCell">
      <w:tblPr/>
      <w:tcPr>
        <w:tcBorders>
          <w:top w:val="single" w:sz="4" w:space="0" w:color="999999"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99999" w:themeColor="text1" w:themeTint="99"/>
        </w:tcBorders>
      </w:tcPr>
    </w:tblStylePr>
    <w:tblStylePr w:type="lastRow">
      <w:rPr>
        <w:b/>
        <w:bCs/>
      </w:rPr>
      <w:tblPr/>
      <w:tcPr>
        <w:tcBorders>
          <w:top w:val="single" w:sz="4" w:space="0" w:color="999999"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99999" w:themeColor="text1" w:themeTint="99"/>
        <w:bottom w:val="single" w:sz="4" w:space="0" w:color="999999" w:themeColor="text1" w:themeTint="99"/>
        <w:insideH w:val="single" w:sz="4" w:space="0" w:color="99999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99999" w:themeColor="text1" w:themeTint="99"/>
        <w:bottom w:val="single" w:sz="2" w:space="0" w:color="999999" w:themeColor="text1" w:themeTint="99"/>
        <w:insideH w:val="single" w:sz="2" w:space="0" w:color="999999" w:themeColor="text1" w:themeTint="99"/>
        <w:insideV w:val="single" w:sz="2" w:space="0" w:color="999999" w:themeColor="text1" w:themeTint="99"/>
      </w:tblBorders>
    </w:tblPr>
    <w:tblStylePr w:type="firstRow">
      <w:rPr>
        <w:b/>
        <w:bCs/>
      </w:rPr>
      <w:tblPr/>
      <w:tcPr>
        <w:tcBorders>
          <w:top w:val="nil"/>
          <w:bottom w:val="single" w:sz="12" w:space="0" w:color="999999" w:themeColor="text1" w:themeTint="99"/>
          <w:insideH w:val="nil"/>
          <w:insideV w:val="nil"/>
        </w:tcBorders>
        <w:shd w:val="clear" w:color="auto" w:fill="FFFFFF" w:themeFill="background1"/>
      </w:tcPr>
    </w:tblStylePr>
    <w:tblStylePr w:type="lastRow">
      <w:rPr>
        <w:b/>
        <w:bCs/>
      </w:rPr>
      <w:tblPr/>
      <w:tcPr>
        <w:tcBorders>
          <w:top w:val="double" w:sz="2" w:space="0" w:color="99999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A9A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9A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9A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9A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CBEAF3" w:themeColor="accent1" w:themeTint="66"/>
        <w:left w:val="single" w:sz="4" w:space="0" w:color="CBEAF3" w:themeColor="accent1" w:themeTint="66"/>
        <w:bottom w:val="single" w:sz="4" w:space="0" w:color="CBEAF3" w:themeColor="accent1" w:themeTint="66"/>
        <w:right w:val="single" w:sz="4" w:space="0" w:color="CBEAF3" w:themeColor="accent1" w:themeTint="66"/>
        <w:insideH w:val="single" w:sz="4" w:space="0" w:color="CBEAF3" w:themeColor="accent1" w:themeTint="66"/>
        <w:insideV w:val="single" w:sz="4" w:space="0" w:color="CBEAF3" w:themeColor="accent1" w:themeTint="66"/>
      </w:tblBorders>
    </w:tblPr>
    <w:tblStylePr w:type="firstRow">
      <w:rPr>
        <w:b/>
        <w:bCs/>
      </w:rPr>
      <w:tblPr/>
      <w:tcPr>
        <w:tcBorders>
          <w:bottom w:val="single" w:sz="12" w:space="0" w:color="B2E0ED" w:themeColor="accent1" w:themeTint="99"/>
        </w:tcBorders>
      </w:tcPr>
    </w:tblStylePr>
    <w:tblStylePr w:type="lastRow">
      <w:rPr>
        <w:b/>
        <w:bCs/>
      </w:rPr>
      <w:tblPr/>
      <w:tcPr>
        <w:tcBorders>
          <w:top w:val="double" w:sz="2" w:space="0" w:color="B2E0E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98DDEC" w:themeColor="accent2" w:themeTint="66"/>
        <w:left w:val="single" w:sz="4" w:space="0" w:color="98DDEC" w:themeColor="accent2" w:themeTint="66"/>
        <w:bottom w:val="single" w:sz="4" w:space="0" w:color="98DDEC" w:themeColor="accent2" w:themeTint="66"/>
        <w:right w:val="single" w:sz="4" w:space="0" w:color="98DDEC" w:themeColor="accent2" w:themeTint="66"/>
        <w:insideH w:val="single" w:sz="4" w:space="0" w:color="98DDEC" w:themeColor="accent2" w:themeTint="66"/>
        <w:insideV w:val="single" w:sz="4" w:space="0" w:color="98DDEC" w:themeColor="accent2" w:themeTint="66"/>
      </w:tblBorders>
    </w:tblPr>
    <w:tblStylePr w:type="firstRow">
      <w:rPr>
        <w:b/>
        <w:bCs/>
      </w:rPr>
      <w:tblPr/>
      <w:tcPr>
        <w:tcBorders>
          <w:bottom w:val="single" w:sz="12" w:space="0" w:color="64CCE2" w:themeColor="accent2" w:themeTint="99"/>
        </w:tcBorders>
      </w:tcPr>
    </w:tblStylePr>
    <w:tblStylePr w:type="lastRow">
      <w:rPr>
        <w:b/>
        <w:bCs/>
      </w:rPr>
      <w:tblPr/>
      <w:tcPr>
        <w:tcBorders>
          <w:top w:val="double" w:sz="2" w:space="0" w:color="64CCE2"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64CCE2" w:themeColor="accent2" w:themeTint="99"/>
        <w:bottom w:val="single" w:sz="2" w:space="0" w:color="64CCE2" w:themeColor="accent2" w:themeTint="99"/>
        <w:insideH w:val="single" w:sz="2" w:space="0" w:color="64CCE2" w:themeColor="accent2" w:themeTint="99"/>
        <w:insideV w:val="single" w:sz="2" w:space="0" w:color="64CCE2" w:themeColor="accent2" w:themeTint="99"/>
      </w:tblBorders>
    </w:tblPr>
    <w:tblStylePr w:type="firstRow">
      <w:rPr>
        <w:b/>
        <w:bCs/>
      </w:rPr>
      <w:tblPr/>
      <w:tcPr>
        <w:tcBorders>
          <w:top w:val="nil"/>
          <w:bottom w:val="single" w:sz="12" w:space="0" w:color="64CCE2" w:themeColor="accent2" w:themeTint="99"/>
          <w:insideH w:val="nil"/>
          <w:insideV w:val="nil"/>
        </w:tcBorders>
        <w:shd w:val="clear" w:color="auto" w:fill="FFFFFF" w:themeFill="background1"/>
      </w:tcPr>
    </w:tblStylePr>
    <w:tblStylePr w:type="lastRow">
      <w:rPr>
        <w:b/>
        <w:bCs/>
      </w:rPr>
      <w:tblPr/>
      <w:tcPr>
        <w:tcBorders>
          <w:top w:val="double" w:sz="2" w:space="0" w:color="64CC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EF5" w:themeFill="accent2" w:themeFillTint="33"/>
      </w:tcPr>
    </w:tblStylePr>
    <w:tblStylePr w:type="band1Horz">
      <w:tblPr/>
      <w:tcPr>
        <w:shd w:val="clear" w:color="auto" w:fill="CBEEF5"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4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CD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CD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CD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CDE2" w:themeFill="accent1"/>
      </w:tcPr>
    </w:tblStylePr>
    <w:tblStylePr w:type="band1Vert">
      <w:tblPr/>
      <w:tcPr>
        <w:shd w:val="clear" w:color="auto" w:fill="CBEAF3" w:themeFill="accent1" w:themeFillTint="66"/>
      </w:tcPr>
    </w:tblStylePr>
    <w:tblStylePr w:type="band1Horz">
      <w:tblPr/>
      <w:tcPr>
        <w:shd w:val="clear" w:color="auto" w:fill="CBEAF3"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555"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555"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555"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555" w:themeFill="text1"/>
      </w:tcPr>
    </w:tblStylePr>
    <w:tblStylePr w:type="band1Vert">
      <w:tblPr/>
      <w:tcPr>
        <w:shd w:val="clear" w:color="auto" w:fill="BBBBBB" w:themeFill="text1" w:themeFillTint="66"/>
      </w:tcPr>
    </w:tblStylePr>
    <w:tblStylePr w:type="band1Horz">
      <w:tblPr/>
      <w:tcPr>
        <w:shd w:val="clear" w:color="auto" w:fill="BBBBBB"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E56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85" w:type="dxa"/>
        <w:left w:w="85" w:type="dxa"/>
        <w:bottom w:w="85" w:type="dxa"/>
        <w:right w:w="85" w:type="dxa"/>
      </w:tblCellMar>
    </w:tblPr>
  </w:style>
  <w:style w:type="table" w:styleId="GridTable2-Accent4">
    <w:name w:val="Grid Table 2 Accent 4"/>
    <w:basedOn w:val="TableNormal"/>
    <w:uiPriority w:val="47"/>
    <w:rsid w:val="002B6D1D"/>
    <w:tblPr>
      <w:tblStyleRowBandSize w:val="1"/>
      <w:tblStyleColBandSize w:val="1"/>
      <w:tblBorders>
        <w:top w:val="single" w:sz="2" w:space="0" w:color="FFFFFF" w:themeColor="accent4" w:themeTint="99"/>
        <w:bottom w:val="single" w:sz="2" w:space="0" w:color="FFFFFF" w:themeColor="accent4" w:themeTint="99"/>
        <w:insideH w:val="single" w:sz="2" w:space="0" w:color="FFFFFF" w:themeColor="accent4" w:themeTint="99"/>
        <w:insideV w:val="single" w:sz="2" w:space="0" w:color="FFFFFF" w:themeColor="accent4" w:themeTint="99"/>
      </w:tblBorders>
    </w:tblPr>
    <w:tblStylePr w:type="firstRow">
      <w:rPr>
        <w:b/>
        <w:bCs/>
      </w:rPr>
      <w:tblPr/>
      <w:tcPr>
        <w:tcBorders>
          <w:top w:val="nil"/>
          <w:bottom w:val="single" w:sz="12" w:space="0" w:color="FFFFFF" w:themeColor="accent4" w:themeTint="99"/>
          <w:insideH w:val="nil"/>
          <w:insideV w:val="nil"/>
        </w:tcBorders>
        <w:shd w:val="clear" w:color="auto" w:fill="FFFFFF" w:themeFill="background1"/>
      </w:tcPr>
    </w:tblStylePr>
    <w:tblStylePr w:type="lastRow">
      <w:rPr>
        <w:b/>
        <w:bCs/>
      </w:rPr>
      <w:tblPr/>
      <w:tcPr>
        <w:tcBorders>
          <w:top w:val="double" w:sz="2" w:space="0" w:color="FFFF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4" w:themeFillTint="33"/>
      </w:tcPr>
    </w:tblStylePr>
    <w:tblStylePr w:type="band1Horz">
      <w:tblPr/>
      <w:tcPr>
        <w:shd w:val="clear" w:color="auto" w:fill="FFFFFF"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FFFFFF" w:themeColor="accent4" w:themeTint="99"/>
        <w:left w:val="single" w:sz="4" w:space="0" w:color="FFFFFF" w:themeColor="accent4" w:themeTint="99"/>
        <w:bottom w:val="single" w:sz="4" w:space="0" w:color="FFFFFF" w:themeColor="accent4" w:themeTint="99"/>
        <w:right w:val="single" w:sz="4" w:space="0" w:color="FFFFFF" w:themeColor="accent4" w:themeTint="99"/>
        <w:insideH w:val="single" w:sz="4" w:space="0" w:color="FFFFFF" w:themeColor="accent4" w:themeTint="99"/>
        <w:insideV w:val="single" w:sz="4" w:space="0" w:color="FFFF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4" w:themeFillTint="33"/>
      </w:tcPr>
    </w:tblStylePr>
    <w:tblStylePr w:type="band1Horz">
      <w:tblPr/>
      <w:tcPr>
        <w:shd w:val="clear" w:color="auto" w:fill="FFFFFF" w:themeFill="accent4" w:themeFillTint="33"/>
      </w:tcPr>
    </w:tblStylePr>
    <w:tblStylePr w:type="neCell">
      <w:tblPr/>
      <w:tcPr>
        <w:tcBorders>
          <w:bottom w:val="single" w:sz="4" w:space="0" w:color="FFFFFF" w:themeColor="accent4" w:themeTint="99"/>
        </w:tcBorders>
      </w:tcPr>
    </w:tblStylePr>
    <w:tblStylePr w:type="nwCell">
      <w:tblPr/>
      <w:tcPr>
        <w:tcBorders>
          <w:bottom w:val="single" w:sz="4" w:space="0" w:color="FFFFFF" w:themeColor="accent4" w:themeTint="99"/>
        </w:tcBorders>
      </w:tcPr>
    </w:tblStylePr>
    <w:tblStylePr w:type="seCell">
      <w:tblPr/>
      <w:tcPr>
        <w:tcBorders>
          <w:top w:val="single" w:sz="4" w:space="0" w:color="FFFFFF" w:themeColor="accent4" w:themeTint="99"/>
        </w:tcBorders>
      </w:tcPr>
    </w:tblStylePr>
    <w:tblStylePr w:type="swCell">
      <w:tblPr/>
      <w:tcPr>
        <w:tcBorders>
          <w:top w:val="single" w:sz="4" w:space="0" w:color="FFFFFF"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B2E0ED" w:themeColor="accent1" w:themeTint="99"/>
        <w:left w:val="single" w:sz="4" w:space="0" w:color="B2E0ED" w:themeColor="accent1" w:themeTint="99"/>
        <w:bottom w:val="single" w:sz="4" w:space="0" w:color="B2E0ED" w:themeColor="accent1" w:themeTint="99"/>
        <w:right w:val="single" w:sz="4" w:space="0" w:color="B2E0ED" w:themeColor="accent1" w:themeTint="99"/>
        <w:insideH w:val="single" w:sz="4" w:space="0" w:color="B2E0ED" w:themeColor="accent1" w:themeTint="99"/>
        <w:insideV w:val="single" w:sz="4" w:space="0" w:color="B2E0ED" w:themeColor="accent1" w:themeTint="99"/>
      </w:tblBorders>
    </w:tblPr>
    <w:tblStylePr w:type="firstRow">
      <w:rPr>
        <w:b/>
        <w:bCs/>
        <w:color w:val="FFFFFF" w:themeColor="background1"/>
      </w:rPr>
      <w:tblPr/>
      <w:tcPr>
        <w:tcBorders>
          <w:top w:val="single" w:sz="4" w:space="0" w:color="7FCDE2" w:themeColor="accent1"/>
          <w:left w:val="single" w:sz="4" w:space="0" w:color="7FCDE2" w:themeColor="accent1"/>
          <w:bottom w:val="single" w:sz="4" w:space="0" w:color="7FCDE2" w:themeColor="accent1"/>
          <w:right w:val="single" w:sz="4" w:space="0" w:color="7FCDE2" w:themeColor="accent1"/>
          <w:insideH w:val="nil"/>
          <w:insideV w:val="nil"/>
        </w:tcBorders>
        <w:shd w:val="clear" w:color="auto" w:fill="7FCDE2" w:themeFill="accent1"/>
      </w:tcPr>
    </w:tblStylePr>
    <w:tblStylePr w:type="lastRow">
      <w:rPr>
        <w:b/>
        <w:bCs/>
      </w:rPr>
      <w:tblPr/>
      <w:tcPr>
        <w:tcBorders>
          <w:top w:val="double" w:sz="4" w:space="0" w:color="7FCDE2" w:themeColor="accent1"/>
        </w:tcBorders>
      </w:tcPr>
    </w:tblStylePr>
    <w:tblStylePr w:type="firstCol">
      <w:rPr>
        <w:b/>
        <w:bCs/>
      </w:rPr>
    </w:tblStylePr>
    <w:tblStylePr w:type="lastCol">
      <w:rPr>
        <w:b/>
        <w:bCs/>
      </w:rPr>
    </w:tblStylePr>
    <w:tblStylePr w:type="band1Vert">
      <w:tblPr/>
      <w:tcPr>
        <w:shd w:val="clear" w:color="auto" w:fill="E5F4F9" w:themeFill="accent1" w:themeFillTint="33"/>
      </w:tcPr>
    </w:tblStylePr>
    <w:tblStylePr w:type="band1Horz">
      <w:tblPr/>
      <w:tcPr>
        <w:shd w:val="clear" w:color="auto" w:fill="E5F4F9"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99999" w:themeColor="text1" w:themeTint="99"/>
        <w:left w:val="single" w:sz="4" w:space="0" w:color="999999" w:themeColor="text1" w:themeTint="99"/>
        <w:bottom w:val="single" w:sz="4" w:space="0" w:color="999999" w:themeColor="text1" w:themeTint="99"/>
        <w:right w:val="single" w:sz="4" w:space="0" w:color="999999" w:themeColor="text1" w:themeTint="99"/>
        <w:insideH w:val="single" w:sz="4" w:space="0" w:color="999999" w:themeColor="text1" w:themeTint="99"/>
      </w:tblBorders>
    </w:tblPr>
    <w:tblStylePr w:type="firstRow">
      <w:rPr>
        <w:b/>
        <w:bCs/>
        <w:color w:val="FFFFFF" w:themeColor="background1"/>
      </w:rPr>
      <w:tblPr/>
      <w:tcPr>
        <w:tcBorders>
          <w:top w:val="single" w:sz="4" w:space="0" w:color="555555" w:themeColor="text1"/>
          <w:left w:val="single" w:sz="4" w:space="0" w:color="555555" w:themeColor="text1"/>
          <w:bottom w:val="single" w:sz="4" w:space="0" w:color="555555" w:themeColor="text1"/>
          <w:right w:val="single" w:sz="4" w:space="0" w:color="555555" w:themeColor="text1"/>
          <w:insideH w:val="nil"/>
        </w:tcBorders>
        <w:shd w:val="clear" w:color="auto" w:fill="555555" w:themeFill="text1"/>
      </w:tcPr>
    </w:tblStylePr>
    <w:tblStylePr w:type="lastRow">
      <w:rPr>
        <w:b/>
        <w:bCs/>
      </w:rPr>
      <w:tblPr/>
      <w:tcPr>
        <w:tcBorders>
          <w:top w:val="double" w:sz="4" w:space="0" w:color="999999" w:themeColor="text1" w:themeTint="99"/>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555555" w:themeFill="text1"/>
      </w:tcPr>
    </w:tblStylePr>
    <w:tblStylePr w:type="band1Vert">
      <w:rPr>
        <w:color w:val="555555" w:themeColor="text1"/>
      </w:rPr>
    </w:tblStylePr>
    <w:tblStylePr w:type="band1Horz">
      <w:rPr>
        <w:rFonts w:ascii="Arial" w:hAnsi="Arial"/>
        <w:b w:val="0"/>
        <w:i w:val="0"/>
        <w:color w:val="555555" w:themeColor="text1"/>
        <w:sz w:val="20"/>
      </w:rPr>
      <w:tblPr/>
      <w:tcPr>
        <w:shd w:val="clear" w:color="auto" w:fill="FFFFFF"/>
      </w:tcPr>
    </w:tblStylePr>
    <w:tblStylePr w:type="band2Horz">
      <w:rPr>
        <w:rFonts w:ascii="Arial" w:hAnsi="Arial"/>
        <w:b w:val="0"/>
        <w:i w:val="0"/>
        <w:color w:val="555555"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20778F" w:themeColor="accent1" w:themeShade="7F"/>
      <w:sz w:val="24"/>
    </w:rPr>
  </w:style>
  <w:style w:type="paragraph" w:styleId="Header">
    <w:name w:val="header"/>
    <w:basedOn w:val="Normal"/>
    <w:link w:val="HeaderChar"/>
    <w:uiPriority w:val="99"/>
    <w:unhideWhenUsed/>
    <w:rsid w:val="00890D80"/>
    <w:pPr>
      <w:tabs>
        <w:tab w:val="center" w:pos="4513"/>
        <w:tab w:val="right" w:pos="9026"/>
      </w:tabs>
    </w:pPr>
  </w:style>
  <w:style w:type="character" w:customStyle="1" w:styleId="HeaderChar">
    <w:name w:val="Header Char"/>
    <w:basedOn w:val="DefaultParagraphFont"/>
    <w:link w:val="Header"/>
    <w:uiPriority w:val="99"/>
    <w:rsid w:val="00890D80"/>
  </w:style>
  <w:style w:type="paragraph" w:styleId="ListParagraph">
    <w:name w:val="List Paragraph"/>
    <w:basedOn w:val="Normal"/>
    <w:uiPriority w:val="34"/>
    <w:qFormat/>
    <w:rsid w:val="00A32A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emf"/><Relationship Id="rId39" Type="http://schemas.openxmlformats.org/officeDocument/2006/relationships/header" Target="header1.xml"/><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ink/ink4.xml"/><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12.emf"/><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image" Target="media/image3.png"/><Relationship Id="rId31" Type="http://schemas.openxmlformats.org/officeDocument/2006/relationships/customXml" Target="ink/ink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 Id="rId22" Type="http://schemas.openxmlformats.org/officeDocument/2006/relationships/image" Target="media/image11.png"/><Relationship Id="rId27" Type="http://schemas.openxmlformats.org/officeDocument/2006/relationships/image" Target="media/image7.png"/><Relationship Id="rId30" Type="http://schemas.openxmlformats.org/officeDocument/2006/relationships/customXml" Target="ink/ink5.xm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rketing%20MASTER\04%20Templates\01%20Swim%20England%20Templates\WORD\2021%20Brand%20Word%20Template\Disciplines\Portrait\SE%20Artistic%20Swimming%20word%20template%202021%20portrait%20FINAL.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21:06:19.558"/>
    </inkml:context>
    <inkml:brush xml:id="br0">
      <inkml:brushProperty name="width" value="0.35" units="cm"/>
      <inkml:brushProperty name="height" value="0.35" units="cm"/>
      <inkml:brushProperty name="color" value="#FFFFFF"/>
    </inkml:brush>
  </inkml:definitions>
  <inkml:trace contextRef="#ctx0" brushRef="#br0">129 1426 24575,'0'-38'0,"0"-2"0,-7-21 0,4 22 0,-6-27 0,3 19 0,-2-15 0,-1-2 0,4 3 0,-1 6 0,4 18 0,0 0 0,0-16 0,0-11 0,2 26 0,0 2 0,0 2 0,0 1 0,0 3 0,0 4 0,0 3 0,0 2 0,0 2 0,0 1 0,0 2 0,0 0 0,0 2 0,0 1 0,0 2 0,0 2 0,0 3 0,4 0 0,9 2 0,9 0 0,16 0 0,10-1 0,17-2 0,12-2 0,-32 4 0,1-1 0,3 1 0,1-1 0,1-1 0,-1 1 0,5-2 0,-2 0 0,2-1 0,0-1 0,0-1 0,1 0 0,0-1 0,-1 0 0,-3 0 0,0 1 0,2-1 0,1 1 0,-4 1 0,1 1 0,-2 0 0,-1 1 0,1 0 0,-1 1 0,-5 2 0,0 0 0,1 0 0,0 1 0,-2 0 0,1 1 0,39-3 0,-4 2 0,-5 1 0,-4 2 0,-5 0 0,0 1 0,4 0 0,2 0 0,4 0 0,-4 0 0,-6 1 0,-8 4 0,-2 3 0,4 4 0,6 1 0,4 0 0,2-5 0,-1-2 0,-1-3 0,0-1 0,6-2 0,9 0 0,-39 0 0,0 0 0,1 0 0,1 0 0,-1 0 0,-1 0 0,-1 0 0,-1 0 0,37 0 0,-7 0 0,-5 0 0,-4 0 0,-2 0 0,-1 0 0,-6 3 0,-4-1 0,-7 4 0,-6-1 0,0 0 0,-1-1 0,4 0 0,2 0 0,4-1 0,4 0 0,2-1 0,3 0 0,-3-1 0,-1 0 0,5 0 0,10 0 0,14 0 0,-38 1 0,2-1 0,1 1 0,-1 0 0,-1-1 0,0 2 0,37 4 0,2 2 0,-4 2 0,3 1 0,-1 0 0,-7 1 0,-3 1 0,-5-2 0,-3 0 0,1 0 0,9 0 0,5-1 0,1 2 0,-1-2 0,-3-1 0,-3-1 0,-2-1 0,-2 0 0,-4-1 0,-3 0 0,-7 0 0,-5-3 0,-3 0 0,-2-1 0,1-1 0,4 0 0,2 0 0,4 1 0,2 1 0,2 2 0,3 0 0,5-1 0,2 1 0,7 0 0,4 1 0,2 1 0,1 2 0,-7-1 0,-6-2 0,-8-1 0,-5-1 0,1-2 0,-3 1 0,0-2 0,-3 0 0,-3 0 0,-5-1 0,0-1 0,-3 0 0,2-2 0,2-1 0,4-3 0,2-2 0,2 0 0,1 0 0,-4 0 0,1-1 0,-5 1 0,-2 2 0,-3 2 0,-4 1 0,-2 1 0,-4-1 0,-3 1 0,-4 1 0,-6 1 0,-2-1 0,-3 0 0,-2-1 0,0 1 0,-2 1 0,0-2 0,-3 1 0,1-1 0,1-1 0,3-1 0,2 0 0,2-1 0,1-1 0,1 0 0,3-1 0,2 1 0,2 1 0,3 0 0,0 2 0,5 0 0,4 2 0,2 1 0,2 0 0,-2 0 0,-1 0 0,-3 0 0,-6 0 0,-4 0 0,-5 0 0,-4 0 0,-2 0 0,-2 0 0,-7 0 0,-44 0 0,11 0 0,-13-2 0,-6 1 0,-36-3 0,25 0 0,-4 0 0,-11 0 0,-1 0 0,-1 1 0,-1-2 0,2 2 0,2 0 0,7-1 0,4 1 0,10 0 0,4 0 0,-30-2 0,18 1 0,9 1 0,4 0 0,3 1 0,0 0 0,0 0 0,-3 1 0,-5-1 0,-1 2 0,1 0 0,-1 0 0,-9 0 0,-8 0 0,-9 0 0,-5 0 0,4 0 0,1 0 0,-3 0 0,38 0 0,-2 0 0,-3 0 0,0 0 0,0 0 0,1 0 0,1 0 0,3 0 0,0 0 0,1 0 0,-39 0 0,2 0 0,1-2 0,7-1 0,9 0 0,8 0 0,10 2 0,7 1 0,6-1 0,6 0 0,5 0 0,4 0 0,1 1 0,-5 0 0,-1 0 0,-5 0 0,-2 0 0,-1 0 0,1 0 0,4 0 0,7 0 0,9 0 0,4 3 0,5 15 0,15 12 0,23 21 0,-6-19 0,5 2 0,9 4 0,4 0 0,1 0 0,1-1 0,4-2 0,0-1 0,-6-5 0,1-3 0,-3-3 0,-2-2 0,-2-1 0,-2-2 0,26 10 0,-11-3 0,-14-6 0,-9-4 0,-4-3 0,1 0 0,4-1 0,3 1 0,0 1 0,-1-2 0,-6 1 0,-2 0 0,-1 1 0,0 2 0,1 2 0,1 0 0,2 1 0,4 0 0,7-1 0,3-1 0,3 0 0,0-3 0,-6-3 0,-6-3 0,-10-4 0,-7-2 0,-8-1 0,-4 0 0,-4-7 0,-2-5 0,-4-11 0,-5-4 0,-6-2 0,-7 2 0,-5 4 0,-2 3 0,-2 3 0,-1 2 0,-1 0 0,0 0 0,0 2 0,2 0 0,1 2 0,1-1 0,2 2 0,1 0 0,-3 0 0,-2 0 0,0 0 0,2-1 0,3 0 0,2 2 0,-2-2 0,-3 0 0,-2-1 0,2 1 0,5 1 0,5 3 0,5 0 0,0-1 0,1 0 0,1 0 0,1 0 0,0 0 0,0-3 0,2 0 0,-1 1 0,3 3 0,2 3 0,-4-1 0,-8 3 0,-9 0 0,7 1 0,68 10 0,5 6 0,3-2 0,4 2 0,-7 4 0,1 3 0,1 0 0,-1 1 0,2 0 0,-2 2 0,-9-4 0,-2 0 0,-7-3 0,-2-1 0,30 13 0,-4-1 0,0-2 0,-5-4 0,-17-6 0,-10-4 0,-9-4 0,-4 1 0,1 0 0,2 2 0,0 2 0,2 4 0,-1 1 0,-3 1 0,-2 0 0,-3-1 0,-1-2 0,-4-5 0,0-2 0,-1-2 0,0 0 0,4 0 0,2-1 0,1-1 0,4 0 0,6-1 0,6 0 0,4 0 0,1 0 0,-3 0 0,-3 1 0,-3 0 0,0 1 0,-3 1 0,0 0 0,-2 1 0,-1 0 0,-1 0 0,0 2 0,1 0 0,0 2 0,-1 0 0,-1 1 0,-4-3 0,-2 0 0,-6-6 0,2 2 0,-3-5 0,2 0 0,4 0 0,0 0 0,2-1 0,1 0 0,2-1 0,0 0 0,0 0 0,-2 0 0,-2 0 0,0 0 0,-2-1 0,-1-1 0,1-1 0,0 0 0,-1 0 0,1 0 0,-2 1 0,-1 0 0,2 0 0,-1 0 0,0 0 0,-1-1 0,1-2 0,-2 0 0,1-2 0,0-2 0,-2 0 0,-1-1 0,0 0 0,-1-1 0,-1 1 0,0 1 0,-1 2 0,0 1 0,-4-6 0,-4 3 0,-7-6 0,-7 4 0,-1 1 0,-3-1 0,1 1 0,-6 1 0,-8-3 0,-9-3 0,-8-3 0,-1-2 0,7 0 0,9 3 0,8 2 0,6 2 0,1 0 0,1-2 0,1 0 0,1 0 0,2-1 0,3 2 0,0 1 0,-2-1 0,-3 0 0,-4-1 0,-2 0 0,-2 0 0,2 3 0,1 0 0,-1 1 0,1-1 0,-2-1 0,2 0 0,1 2 0,4 0 0,-1 1 0,0 0 0,-3-1 0,-4-1 0,-4-2 0,-2-1 0,-1 3 0,2 0 0,2 2 0,2 3 0,3 0 0,5 2 0,1 0 0,1 1 0,3 1 0,3 0 0,1 1 0,2 0 0,0 0 0,2 1 0,-2-2 0,4 2 0,25-3 0,20 4 0,31-1 0,-11 1 0,18 1 0,-12 0 0,17 2 0,1 0 0,-3-1 0,-7 0 0,-6-1 0,-6 0 0,-11 1 0,-6-1 0,-8 0 0,-7 1 0,-6-1 0,-5 1 0,-2-1 0,-1 2 0,2 1 0,-2-1 0,-1 1 0,1-1 0,1-1 0,1 1 0,1 0 0,1 1 0,0 0 0,-1 1 0,1-1 0,1-1 0,-3 1 0,2-1 0,-1-1 0,-2 1 0,0-2 0,-2 1 0,-2 1 0,-1 0 0,1-1 0,0 1 0,2 0 0,0-1 0,-1 1 0,-2 0 0,0-1 0,-4 0 0,3-1 0,-1 0 0,5 1 0,1-2 0,-2 2 0,-1-1 0,-1 1 0,4 0 0,5-1 0,5 0 0,2 1 0,-4-2 0,-2 2 0,-10-2 0,-2 0 0,-7-9 0,0 1 0,-2-9 0,-3 4 0,-2-2 0,-3-1 0,-2 3 0,0 0 0,1 2 0,1 3 0,2 0 0,3 2 0,0 1 0,3-1 0,-1 0 0,11 22 0,0-7 0,10 22 0,-10-21 0,4 2 0,-6-7 0,3 2 0,-1 1 0,-2-3 0,-3 0 0,2-2 0,-1 4 0,1-3 0,1 3 0,-3-6 0,2 5 0,-1-1 0,0 3 0,-1-3 0,0 1 0,-3 1 0,0-1 0,-1 3 0,0-3 0,5 0 0,5-4 0,0-1 0,2-1 0,-6 0 0,1-2 0,0-1 0,-3-3 0,1-1 0,-5 0 0,0-3 0,0 3 0,0-4 0,-2 0 0,1 0 0,-3 1 0,-1 1 0,1-1 0,0-1 0,-1 1 0,1 1 0,0 1 0,2 3 0,0-1 0,-1-1 0,1 1 0,-1-2 0,1 0 0,0 2 0,1-1 0,13 3 0,-9 2 0,11 3 0,-6-2 0,-1-1 0,3-2 0,-4-1 0,-2 2 0,3-2 0,0 1 0,4 0 0,-3 0 0,-1 1 0,-1 2 0,4-1 0,-4 0 0,5 0 0,-4 2 0,1-1 0,2 1 0,-2 0 0,0 0 0,0 0 0,0 0 0,2 0 0,-2 0 0,0 0 0,0 0 0,0 0 0,0 0 0,0 0 0,-1 0 0,0 0 0,3 0 0,-2 0 0,5 0 0,-6 1 0,1 0 0,-1 1 0,1 1 0,1 0 0,1 0 0,-1 0 0,0-1 0,-1-1 0,-2 0 0,2-3 0,-4-6 0,0 0 0,-3-7 0,-1 3 0,-1-6 0,-8-5 0,-8-5 0,-13-4 0,-9-2 0,-1 1 0,1 5 0,4 7 0,6 5 0,4 4 0,3 0 0,2 1 0,-1 1 0,1 0 0,2 1 0,0-1 0,1 0 0,1 1 0,-3 1 0,1 0 0,-1 1 0,1 3 0,-2-1 0,-2 3 0,-2-2 0,-5 1 0,-8 1 0,-6 1 0,-7 1 0,-5 0 0,-13 1 0,26 2 0,-2 2 0,-6 0 0,-2 1 0,-5 2 0,0 0 0,0 0 0,-1 2 0,0-1 0,-2 1 0,-2-1 0,-3 1 0,-8 1 0,-6 0-328,15-1 0,-4 0 0,0 1 266,-7 1 1,-1 0 0,-1 0 61,16-1 0,-2 0 0,0 0 0,1-1 0,-1 1 0,1 0 0,0 0 0,0-1 0,-11 2 0,2 0 0,0-1-182,3-1 0,2-1 1,0 0 181,4 0 0,1-1 0,0-1 0,4 0 0,2-1 0,-1 0 0,-3 0 0,1-1 0,0 0 0,-22 2 0,3-1 0,7-2 0,2-2 0,7 0 0,3-1 0,10-1 0,1 0 0,-35 0 983,17 0-832,12 0 428,13 0-579,7 0 0,6 0 0,4 0 0,3 0 0,2 0 0,2 0 0,-1 0 0,-3 0 0,-1 0 0,-3 0 0,-1 0 0,4 0 0,2 0 0,4 0 0,2 0 0,-1 0 0,1 0 0,-3 0 0,-2-1 0,-2-2 0,-4 1 0,-3-1 0,-5 0 0,-5 1 0,-3 0 0,-1 1 0,-1 0 0,2 1 0,3 0 0,4 0 0,2-1 0,2 0 0,6-2 0,5 1 0,7-1 0,7 0 0,23-5 0,35 0 0,-8 4 0,3 0 0,10 2 0,3 1 0,2 0 0,0 1 0,-6 0 0,-2 0 0,-5 0 0,-3 0 0,36 0 0,-16 0 0,-11 0 0,-12 0 0,-12 0 0,-11 0 0,-6 0 0,-8 0 0,-64-12 0,-8 3 0,11 2 0,-9 0 0,5 0 0,11 3 0,2 1 0,-34-1 0,0 2 0,30 1 0,-1 2 0,-16-1 0,-3 0 0,-2 0 0,1 0 0,7 0 0,3 0 0,4 0 0,3 0 0,5 0 0,1 0 0,-32 0 0,13 0 0,14 0 0,15 0 0,10 0 0,9 0 0,3 0 0,4 0 0,2 0 0,-1 0 0,2 0 0,-2 0 0,1 0 0,-3 0 0,4 0 0,-4 0 0,5 0 0,-5 0 0,1 0 0,-1 0 0,-1 0 0,-2 0 0,1-3 0,-2 0 0,1-4 0,3-1 0,5 0 0,2 0 0,4-1 0,0-1 0,5-1 0,8 0 0,8 1 0,9 1 0,6 1 0,1 2 0,6 1 0,2 3 0,3 1 0,4 1 0,1 0 0,1 0 0,2 0 0,1 0 0,-2 0 0,-3 0 0,-5 0 0,-5 0 0,-3 1 0,-1 1 0,2 0 0,0 1 0,0-2 0,-1-1 0,-5 0 0,-3 0 0,-8 0 0,-5 0 0,-12 1 0,-35 4 0,-9 0 0,-36 5 0,7 1 0,-4 3 0,-2 3 0,4 3 0,6 2 0,10-2 0,12-3 0,11-2 0,11-4 0,6-2 0,7-1 0,5-2 0,0 1 0,-3 0 0,0 0 0,-4-1 0,-2 0 0,-5 1 0,-1 1 0,-1 0 0,0-1 0,9-2 0,3-3 0,20 5 0,0-1 0,13 4 0,-4-2 0,-1 1 0,-1 0 0,-1 0 0,-1 1 0,-3-1 0,-2 2 0,-1-3 0,-2 1 0,-2 1 0,2-1 0,-1 1 0,2 0 0,-2-1 0,0 1 0,0-2 0,-3 0 0,-1 0 0,-1 0 0,0 0 0,1 0 0,1 1 0,2 2 0,2 1 0,2 2 0,2 0 0,0 0 0,0 0 0,1-1 0,-1 0 0,1 0 0,-1-1 0,-1 1 0,1 0 0,-2 0 0,1 1 0,1-1 0,-1 1 0,-1-1 0,-1 0 0,1 0 0,-1-1 0,1-2 0,-3 1 0,2-2 0,-3 0 0,2-1 0,1 0 0,0 1 0,1 0 0,1 1 0,-1 1 0,-2-1 0,-1 0 0,-1-3 0,1 0 0,-1 0 0,1-1 0,-1 0 0,-1 0 0,0-1 0,-1 0 0,2 0 0,-2 1 0,1 0 0,-2-1 0,1 0 0,0-1 0,-1 0 0,2 1 0,-5-3 0,5 2 0,0 1 0,-3-3 0,6 2 0,-7-2 0,0 1 0,6-1 0,-4 1 0,3-1 0,-3-1 0,0 2 0,3-1 0,-3-1 0,3 1 0,-2 0 0,-1-1 0,4 0 0,-4-1 0,5 0 0,-5 1 0,0 0 0,1 0 0,0 0 0,-1-1 0,1 0 0,-1 1 0,1 1 0,-1 1 0,0 0 0,0 2 0,-2 0 0,1 2 0,-2-2 0,2 1 0,-2 0 0,0 0 0,-1 2 0,1-1 0,-2-2 0,2 2 0,0-3 0,1 2 0,1-2 0,2-2 0,0 0 0,1-2 0,-2 0 0,1 0 0,2 0 0,-4 1 0,3 0 0,-3 1 0,2 0 0,-1 1 0,0-1 0,1 1 0,0 0 0,0-3 0,-1 1 0,2-1 0,-1 0 0,-1 0 0,3 0 0,-5 0 0,5 0 0,-4 0 0,2 0 0,0 4 0,-3-2 0,4 3 0,-3-2 0,0 0 0,3 0 0,-2-1 0,1 1 0,1-1 0,-1-1 0,1 1 0,-1-1 0,-2-1 0,4 0 0,-2 0 0,2 0 0,-1 0 0,1 0 0,-2 0 0,0 0 0,-1 0 0,1 0 0,0 0 0,2 0 0,-4 0 0,2 0 0,-1 0 0,1 0 0,0 0 0,0 0 0,-1 0 0,3 0 0,-3 0 0,1 0 0,0 0 0,0 0 0,2 0 0,-2 0 0,1 0 0,1 0 0,-2 0 0,0 0 0,0 0 0,0 0 0,1 0 0,-1 0 0,0 0 0,0 0 0,2-2 0,-1 1 0,3-1 0,-3 1 0,1-1 0,-1 2 0,0-1 0,1-1 0,1 1 0,1-1 0,0 0 0,-1-1 0,-1 1 0,-1-1 0,0 1 0,0 0 0,-1-1 0,-1 1 0,1-1 0,0-1 0,-3 1 0,0-5 0,-4 4 0,-2-5 0,-10 0 0,-12-4 0,-13-6 0,-9-3 0,-8-1 0,-4 1 0,0 3 0,3 4 0,7 2 0,4 1 0,5 2 0,-1-1 0,1-1 0,-1-2 0,-2-1 0,0-1 0,5 2 0,4-2 0,4 1 0,3-1 0,2 0 0,3 1 0,4-2 0,2 0 0,3 0 0,1 0 0,2 0 0,0 2 0,1 0 0,-2 1 0,0-1 0,0 1 0,-1-1 0,0 0 0,1 2 0,-2 1 0,1 1 0,-1 1 0,-3-1 0,1 1 0,-3 2 0,-2-2 0,-3 0 0,-2 0 0,-1-1 0,0 0 0,-2 1 0,0 0 0,-2 2 0,1 2 0,3 1 0,3 2 0,12 3 0,4 4 0,10 6 0,5 5 0,7 4 0,6 1 0,9 3 0,10 2 0,6 4 0,5 1 0,-4-3 0,-8-4 0,-10-6 0,-10-6 0,-5-1 0,-8-4 0,-1-1 0,-41-2 0,-12-9 0,5 1 0,-3 0 0,-33-11 0,-2 0 0,4 5 0,5 3 0,4 3 0,19 4 0,13 1 0,11 0 0,7 2 0,9-1 0,-1 2 0,2 0 0,0 2 0,-2 0 0,0-1 0,0-1 0,0 0 0,-1 1 0,-2-2 0,0 1 0,-3 0 0,0 1 0,-3 0 0,-1 1 0,-2 0 0,0 0 0,1-1 0,0-1 0,1-1 0,2 0 0,1 0 0,1-1 0,1 0 0,1 1 0,0-2 0,0 2 0,0 0 0,-1-1 0,-3 0 0,1 0 0,-2 0 0,1 1 0,2 0 0,3 0 0,-1 1 0,1 1 0,0-1 0,0 2 0,0 0 0,0 1 0,0 0 0,-1 0 0,-1 0 0,-1 0 0,0 1 0,1-2 0,1 0 0,0-2 0,1 1 0,-1-1 0,-2 0 0,1 0 0,0-1 0,2 1 0,2 1 0,1 1 0,-2 0 0,-3 2 0,0 0 0,-1 0 0,1 2 0,0 1 0,1-1 0,0 1 0,1-2 0,3 0 0,2-1 0,2-1 0,3 0 0,0 1 0,1 2 0,0-4 0,0 3 0,-1-3 0,0 1 0,-2 2 0,0-3 0,-1 1 0,-4-2 0,2-1 0,-2 0 0,1 0 0,-3 1 0,-1 0 0,0 1 0,-1 0 0,1-1 0,2 1 0,0-1 0,3-1 0,2 3 0,6 2 0,3 1 0,5 2 0,1 0 0,2 1 0,-1 0 0,-1-2 0,-2-2 0,-1-3 0,-2-2 0,0-1 0,2 1 0,-1-1 0,0 2 0,-1 1 0,1-1 0,0 0 0,-2 1 0,1-1 0,-1 3 0,-3-3 0,-18 3 0,0-4 0,-17-1 0,4 0 0,0 0 0,3 2 0,2-2 0,3-1 0,2 2 0,1-3 0,2 2 0,3-1 0,-1-1 0,2 0 0,0 0 0,0 0 0,-1 0 0,2 0 0,0 0 0,-1 0 0,1 0 0,-1 0 0,1 0 0,0 0 0,1 0 0,-1 0 0,1-1 0,-1-1 0,1 1 0,0-1 0,1 0 0,0-1 0,-4 1 0,4 1 0,-4-1 0,4 2 0,-3 0 0,-1-1 0,-1-1 0,2 1 0,-2-1 0,3 1 0,-3 0 0,2 0 0,2 0 0,-1 0 0,1 0 0,0-1 0,3 2 0,-1-3 0,4-2 0,1 0 0,2-3 0,5 2 0,7-1 0,8-2 0,11-2 0,7-3 0,6-4 0,7-2 0,5 0 0,4 1 0,0 1 0,-7 3 0,-12 3 0,-11 3 0,-9 4 0,-7-1 0,-3 2 0,-3 0 0,-2 1 0,-3-4 0,-2 1 0,-2-2 0,-15 4 0,-10 2 0,-23 1 0,-7 4 0,-13 7 0,-7 6 0,37-6 0,-1 3 0,-1-1 0,0 1 0,-1-1 0,0-1 0,2-1 0,-1 0 0,-36 5 0,5-5 0,9-4 0,12-4 0,10-2 0,10 0 0,11 0 0,7 0 0,8-1 0,37-18 0,16-10 0,-3 3 0,5-2 0,0 1 0,0 0 0,4-1 0,0 0 0,-3 3 0,-1 1 0,-5 2 0,-2 2 0,32-15 0,-18 11 0,-16 7 0,-13 9 0,-9 4 0,-11 3 0,-30 0 0,-10 1 0,-35 0 0,-8 2 0,29 0 0,0 0 0,-2 1 0,-1 0 0,-4 2 0,2 1 0,-2-1 0,0 0 0,3 0 0,0-1 0,1 0 0,0-2 0,6-1 0,0 0 0,-32 0 0,11-1 0,20 0 0,19 0 0,13-2 0,8 0 0,36-9 0,1-1 0,35-9 0,-3 1 0,9-4 0,5-2 0,-39 12 0,0 0 0,3 0 0,-2 0 0,1 1 0,-1 0 0,38-12 0,-10 6 0,-19 4 0,-18 6 0,-15 5 0,-11 2 0,-26 2 0,-18 0 0,-34 0 0,28 0 0,0 0 0,-7 1 0,-2 1 0,-2 1 0,-1 0 0,-1 1 0,2 0 0,1 1 0,0 1 0,4-3 0,1 1 0,3-3 0,1 1 0,2-1 0,1-1 0,-31 0 0,14 0 0,15 0 0,7 0 0,6 0 0,0 0 0,9 0 0,9 0 0,8 0 0,48-9 0,7-8 0,0 2 0,6-1 0,1-4 0,0 0 0,9-5 0,3-1 0,4-1 0,1-1 0,1-1 0,1 0 0,-5 2 0,-1 0 0,-6 5 0,-2 1 0,-8 2 0,-5 3 0,29-8 0,-26 11 0,-19 5 0,-20 5 0,-11 3 0,-39-3 0,-13 3 0,8-2 0,-5 2 0,-3 1 0,-1 2 0,-6 2 0,-1 2 0,-4 1 0,-1 3 0,-2 2 0,2 3 0,-1-1 0,1 2 0,3-1 0,1 1 0,4 0 0,0 0 0,4-2 0,3 0 0,2-2 0,2 1 0,4-1 0,0 0 0,-29 10 0,11-1 0,11-1 0,12-2 0,9-3 0,8-3 0,7-4 0,6-3 0,32-3 0,-5-4 0,31-6 0,-6-8 0,9-10 0,11-10 0,3-6 0,-34 20 0,-1-1 0,29-23 0,-7 5 0,-10 1 0,-8 6 0,-8 4 0,-6 5 0,-7 5 0,-6 5 0,-5 5 0,-3 1 0,-3 4 0,-10-4 0,0 4 0,-9-2 0,-1 3 0,-1 1 0,-4 2 0,-6 0 0,-7 5 0,-9 7 0,-8 10 0,-5 8 0,0 4 0,-1 3 0,3 1 0,1 0 0,3-1 0,0-1 0,3-2 0,3-2 0,3-3 0,5-3 0,1-1 0,5-3 0,4 0 0,5-6 0,6-2 0,5-3 0,5-3 0,5-4 0,18-23 0,16-13 0,-3 5 0,1-3 0,6-2 0,0-1 0,2-1 0,0-1 0,-2 1 0,-1 0 0,-2 3 0,-2 1 0,18-20 0,-11 12 0,-13 11 0,-9 12 0,-8 6 0,-2 3 0,-25 3 0,-1 2 0,-24 3 0,0 6 0,-5 4 0,-4 4 0,-4 4 0,-3 3 0,-4 1 0,-3 4 0,1-1 0,0 1 0,4-2 0,4-2 0,6-2 0,5-5 0,5-3 0,4-2 0,3-3 0,4-3 0,3-4 0,4-1 0,3-1 0,5 0 0,3 0 0,8 0 0,31 6 0,-10-4 0,23 4 0,-18-5 0,6-1 0,10 0 0,12 0 0,14 0 0,13-1 0,7-3 0,-2-1 0,-4 0 0,-9 3 0,-10 2 0,-12 0 0,-13 0 0,-10 0 0,-7 1 0,-8 0 0,-21 10 0,-8-4 0,-25 8 0,-5 1 0,-10 3 0,-5 5 0,-3 2 0,6-1 0,9-4 0,12-2 0,12-6 0,11-2 0,10-3 0,5 0 0,4-1 0,-1-2 0,-7-1 0,-11 0 0,-5 1 0,-5 2 0,0 2 0,-1-1 0,-2 2 0,3 0 0,3 0 0,3 0 0,1 1 0,0-1 0,0-1 0,-3 0 0,-2 1 0,-1 1 0,-2 1 0,-2 0 0,-2 0 0,1 2 0,2 0 0,7 0 0,7-1 0,4 0 0,2 1 0,1 2 0,0 2 0,-2 1 0,2 1 0,-2-2 0,2-5 0,-1-1 0,-1-2 0,-1-1 0,1-2 0,1-3 0,0-2 0,6-2 0,0-9 0,6-10 0,0-15 0,4-12 0,8-5 0,10 0 0,11 2 0,9 4 0,2 5 0,3 7 0,-1 6 0,0 6 0,-4 4 0,-7 4 0,-6 3 0,-8 3 0,-7 2 0,-6 1 0,-42-2 0,-2 5 0,-42-3 0,1 12 0,-4 5 0,40-2 0,0 1 0,-36 13 0,10-3 0,10-6 0,15-8 0,14-4 0,14-5 0,6-7 0,7-10 0,5-10 0,11-8 0,11-5 0,11 2 0,5 1 0,2 3 0,-1 4 0,-1 2 0,-2 1 0,-1 1 0,-1 0 0,2-1 0,5 0 0,3-1 0,4 2 0,0-1 0,-1 1 0,0-1 0,-2 2 0,0 0 0,0 1 0,3 0 0,0 2 0,0 2 0,0 5 0,-2 2 0,-4 1 0,-2 0 0,-2-1 0,-4 1 0,-2 0 0,-2 1 0,-4 0 0,0 1 0,-4 0 0,0 0 0,-1-1 0,-3 0 0,-1 1 0,-5 1 0,-4 3 0,-8 4 0,-36 6 0,-12 9 0,3 0 0,-3 3 0,-6 6 0,0 3 0,-8 4 0,-1 2 0,-3 3 0,-1 1 0,3-2 0,2 0 0,7-2 0,0 0 0,7-4 0,3 0 0,7-4 0,0-1 0,-20 17 0,14-11 0,11-8 0,7-3 0,4-5 0,3-1 0,2 0 0,0-1 0,-2 0 0,-4 4 0,-1 0 0,-1 3 0,0-2 0,3-3 0,3-1 0,6 0 0,6-6 0,28-18 0,-8 5 0,41-25 0,1 4 0,-20 11 0,3-2 0,4 0 0,0-1 0,-3 2 0,0 1 0,32-14 0,-9 5 0,-9 4 0,-6 2 0,-6 2 0,-5 0 0,-3 1 0,-1 1 0,-2 1 0,-1-1 0,-1 1 0,-1 0 0,-1 0 0,1 0 0,2 0 0,-1 0 0,0 2 0,-6 1 0,-5 5 0,-3 1 0,-2 0 0,0 1 0,2-2 0,0 2 0,-3 1 0,-2 0 0,-1 2 0,-1 0 0,0 0 0,1 0 0,0 1 0,-3 1 0,1 0 0,-2 1 0,1 0 0,2 1 0,-21 15 0,-8 1 0,-24 17 0,-8-3 0,-2 0 0,-1 0 0,2 0 0,4 2 0,2 2 0,8-2 0,6-3 0,10-6 0,7-7 0,8-4 0,2-3 0,2 0 0,-1-1 0,-2 1 0,5-4 0,15-3 0,1-3 0,20-3 0,-2 1 0,7-2 0,-3 2 0,-10 0 0,-10 2 0,-10 0 0,-43 9 0,-27 13 0,5-2 0,-4 3 0,-4 3 0,0 2 0,-2 0 0,1 0 0,7-3 0,3-1 0,10-4 0,4-2 0,-25 11 0,22-6 0,16-6 0,10-3 0,6-4 0,6-1 0,4-3 0,2 0 0,2 6 0,0 2 0,0-2 0,0-2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21:06:52.214"/>
    </inkml:context>
    <inkml:brush xml:id="br0">
      <inkml:brushProperty name="width" value="0.35" units="cm"/>
      <inkml:brushProperty name="height" value="0.35" units="cm"/>
      <inkml:brushProperty name="color" value="#FFFFFF"/>
    </inkml:brush>
  </inkml:definitions>
  <inkml:trace contextRef="#ctx0" brushRef="#br0">1 0 24575,'0'19'0,"0"-3"0,0-10 0,0-1 0,0 4 0,0-4 0,0 3 0,0-1 0,0 0 0,0 1 0,0-1 0,2 1 0,-1-2 0,1 3 0,0-1 0,1 2 0,-2-5 0,1 3 0,-1-3 0,1 2 0,0 0 0,0-1 0,0 2 0,-1-3 0,0 3 0,0-2 0,1 0 0,0 2 0,-2-2 0,2 1 0,-2 2 0,0-3 0,0 2 0,0-1 0,1 0 0,0 3 0,0 2 0,0 5 0,-1 2 0,0 0 0,0-1 0,0-3 0,0-2 0,0-1 0,0-2 0,0-1 0,0 0 0,0-2 0,0-1 0,-2 3 0,0-4 0,-2 5 0,1-3 0,0 0 0,1 1 0,1 0 0,1-2 0,8 0 0,0-4 0,8 0 0,-3-4 0,0 1 0,-2-3 0,-1 1 0,-1 1 0,-2 0 0,-1 1 0,4-2 0,-5 0 0,3-1 0,-5-2 0,1 0 0,-1-3 0,0-1 0,1 1 0,-3 0 0,4-1 0,-5 4 0,4-2 0,-2 3 0,-1-1 0,3-4 0,-1 5 0,2-4 0,-2 3 0,1 1 0,0-2 0,1 3 0,3 1 0,-1 3 0,3 0 0,-4 0 0,3 0 0,1 2 0,0 2 0,1 1 0,0 2 0,1 0 0,-1 0 0,0-1 0,-3-1 0,2-1 0,-5-1 0,2 0 0,2-2 0,-3 0 0,4 0 0,-4 0 0,3 3 0,-4 0 0,3 0 0,-2-1 0,1 2 0,3 1 0,-1 1 0,-1 0 0,0 1 0,-1-2 0,0 0 0,1-1 0,0 1 0,1 0 0,1 2 0,2 0 0,3 1 0,1 1 0,2 1 0,0 1 0,-2 0 0,-1-1 0,-1-1 0,-1 0 0,-1 2 0,0-1 0,-1-1 0,-2-1 0,0 0 0,-2-1 0,1 0 0,-1-1 0,1 1 0,-2-2 0,-3-2 0,-25 1 0,-11-4 0,-36-3 0,19 0 0,-15-5 0,23 1 0,-6-2 0,5 0 0,6 3 0,7 1 0,4 2 0,5 1 0,4 0 0,1 1 0,2 0 0,3 1 0,1 1 0,4-1 0,27 5 0,7-3 0,39 3 0,9-1 0,-32-3 0,0 0 0,3 0 0,0 0 0,-3 1 0,0-1 0,32 4 0,-13-1 0,-12 1 0,-16-1 0,-8-1 0,-5-1 0,-3-1 0,-4 0 0,-3-1 0,-4 0 0,-2-1 0,-29 10 0,-21 5 0,-2-3 0,-5 1 0,3-1 0,-3 0 0,-3-1 0,1-2 0,1 0 0,3-2 0,5-1 0,2-1 0,-40 4 0,21-3 0,19-3 0,14-2 0,8-1 0,5 0 0,9 0 0,34 0 0,22 3 0,-2-1 0,4 1 0,11 2 0,2 0 0,10 1 0,1 0 0,1 1 0,0 0 0,-4 0 0,-1-1 0,-9 0 0,-1 0 0,-10 0 0,-2-1 0,33 6 0,-27-2 0,-19-2 0,-14-2 0,-19-4 0,-37-1 0,-49 0 0,14 1 0,-8-2 0,17 1 0,-1-1 0,-2 1 0,1-2 0,-1 1 0,1-1 0,-22 0 0,5 0 0,19 1 0,7-2 0,-20 2 0,38 1 0,22 0 0,45 6 0,19 4 0,-3-1 0,7 3 0,2 0 0,2 2 0,2-1 0,0 1 0,-4-1 0,-3-1 0,-8-3 0,-2 1 0,20 2 0,-15-4 0,-15-3 0,-9-2 0,-6-3 0,-6 0 0,-4 0 0,-34 0 0,-37 0 0,12 0 0,-4 0 0,-9 0 0,-1 0 0,5 0 0,3 0 0,11 0 0,4 0 0,-14 0 0,30 0 0,16 2 0,41 7 0,31 4 0,-7-2 0,6 1 0,3 0 0,2 2 0,0 1 0,-1 0 0,-5 0 0,-4 1 0,-8-3 0,-2 2 0,-4 0 0,-1-2 0,32 11 0,-11-5 0,-12-5 0,-13-4 0,-13-3 0,-20-3 0,-29 1 0,-42 4 0,18-3 0,-4 1 0,-5-1 0,-2 2 0,4-1 0,2 2 0,8-2 0,4 1 0,-18 6 0,21-3 0,18-2 0,11-2 0,5-2 0,46-2 0,16-2 0,-4-1 0,6 0 0,2 0 0,0 0 0,2 0 0,-1 0 0,-4 0 0,-3 0 0,-7-1 0,-5 1 0,23-3 0,-19 0 0,-17-1 0,-20 1 0,-4 1 0,-53-2 0,-18-4 0,11 2 0,-3-2 0,1 0 0,1-1 0,2 0 0,1-1 0,7 0 0,2 0 0,-23-8 0,18 2 0,18 2 0,13 3 0,7 0 0,6 1 0,1-2 0,3-2 0,7-4 0,5-1 0,6 1 0,4 3 0,2 4 0,3 3 0,2 2 0,1 3 0,-3 1 0,-4 2 0,-7 0 0,-3 0 0,-5 0 0,-1 0 0,0 0 0,1 0 0,2 0 0,6 0 0,8 0 0,8 0 0,4 0 0,-2 0 0,-2 0 0,-6 0 0,-7 0 0,-6 0 0,-5 0 0,-4 0 0,-2 12 0,-10 11 0,-16 28 0,1-13 0,-5 3 0,-9 9 0,-2 1 0,-5 3 0,-1-1 0,-1-3 0,0-1 0,6-8 0,1-2 0,6-10 0,1-1 0,-14 14 0,16-16 0,13-11 0,9-6 0,4-2 0,3-1 0,11-1 0,18 0 0,20-4 0,19-1 0,-27-2 0,0-3 0,1 0 0,0-2 0,2-1 0,-1 0 0,-1-1 0,0 0 0,36-4 0,-4 3 0,-10 4 0,-15 3 0,-15 1 0,-12 1 0,-8 1 0,-3 0 0,-5 0 0,0-2 0,-5-5 0,-3 33 0,-9-4 0,-10 39 0,7-29 0,-5 2 0,12-20 0,-3 1 0,3-2 0,4-3 0,1 0 0,1-2 0,0-3 0,7 2 0,9-2 0,14 2 0,13-1 0,14 0 0,15-2 0,11-1 0,-38-2 0,0 1 0,-1-1 0,-3 0 0,31 2 0,-19 0 0,-21-2 0,-16 0 0,-12-1 0,-36-4 0,-31-10 0,11 3 0,-5-2 0,-4-4 0,-2-1 0,-2-1 0,2 1 0,8 2 0,3 0 0,7 3 0,2 1 0,-22-6 0,17 5 0,9 4 0,13 1 0,8 4 0,10 0 0,5 1 0,19-2 0,15 2 0,31-2 0,-21 2 0,3 2 0,6 0 0,3 1 0,0-1 0,0 0 0,-2 1 0,-1 0 0,-6 0 0,-3 0 0,22 0 0,-20-1 0,-19-2 0,-14 0 0,-6-3 0,-20-8 0,-9-5 0,-22-12 0,-8 0 0,-3 0 0,7 3 0,7 5 0,13 5 0,10 4 0,8 4 0,4 1 0,5 4 0,0 1 0,-10 3 0,-5 0 0,-17 3 0,-2 4 0,-3 2 0,3 2 0,11-1 0,6 0 0,10-1 0,1 1 0,4-1 0,-1-1 0,-1 2 0,-1-1 0,-2 3 0,-1-1 0,0 4 0,2-1 0,0 0 0,1-1 0,1 1 0,-1-1 0,1-1 0,0 0 0,-2 0 0,1 3 0,0 2 0,0 2 0,1 2 0,2 1 0,2-1 0,3 2 0,0 1 0,1 3 0,1 2 0,2 0 0,2-4 0,3-2 0,4-4 0,2-2 0,4 1 0,1-1 0,1-1 0,0-1 0,-2-3 0,-2 0 0,-1-1 0,0 0 0,-1-1 0,-1-1 0,1 0 0,-1 1 0,1 1 0,2 1 0,-1 1 0,-1 0 0,-1-1 0,-1-1 0,-1 0 0,-2-2 0,1-2 0,-1-1 0,1-1 0,3-1 0,0-1 0,3 0 0,3-2 0,6 0 0,6 0 0,7-2 0,6-2 0,2-4 0,-2-3 0,-5-1 0,-4 1 0,-7 2 0,-3 0 0,-6 1 0,-2 1 0,-4 0 0,-3 1 0,-2 0 0,-2 1 0,0 0 0,0 0 0,0-2 0,3-1 0,-1-2 0,2 0 0,-1 1 0,2 2 0,-7 4 0,-23-2 0,0 3 0,-23 0 0,9-1 0,-5 2 0,1-1 0,0 1 0,1 1 0,4 2 0,4 3 0,3 2 0,6 1 0,5 1 0,3-1 0,5 1 0,2 0 0,2 1 0,1 1 0,1 3 0,0 0 0,3 3 0,1 0 0,6-1 0,7-3 0,8-2 0,8-1 0,9-2 0,5-4 0,3-2 0,-1-2 0,-4 0 0,-2 0 0,0 0 0,4 0 0,1-3 0,0-1 0,-5-2 0,-6 0 0,-5 0 0,-5-1 0,-3 2 0,-4-2 0,-4 0 0,-3 2 0,-2 2 0,-5 0 0,1 0 0,-56 2 0,-7 5 0,2-1 0,-3 3 0,6 2 0,0 2 0,-1 2 0,2 1 0,4 1 0,2 1 0,4-1 0,2 1 0,-23 11 0,17-6 0,11-4 0,11-5 0,7-3 0,6 0 0,4-1 0,3-3 0,9 5 0,1-2 0,7 3 0,3-3 0,4-2 0,1-3 0,4-1 0,4-1 0,4 0 0,4-1 0,3-2 0,1-3 0,-2-1 0,1-1 0,1 3 0,0 1 0,1 1 0,-2 0 0,-4 1 0,-1 1 0,-3 0 0,1 1 0,1 0 0,2 0 0,1 0 0,-2 0 0,-5 0 0,-5-1 0,-6 0 0,-1 0 0,-4-1 0,1 0 0,1-2 0,2 1 0,2-2 0,2 0 0,1-2 0,5 0 0,2 0 0,4 0 0,4 0 0,6 1 0,6 1 0,3 0 0,2 1 0,6 0 0,8 1 0,10 1 0,-38 1 0,2 0 0,0 1 0,1 0 0,-3 0 0,0 0 0,35 0 0,-9 0 0,-13 0 0,-10 0 0,-10 0 0,-9 0 0,-14 0 0,-3 0 0,-5 0 0,4 0 0,1 0 0,-2-1 0,1 1 0,-4-3 0,1 0 0,3-1 0,-3 0 0,0 0 0,0 1 0,2 0 0,-1 0 0,1 0 0,0 1 0,1-1 0,0 0 0,0 0 0,0 1 0,1-1 0,1 2 0,-1 0 0,3 0 0,2-1 0,3-1 0,3 1 0,2-1 0,-2 1 0,0 1 0,-2-2 0,-1 1 0,0-1 0,3 0 0,2 1 0,2 0 0,2 1 0,0 1 0,4 1 0,1 2 0,2 4 0,-3 1 0,-6 3 0,-4-1 0,-5-2 0,0 0 0,4 1 0,3-1 0,5 0 0,2 0 0,2-3 0,2 2 0,3-2 0,-1 1 0,-5-1 0,-6 0 0,-5-1 0,-3-1 0,-2 0 0,-1 1 0,-4-2 0,-4 1 0,-2 3 0,-24 0 0,-14 6 0,-35 2 0,25-6 0,-4 0 0,-9 1 0,-2-1 0,-3 0 0,-1 0 0,1-2 0,2 0 0,4-2 0,4 1 0,8-2 0,1-1 0,-27-1 0,16-1 0,11 0 0,8 0 0,3 0 0,4 0 0,4 0 0,5 0 0,4 0 0,4 0 0,2 0 0,3 0 0,17-11 0,6 6 0,24-10 0,6 5 0,15-2 0,8-1 0,2 0 0,-4 1 0,-11 4 0,-9 2 0,-14 2 0,-9 1 0,-4 0 0,-5 0 0,-1 0 0,-2-2 0,0 2 0,-3-2 0,-2 0 0,0 0 0,-1-2 0,-2 2 0,0-1 0,-4 0 0,0-2 0,-1 1 0,-2 0 0,-3 3 0,-6-1 0,-7 3 0,-4-2 0,-4 2 0,-1 0 0,2-1 0,2 2 0,3-1 0,3 0 0,3-2 0,1-1 0,2-2 0,1 0 0,1-2 0,3-1 0,1-3 0,-1-2 0,1-1 0,0-2 0,1 0 0,0 0 0,1 2 0,0 1 0,1 1 0,1 3 0,1 0 0,0 3 0,-1 3 0,-1-2 0,0-2 0,-1 3 0,0-3 0,-1 2 0,3 2 0,-2-3 0,1 3 0,-2-4 0,0 0 0,-2-1 0,1-1 0,-2-1 0,0 0 0,-1-2 0,0-1 0,-1-3 0,-1-4 0,0-2 0,0-2 0,2-3 0,2-1 0,0-1 0,2 0 0,1 3 0,-1 2 0,1 2 0,0 3 0,1 3 0,-2 1 0,-1 0 0,0 1 0,0-2 0,0 0 0,-2 2 0,0 1 0,0 2 0,0 2 0,3 4 0,1 1 0,-2-4 0,-1 0 0,-4-7 0,2 4 0,-1 1 0,1 0 0,-1-2 0,-1-2 0,0 1 0,0 1 0,2 2 0,1 1 0,-1 1 0,3 4 0,-3-1 0,6 3 0,-4-4 0,2 0 0,-5-6 0,5 5 0,-4-4 0,3 4 0,-2-3 0,-1 0 0,0 0 0,-1 0 0,0 1 0,-2-1 0,-1-1 0,-1 0 0,-1 0 0,-2 0 0,-1-1 0,0-2 0,1-2 0,2-3 0,-1-2 0,1-4 0,3 0 0,0 0 0,1 1 0,1 4 0,0 1 0,0 2 0,0 2 0,0 2 0,0-1 0,-3 2 0,1-1 0,-2-1 0,-1 1 0,-1-2 0,-1 0 0,0-2 0,-1-1 0,1-1 0,1 2 0,0 2 0,2 1 0,-1 2 0,2 2 0,-1 3 0,1 2 0,1 1 0,1 0 0,1 2 0,0 0 0,0-1 0,-1 0 0,1 1 0,0-1 0,1 1 0,0 1 0,2 1 0,-2 0 0,1 0 0,-2-1 0,3 1 0,-1-2 0,1-1 0,2 1 0,-3-4 0,3 4 0,-1-3 0,1 1 0,1 1 0,-1-2 0,2 0 0,2 1 0,7-1 0,1 1 0,3 4 0,-1-4 0,-3 5 0,1-3 0,0 1 0,-1-1 0,0 1 0,2 0 0,-3 0 0,3 0 0,-4 2 0,3-1 0,3-1 0,-1 1 0,2-2 0,-2 3 0,-1-2 0,0 1 0,0-1 0,1 2 0,-1-1 0,0 0 0,-1 1 0,-1 0 0,2 1 0,0 0 0,-3-1 0,5 0 0,-6 0 0,5 0 0,-1 1 0,-2 0 0,2 0 0,0 0 0,-4 0 0,9-1 0,-7 0 0,5 0 0,-3 0 0,0 0 0,1 1 0,-1-2 0,0 1 0,0 1 0,1 0 0,-1 0 0,0 0 0,0 0 0,1 0 0,-1 0 0,0 0 0,0 0 0,1 0 0,-1 0 0,0 0 0,0 0 0,1 0 0,-2 1 0,-1 1 0,1 1 0,-2 1 0,1 2 0,-2-2 0,1 3 0,-1-3 0,0 0 0,3 0 0,-1-2 0,0 1 0,2 0 0,-3-2 0,5 3 0,-3-2 0,3 1 0,-4 0 0,2-1 0,-2 1 0,3 0 0,0 1 0,-4-1 0,4 0 0,-5 0 0,3 1 0,-1 0 0,1 1 0,-2-1 0,1 0 0,-1-1 0,1 2 0,-1 0 0,0 0 0,2 0 0,-4-2 0,5 2 0,-4-1 0,3-1 0,-3 2 0,1-2 0,0 2 0,1 0 0,0 1 0,-2-2 0,1 2 0,-2-3 0,3 2 0,-2 0 0,0-2 0,4 3 0,-4-3 0,2 2 0,0 0 0,-1-1 0,2 1 0,-2 0 0,0-1 0,0 0 0,0 1 0,2 0 0,-1 0 0,2 1 0,-2-1 0,1 1 0,-2-1 0,3 1 0,-1 0 0,1 1 0,1 1 0,-1 0 0,0 0 0,0 0 0,-2 0 0,1 0 0,1 2 0,1 3 0,3 4 0,2 2 0,1 2 0,0 1 0,0 0 0,1-1 0,0 1 0,0 0 0,0 0 0,0 0 0,0 1 0,-2-3 0,0-1 0,-1-1 0,-2 0 0,0 0 0,0-2 0,-2 0 0,0 0 0,-1-3 0,1 1 0,-3-3 0,-1 2 0,1 0 0,-1 2 0,2 1 0,0 1 0,1-2 0,1 2 0,0 0 0,0 3 0,1 2 0,-1 0 0,-1 2 0,0-1 0,0 1 0,-2-1 0,1 1 0,-1-2 0,-2 1 0,-1 0 0,-2 0 0,0-1 0,1 2 0,-2-1 0,1 0 0,1 0 0,-1-1 0,2-1 0,0 2 0,2 0 0,1 0 0,1 0 0,2 1 0,0-1 0,1 1 0,0 1 0,0-1 0,-1 0 0,2 1 0,0-2 0,0-1 0,0 0 0,1-3 0,-1-1 0,-1-2 0,-2-2 0,0 1 0,0-1 0,-1 1 0,1 0 0,1 0 0,-1-3 0,-1-1 0,-2-3 0,-3-2 0,1-1 0,-2 2 0,-18-4 0,2 2 0,-17-4 0,8-1 0,0 0 0,-3-3 0,0-3 0,-4-3 0,-2-5 0,1-1 0,2 1 0,1 1 0,5 1 0,1 2 0,2-1 0,3 2 0,1-1 0,1 1 0,0-1 0,0 0 0,0-1 0,0-2 0,-2 1 0,-2-3 0,0-3 0,-1 0 0,1-3 0,0-1 0,2 0 0,0-3 0,2-1 0,1-3 0,2-1 0,2 0 0,1 0 0,3 0 0,1 3 0,2 1 0,1-1 0,2-1 0,-2 0 0,0 3 0,1 3 0,0 3 0,1 3 0,-1-1 0,-2-1 0,0-1 0,-2 1 0,-1-1 0,0 1 0,-1 1 0,-1-2 0,-3-2 0,-1 0 0,0 0 0,-3 1 0,2 3 0,-2 2 0,1 2 0,-3-1 0,-1 1 0,0-1 0,-2 1 0,2-2 0,-1 1 0,0-3 0,3 2 0,2 0 0,0-1 0,3-1 0,-1 0 0,2-1 0,0 0 0,0 0 0,2 2 0,0 0 0,2 0 0,0 3 0,0 1 0,0 2 0,0 0 0,-1 0 0,0 1 0,0-1 0,-1 1 0,-1 0 0,0-1 0,1 0 0,0-1 0,0 3 0,-1 0 0,0 0 0,1 0 0,0 0 0,0 2 0,1 1 0,0 0 0,-1-1 0,1 2 0,1-1 0,-2 1 0,1 0 0,0 0 0,0 0 0,-1-1 0,2 2 0,-1-2 0,3 0 0,-1 0 0,22 10 0,-3 0 0,22 13 0,-7-1 0,3 1 0,3 2 0,0 1 0,-1 0 0,-2 0 0,-4-1 0,-4-1 0,-1 1 0,2 3 0,2 4 0,2-1 0,-1 1 0,-5-4 0,-1-1 0,-2-1 0,0 2 0,4 4 0,-2 1 0,1 0 0,-3-1 0,-2-1 0,0 0 0,0 2 0,0 0 0,2-2 0,-3 0 0,-1-3 0,1 1 0,-1-1 0,-1 2 0,0-1 0,-1-1 0,-2-4 0,-1 0 0,0-2 0,1 1 0,-1 0 0,1-1 0,-2-1 0,0 0 0,0-2 0,-2 1 0,0-2 0,-2-1 0,-1-1 0,0-1 0,-1 0 0,-1-1 0,0-1 0,0-2 0,1 1 0,-1 0 0,2 0 0,1 0 0,1-1 0,0 2 0,2-1 0,0-1 0,0 0 0,0-1 0,-2-2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21:06:58.257"/>
    </inkml:context>
    <inkml:brush xml:id="br0">
      <inkml:brushProperty name="width" value="0.35" units="cm"/>
      <inkml:brushProperty name="height" value="0.35" units="cm"/>
      <inkml:brushProperty name="color" value="#FFFFFF"/>
    </inkml:brush>
  </inkml:definitions>
  <inkml:trace contextRef="#ctx0" brushRef="#br0">1 30 24575,'20'0'0,"-3"0"0,-14 0 0,5 0 0,1 0 0,1 0 0,0 0 0,-5 0 0,6 0 0,-5 0 0,3-2 0,-2 0 0,-1 0 0,3-2 0,-3 4 0,3-3 0,-1 1 0,-1 0 0,0-2 0,1 4 0,-1-2 0,3 2 0,-4 0 0,5-1 0,-6 0 0,7 0 0,-7 1 0,3 0 0,1-2 0,-2 1 0,1 0 0,1 1 0,-3 0 0,2 0 0,-1 0 0,2 0 0,-2 0 0,1 0 0,0 0 0,-1 0 0,2 0 0,-1 1 0,0 2 0,-2 0 0,0 2 0,0-1 0,1 1 0,-3 0 0,1-2 0,1 3 0,-1-2 0,0 1 0,-1 1 0,1-1 0,0 0 0,1 0 0,-1 0 0,0 0 0,-1 2 0,1-2 0,-1 1 0,0 1 0,-1-2 0,-2 2 0,0 1 0,-1-3 0,0 3 0,0-2 0,0 0 0,0 2 0,0-1 0,0-1 0,0 2 0,0-3 0,0 4 0,0-4 0,0 3 0,-8-4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28T21:07:05.123"/>
    </inkml:context>
    <inkml:brush xml:id="br0">
      <inkml:brushProperty name="width" value="0.35" units="cm"/>
      <inkml:brushProperty name="height" value="0.35" units="cm"/>
      <inkml:brushProperty name="color" value="#FFFFFF"/>
    </inkml:brush>
  </inkml:definitions>
  <inkml:trace contextRef="#ctx0" brushRef="#br0">150 0 24575,'9'18'0,"-2"-4"0,-4-10 0,-2-1 0,3 6 0,-1-3 0,1 5 0,-2-5 0,1 0 0,-2 0 0,3 1 0,-2-1 0,-1 2 0,-1-3 0,0 2 0,0 0 0,0 0 0,0 0 0,-3 0 0,1-2 0,-4 3 0,1-4 0,2 3 0,-4-1 0,4 1 0,-1-2 0,-2 1 0,2-3 0,-4 2 0,2 1 0,3-2 0,4 5 0,1-4 0,3 2 0,-2-1 0,2 0 0,-2 1 0,0 0 0,-1 1 0,0-3 0,-1 3 0,-1-2 0,0 1 0,0 2 0,0-4 0,0 3 0,0-2 0,0 0 0,0 2 0,-3-1 0,0-1 0,-1-1 0,-5 0 0,5-1 0,-4 1 0,3-2 0,-1 2 0,1 0 0,0 1 0,3 0 0,0 1 0,0 0 0,1 1 0,-1-2 0,2 2 0,0-3 0,-1 2 0,0 3 0,-2-4 0,0 2 0,-2-1 0,3-3 0,-5 5 0,4-4 0,-2 2 0,1 0 0,-1-2 0,0 1 0,-1 0 0,1-1 0,-1-1 0,0 0 0,-1-1 0,-3 0 0,4-3 0,-4 1 0,28 10 0,-7-4 0,23 11 0,-20-10 0,7 3 0,-8-3 0,5 0 0,2 3 0,-3-3 0,-1 0 0,-3 0 0,0 0 0,-2-2 0,0-1 0,-1-1 0,-1 0 0,0 1 0,0-1 0,1 0 0,-1-1 0,0 1 0,-1 0 0,-1-2 0,0 1 0,0 1 0,0-2 0,2 1 0,-3-1 0,3 1 0,-3-3 0,2 4 0,-1-4 0,0 2 0,3-2 0,-3 0 0,2 0 0,-2 0 0,2-3 0,2-4 0,1-5 0,1-5 0,-1 1 0,-1 2 0,-2 2 0,-4 4 0,0 2 0,-4 1 0,1-2 0,-2 1 0,0-3 0,0 2 0,0-1 0,0-1 0,-2-1 0,-3 0 0,-2-2 0,-2 1 0,-3-2 0,-1-1 0,-2 1 0,0-1 0,0 1 0,2 0 0,2 2 0,1 0 0,2 2 0,-1-1 0,3 3 0,0 0 0,0 1 0,1-1 0,0 1 0,1-1 0,-1-1 0,1 1 0,1-1 0,0 1 0,1 1 0,-1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8T17:53:39.905"/>
    </inkml:context>
    <inkml:brush xml:id="br0">
      <inkml:brushProperty name="width" value="0.35" units="cm"/>
      <inkml:brushProperty name="height" value="0.35" units="cm"/>
      <inkml:brushProperty name="color" value="#FFFFFF"/>
    </inkml:brush>
  </inkml:definitions>
  <inkml:trace contextRef="#ctx0" brushRef="#br0">1 2168 24575,'63'0'0,"1"0"0,9 0 0,-26 0 0,21 0 0,-26 0 0,13 0 0,2 0 0,-4 1 0,-6 3 0,-2 4 0,-3 3 0,-6 2 0,-3 0 0,-5-2 0,-5-2 0,-3-3 0,-4-4 0,-3-1 0,-2-1 0,1 0 0,3 0 0,2 0 0,3 0 0,0-2 0,0-3 0,0-4 0,-2-5 0,0-2 0,-2-2 0,0 0 0,1 0 0,-2 2 0,0 0 0,-1 2 0,1 2 0,3 2 0,4 3 0,4 2 0,3 1 0,3 1 0,2 2 0,2 1 0,1-1 0,-3-1 0,-5 0 0,-7 0 0,-7 0 0,-7 0 0,-16-16 0,-25-4 0,-27-20 0,-23 0 0,37 19 0,-1 1 0,-41-21 0,6 1 0,9 4 0,9 4 0,4 2 0,9 4 0,5 0 0,9 0 0,6-1 0,7-3 0,4-3 0,4 1 0,5 3 0,3 4 0,3 3 0,3 12 0,2 1 0,22 10 0,3 5 0,20 3 0,-6 3 0,-5-2 0,-6-3 0,-7-3 0,-6-2 0,-2 0 0,-6 0 0,2-5 0,-5-6 0,1-7 0,1-3 0,1 0 0,1 2 0,-1 1 0,0 0 0,-1 1 0,0 0 0,2 1 0,-1 3 0,1 2 0,0 1 0,1 2 0,0-1 0,1 0 0,2 1 0,1-1 0,1 2 0,0 0 0,0 1 0,-1-2 0,2 0 0,-1 0 0,0 0 0,-1 1 0,-2 1 0,-1-1 0,0-2 0,-1 0 0,1-2 0,0 0 0,0 2 0,-2 0 0,-2 1 0,-2 1 0,1 0 0,0-1 0,3 0 0,-1 1 0,-1 0 0,0 1 0,-1-1 0,6 4 0,-2-1 0,3 4 0,0 0 0,-6 1 0,7 1 0,-5 2 0,2 0 0,-2 0 0,1 0 0,-1 1 0,2-1 0,0 2 0,-3-1 0,1 0 0,0 2 0,1 0 0,0 0 0,0 1 0,0-2 0,2 2 0,-4-3 0,3 2 0,-4-2 0,2 2 0,1 1 0,0-1 0,1 0 0,0-2 0,1-1 0,0-1 0,0 0 0,-2-1 0,1 0 0,-1-1 0,1-1 0,0 0 0,-1 0 0,1 0 0,0 0 0,1 0 0,0 0 0,-1 0 0,-1 0 0,0 0 0,4-1 0,-3-3 0,4-2 0,-5-1 0,-2 0 0,-1 0 0,0 1 0,3-5 0,-3 1 0,4-3 0,-2 2 0,-1 1 0,0 1 0,1 0 0,-1 1 0,0-1 0,1 2 0,-3 1 0,2 1 0,2 0 0,-2 0 0,4-2 0,-5 3 0,1-1 0,5 1 0,-6 3 0,7 0 0,-5 1 0,1 1 0,0 1 0,0 3 0,-1 0 0,1 1 0,-1-3 0,0 0 0,1-2 0,0-1 0,1 0 0,-6-15 0,0 4 0,-4-12 0,1 8 0,0 0 0,1 2 0,0 1 0,-1 4 0,3-4 0,-2 6 0,3-4 0,2 6 0,1 0 0,7 2 0,-7 1 0,5 1 0,-5 0 0,4 0 0,0 0 0,-1 0 0,-2 0 0,1 0 0,-2 0 0,0-7 0,-4 1 0,0-5 0,-4 1 0,1 4 0,1-7 0,5 8 0,-1-2 0,4 0 0,-3 3 0,-1-6 0,0 5 0,1-1 0,1 0 0,1 2 0,-2 0 0,-2-7 0,9-16 0,-8 9 0,12-16 0,-6 15 0,4-6 0,3-2 0,0 0 0,0 1 0,0 1 0,-1 1 0,-3 3 0,-2 2 0,-1 2 0,-1 2 0,0 1 0,-2 3 0,-2 0 0,0 2 0,-2 0 0,2 0 0,-1 1 0,3-3 0,-3 4 0,3-2 0,-3 3 0,2-2 0,-1 1 0,0 0 0,-1 1 0,0-5 0,-2 5 0,1-5 0,-2 2 0,1-2 0,1-3 0,0 2 0,-1 1 0,1 0 0,-1 0 0,0 0 0,1 0 0,-1 1 0,0 1 0,0 1 0,0-3 0,0 2 0,0-3 0,0 4 0,-2 0 0,3 0 0,4 5 0,1 1 0,-1 4 0,1 3 0,-3-1 0,1 2 0,0 0 0,0-2 0,0 1 0,1-1 0,-2-2 0,3 4 0,-1-3 0,-2 1 0,4-1 0,-5 0 0,5 0 0,-3 0 0,1-2 0,2 3 0,-3-4 0,3 4 0,-1-3 0,-1 0 0,0 1 0,0 0 0,-2 2 0,3 3 0,-5-1 0,5 1 0,-5-2 0,4 1 0,-2 0 0,-1-1 0,2 1 0,-1-1 0,0 0 0,3 2 0,-2-3 0,1 2 0,-2-1 0,0-2 0,3 4 0,-2-3 0,2 2 0,-4-2 0,3 4 0,-2-2 0,2 1 0,-3-1 0,-3 1 0,-1 5 0,-2-2 0,0 2 0,-1-3 0,-4 0 0,-3 1 0,-4 0 0,-4 2 0,-3 1 0,-5 3 0,-2 4 0,-2 3 0,-1 1 0,0-1 0,1-1 0,-1 1 0,0 5 0,-2 3 0,-1 4 0,4-2 0,4-2 0,5-1 0,3-4 0,1-1 0,4-4 0,1-1 0,0-1 0,-1 1 0,-2 0 0,-1 3 0,-2 0 0,-2 3 0,-5 3 0,-5 6 0,-6 9 0,-6 6 0,-2 4 0,-1 1 0,1-5 0,6-5 0,2-5 0,4-3 0,3-4 0,3-1 0,0-2 0,3-4 0,0 0 0,0-1 0,-2 1 0,-3 1 0,-3 2 0,0 1 0,2-2 0,1-1 0,3-3 0,1 0 0,0 2 0,0-2 0,0 1 0,4-3 0,0-5 0,2-3 0,0-2 0,-2-2 0,-1-3 0,-3-3 0,-3-3 0,-2-2 0,-1-3 0,1-5 0,2-6 0,2-4 0,3-4 0,2-2 0,2-3 0,1-1 0,4 0 0,0 1 0,2 3 0,1 4 0,1 2 0,1 1 0,-2 1 0,1 2 0,-2 0 0,-3 1 0,1 1 0,-2 1 0,2 0 0,0 1 0,0 0 0,0 0 0,0 1 0,0 1 0,2 3 0,2-1 0,51-5 0,6 2 0,-1 2 0,3 1 0,43-2 0,-2 1 0,-9 1 0,-11-1 0,-15 1 0,-7 2 0,-6-2 0,-2 0 0,-1-2 0,-4-3 0,-2-3 0,-6-2 0,-6-1 0,-6 0 0,-5 0 0,-3-4 0,-2-4 0,2-5 0,2-4 0,6-4 0,3-1 0,6 3 0,2 6 0,2 7 0,5 8 0,6 5 0,6 3 0,6 4 0,1 1 0,-2 2 0,-7 1 0,-6 0 0,-5 0 0,-4 0 0,-1 0 0,-2 0 0,0 0 0,1 0 0,-1 0 0,3 0 0,-1 0 0,0 0 0,-2 0 0,-4 0 0,-4 0 0,-3 0 0,-3 0 0,-4 0 0,-3 0 0,2 5 0,-1 0 0,4 9 0,3 2 0,4 8 0,2 5 0,1 5 0,2 0 0,1 1 0,0-1 0,1-1 0,2 1 0,3 3 0,6 4 0,4 5 0,5 5 0,3 5 0,4 4 0,4 3 0,0 0 0,1-1 0,1 0 0,-3-7 0,-6-13 0,-12-15 0,-16-13 0,-11-1 0,-2 8 0,1 5 0,7 9 0,5 1 0,0-1 0,0 1 0,-1-5 0,-2-4 0,-3-3 0,1-3 0,-2-2 0,1-1 0,-2-4 0,-2 0 0,-4-7 0,-2 0 0,-35-7 0,-7-4 0,-48-4 0,37 0 0,-24-2 0,30 5 0,-15 0 0,-4 1 0,4 0 0,1 0 0,5 1 0,6 0 0,6 2 0,6 0 0,3 1 0,2 0 0,1-1 0,3-1 0,2-1 0,4-1 0,3 1 0,3 0 0,0 0 0,-1-1 0,-5-4 0,-4-3 0,-4-2 0,-4-2 0,-3-4 0,0-2 0,-1-5 0,0-3 0,0-5 0,0-3 0,3-2 0,1 1 0,3 1 0,1 4 0,1 3 0,1 2 0,0 2 0,2 2 0,1-1 0,0-4 0,3-5 0,1-5 0,2-5 0,5-4 0,3-4 0,4 1 0,2 3 0,0 10 0,0 6 0,0 8 0,0 3 0,0 2 0,0 9 0,0 2 0,33 29 0,-20-12 0,42 28 0,-13-5 0,19 17 0,8 9 0,-3 0 0,-6-4 0,-1-1 0,0-2 0,-1-2 0,-4-3 0,-9-8 0,-11-5 0,-8-7 0,-6-4 0,-1-2 0,-1-2 0,0 0 0,2-1 0,3 0 0,2-1 0,4 2 0,3 2 0,0 2 0,2 0 0,-2-2 0,-4-3 0,-4-3 0,-3-2 0,-3-1 0,-4-3 0,-3-3 0,-6-3 0,-3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8T17:53:39.906"/>
    </inkml:context>
    <inkml:brush xml:id="br0">
      <inkml:brushProperty name="width" value="0.35" units="cm"/>
      <inkml:brushProperty name="height" value="0.35" units="cm"/>
      <inkml:brushProperty name="color" value="#FFFFFF"/>
    </inkml:brush>
  </inkml:definitions>
  <inkml:trace contextRef="#ctx0" brushRef="#br0">1071 1 24575,'9'23'0,"-3"-4"0,-5-14 0,1 4 0,-1 3 0,1-1 0,-2 2 0,0-8 0,0 5 0,0 0 0,0-1 0,0 2 0,0-4 0,0 2 0,0 3 0,0-5 0,0 4 0,-2-2 0,1 0 0,0 2 0,-1 0 0,0 0 0,-1 0 0,1-3 0,0 0 0,1 1 0,1 1 0</inkml:trace>
  <inkml:trace contextRef="#ctx0" brushRef="#br0" timeOffset="1">246 22 24575,'0'0'0</inkml:trace>
  <inkml:trace contextRef="#ctx0" brushRef="#br0" timeOffset="2">1 65 24575,'0'0'0</inkml:trace>
</inkml:ink>
</file>

<file path=word/theme/theme1.xml><?xml version="1.0" encoding="utf-8"?>
<a:theme xmlns:a="http://schemas.openxmlformats.org/drawingml/2006/main" name="Office Theme">
  <a:themeElements>
    <a:clrScheme name="Custom 2">
      <a:dk1>
        <a:srgbClr val="555555"/>
      </a:dk1>
      <a:lt1>
        <a:srgbClr val="FFFFFF"/>
      </a:lt1>
      <a:dk2>
        <a:srgbClr val="000000"/>
      </a:dk2>
      <a:lt2>
        <a:srgbClr val="EEEEEE"/>
      </a:lt2>
      <a:accent1>
        <a:srgbClr val="7FCDE2"/>
      </a:accent1>
      <a:accent2>
        <a:srgbClr val="2095AE"/>
      </a:accent2>
      <a:accent3>
        <a:srgbClr val="EE3A24"/>
      </a:accent3>
      <a:accent4>
        <a:srgbClr val="FFFFFF"/>
      </a:accent4>
      <a:accent5>
        <a:srgbClr val="FFFFFF"/>
      </a:accent5>
      <a:accent6>
        <a:srgbClr val="FFFFFF"/>
      </a:accent6>
      <a:hlink>
        <a:srgbClr val="FEFFFF"/>
      </a:hlink>
      <a:folHlink>
        <a:srgbClr val="FEFFF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9A36C3-ADCA-4A92-84C8-D530941AE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Artistic Swimming word template 2021 portrait FINAL</Template>
  <TotalTime>0</TotalTime>
  <Pages>16</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Katie Tomlyn</cp:lastModifiedBy>
  <cp:revision>2</cp:revision>
  <cp:lastPrinted>2017-03-27T15:21:00Z</cp:lastPrinted>
  <dcterms:created xsi:type="dcterms:W3CDTF">2023-12-07T09:30:00Z</dcterms:created>
  <dcterms:modified xsi:type="dcterms:W3CDTF">2023-12-07T09:30:00Z</dcterms:modified>
</cp:coreProperties>
</file>