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68DE07" w14:textId="7B3171F2" w:rsidR="00053EFB" w:rsidRDefault="00053EFB"/>
    <w:tbl>
      <w:tblPr>
        <w:tblStyle w:val="TableGrid"/>
        <w:tblpPr w:leftFromText="180" w:rightFromText="180" w:vertAnchor="text" w:horzAnchor="page" w:tblpX="925" w:tblpY="983"/>
        <w:tblW w:w="0" w:type="auto"/>
        <w:tblLook w:val="04A0" w:firstRow="1" w:lastRow="0" w:firstColumn="1" w:lastColumn="0" w:noHBand="0" w:noVBand="1"/>
      </w:tblPr>
      <w:tblGrid>
        <w:gridCol w:w="1271"/>
        <w:gridCol w:w="9356"/>
        <w:gridCol w:w="1701"/>
        <w:gridCol w:w="1659"/>
      </w:tblGrid>
      <w:tr w:rsidR="00053EFB" w14:paraId="52E5C39A" w14:textId="77777777" w:rsidTr="00053EFB">
        <w:trPr>
          <w:cantSplit/>
          <w:tblHeader/>
        </w:trPr>
        <w:tc>
          <w:tcPr>
            <w:tcW w:w="1271" w:type="dxa"/>
          </w:tcPr>
          <w:p w14:paraId="7AD6A4C5" w14:textId="77777777" w:rsidR="00053EFB" w:rsidRPr="00E16B7A" w:rsidRDefault="00053EFB" w:rsidP="00053EFB">
            <w:pPr>
              <w:jc w:val="center"/>
              <w:rPr>
                <w:b/>
                <w:sz w:val="22"/>
                <w:szCs w:val="22"/>
              </w:rPr>
            </w:pPr>
            <w:r w:rsidRPr="00E16B7A">
              <w:rPr>
                <w:rFonts w:cs="Arial"/>
                <w:b/>
                <w:color w:val="000000"/>
              </w:rPr>
              <w:t>Timeline</w:t>
            </w:r>
          </w:p>
        </w:tc>
        <w:tc>
          <w:tcPr>
            <w:tcW w:w="9356" w:type="dxa"/>
          </w:tcPr>
          <w:p w14:paraId="177C23E3" w14:textId="77777777" w:rsidR="00053EFB" w:rsidRPr="00E16B7A" w:rsidRDefault="00053EFB" w:rsidP="00053EFB">
            <w:pPr>
              <w:jc w:val="center"/>
              <w:rPr>
                <w:b/>
                <w:sz w:val="22"/>
                <w:szCs w:val="22"/>
              </w:rPr>
            </w:pPr>
            <w:r w:rsidRPr="00E16B7A">
              <w:rPr>
                <w:rFonts w:cs="Arial"/>
                <w:b/>
                <w:color w:val="000000"/>
              </w:rPr>
              <w:t>Area to plan/organise</w:t>
            </w:r>
          </w:p>
        </w:tc>
        <w:tc>
          <w:tcPr>
            <w:tcW w:w="1701" w:type="dxa"/>
          </w:tcPr>
          <w:p w14:paraId="10797AEF" w14:textId="77777777" w:rsidR="00053EFB" w:rsidRPr="00E16B7A" w:rsidRDefault="00053EFB" w:rsidP="00053EFB">
            <w:pPr>
              <w:jc w:val="center"/>
              <w:rPr>
                <w:b/>
                <w:sz w:val="22"/>
                <w:szCs w:val="22"/>
              </w:rPr>
            </w:pPr>
            <w:r w:rsidRPr="00E16B7A">
              <w:rPr>
                <w:rFonts w:cs="Arial"/>
                <w:b/>
                <w:color w:val="000000"/>
              </w:rPr>
              <w:t>Managed by</w:t>
            </w:r>
          </w:p>
        </w:tc>
        <w:tc>
          <w:tcPr>
            <w:tcW w:w="1659" w:type="dxa"/>
          </w:tcPr>
          <w:p w14:paraId="1F6DD088" w14:textId="77777777" w:rsidR="00053EFB" w:rsidRPr="00E16B7A" w:rsidRDefault="00053EFB" w:rsidP="00053EFB">
            <w:pPr>
              <w:jc w:val="center"/>
              <w:rPr>
                <w:b/>
                <w:sz w:val="22"/>
                <w:szCs w:val="22"/>
              </w:rPr>
            </w:pPr>
            <w:r w:rsidRPr="00E16B7A">
              <w:rPr>
                <w:rFonts w:cs="Arial"/>
                <w:b/>
                <w:color w:val="000000"/>
              </w:rPr>
              <w:t>Tick when complete</w:t>
            </w:r>
          </w:p>
        </w:tc>
      </w:tr>
      <w:tr w:rsidR="00053EFB" w14:paraId="286ED0E0" w14:textId="77777777" w:rsidTr="00053EFB">
        <w:trPr>
          <w:tblHeader/>
        </w:trPr>
        <w:tc>
          <w:tcPr>
            <w:tcW w:w="1271" w:type="dxa"/>
            <w:vMerge w:val="restart"/>
          </w:tcPr>
          <w:p w14:paraId="538DCEC0" w14:textId="77777777" w:rsidR="00053EFB" w:rsidRDefault="00053EFB" w:rsidP="00053EFB">
            <w:r>
              <w:t>4 months</w:t>
            </w:r>
          </w:p>
        </w:tc>
        <w:tc>
          <w:tcPr>
            <w:tcW w:w="9356" w:type="dxa"/>
          </w:tcPr>
          <w:p w14:paraId="0241737F" w14:textId="7B538655" w:rsidR="00053EFB" w:rsidRDefault="0049663B" w:rsidP="00053EFB">
            <w:r>
              <w:t>I</w:t>
            </w:r>
            <w:bookmarkStart w:id="0" w:name="_GoBack"/>
            <w:bookmarkEnd w:id="0"/>
            <w:r w:rsidR="00053EFB">
              <w:t xml:space="preserve">dentify need for </w:t>
            </w:r>
            <w:proofErr w:type="spellStart"/>
            <w:r w:rsidR="00053EFB">
              <w:t>Aquasplash</w:t>
            </w:r>
            <w:proofErr w:type="spellEnd"/>
            <w:r w:rsidR="00053EFB">
              <w:t xml:space="preserve"> Festival</w:t>
            </w:r>
            <w:r w:rsidR="007D3EBD">
              <w:t>.</w:t>
            </w:r>
          </w:p>
        </w:tc>
        <w:tc>
          <w:tcPr>
            <w:tcW w:w="1701" w:type="dxa"/>
          </w:tcPr>
          <w:p w14:paraId="23F87727" w14:textId="77777777" w:rsidR="00053EFB" w:rsidRDefault="00053EFB" w:rsidP="00053EFB"/>
        </w:tc>
        <w:tc>
          <w:tcPr>
            <w:tcW w:w="1659" w:type="dxa"/>
          </w:tcPr>
          <w:p w14:paraId="0DFFC680" w14:textId="77777777" w:rsidR="00053EFB" w:rsidRDefault="00053EFB" w:rsidP="00053EFB"/>
        </w:tc>
      </w:tr>
      <w:tr w:rsidR="00053EFB" w14:paraId="67653A66" w14:textId="77777777" w:rsidTr="00053EFB">
        <w:trPr>
          <w:tblHeader/>
        </w:trPr>
        <w:tc>
          <w:tcPr>
            <w:tcW w:w="1271" w:type="dxa"/>
            <w:vMerge/>
          </w:tcPr>
          <w:p w14:paraId="3E4FF9F1" w14:textId="77777777" w:rsidR="00053EFB" w:rsidRDefault="00053EFB" w:rsidP="00053EFB"/>
        </w:tc>
        <w:tc>
          <w:tcPr>
            <w:tcW w:w="9356" w:type="dxa"/>
          </w:tcPr>
          <w:p w14:paraId="1D3460DA" w14:textId="6F3A085F" w:rsidR="00053EFB" w:rsidRDefault="00053EFB" w:rsidP="007D3EBD">
            <w:r w:rsidRPr="000D04D0">
              <w:t>Highlight events/key cale</w:t>
            </w:r>
            <w:r w:rsidR="007D3EBD">
              <w:t xml:space="preserve">ndar dates </w:t>
            </w:r>
            <w:proofErr w:type="spellStart"/>
            <w:r w:rsidR="007D3EBD">
              <w:t>Aquasplash</w:t>
            </w:r>
            <w:proofErr w:type="spellEnd"/>
            <w:r w:rsidR="007D3EBD">
              <w:t xml:space="preserve"> can link </w:t>
            </w:r>
            <w:r w:rsidRPr="000D04D0">
              <w:t>to</w:t>
            </w:r>
            <w:r w:rsidR="007D3EBD">
              <w:t>.</w:t>
            </w:r>
          </w:p>
        </w:tc>
        <w:tc>
          <w:tcPr>
            <w:tcW w:w="1701" w:type="dxa"/>
          </w:tcPr>
          <w:p w14:paraId="7D745DEA" w14:textId="77777777" w:rsidR="00053EFB" w:rsidRDefault="00053EFB" w:rsidP="00053EFB"/>
        </w:tc>
        <w:tc>
          <w:tcPr>
            <w:tcW w:w="1659" w:type="dxa"/>
          </w:tcPr>
          <w:p w14:paraId="7443C839" w14:textId="77777777" w:rsidR="00053EFB" w:rsidRDefault="00053EFB" w:rsidP="00053EFB"/>
        </w:tc>
      </w:tr>
      <w:tr w:rsidR="00053EFB" w14:paraId="79602CB9" w14:textId="77777777" w:rsidTr="00053EFB">
        <w:trPr>
          <w:tblHeader/>
        </w:trPr>
        <w:tc>
          <w:tcPr>
            <w:tcW w:w="1271" w:type="dxa"/>
            <w:vMerge/>
          </w:tcPr>
          <w:p w14:paraId="317E5976" w14:textId="77777777" w:rsidR="00053EFB" w:rsidRDefault="00053EFB" w:rsidP="00053EFB"/>
        </w:tc>
        <w:tc>
          <w:tcPr>
            <w:tcW w:w="9356" w:type="dxa"/>
          </w:tcPr>
          <w:p w14:paraId="573AC7C0" w14:textId="44C2F916" w:rsidR="00053EFB" w:rsidRDefault="00053EFB" w:rsidP="00053EFB">
            <w:r w:rsidRPr="000D04D0">
              <w:t>Identify and agree key roles and responsibilities (including young leaders)</w:t>
            </w:r>
            <w:r w:rsidR="007D3EBD">
              <w:t>.</w:t>
            </w:r>
          </w:p>
        </w:tc>
        <w:tc>
          <w:tcPr>
            <w:tcW w:w="1701" w:type="dxa"/>
          </w:tcPr>
          <w:p w14:paraId="050E0052" w14:textId="77777777" w:rsidR="00053EFB" w:rsidRDefault="00053EFB" w:rsidP="00053EFB"/>
        </w:tc>
        <w:tc>
          <w:tcPr>
            <w:tcW w:w="1659" w:type="dxa"/>
          </w:tcPr>
          <w:p w14:paraId="052F0F07" w14:textId="77777777" w:rsidR="00053EFB" w:rsidRDefault="00053EFB" w:rsidP="00053EFB"/>
        </w:tc>
      </w:tr>
      <w:tr w:rsidR="00053EFB" w14:paraId="0699F2CB" w14:textId="77777777" w:rsidTr="00053EFB">
        <w:trPr>
          <w:tblHeader/>
        </w:trPr>
        <w:tc>
          <w:tcPr>
            <w:tcW w:w="1271" w:type="dxa"/>
            <w:vMerge/>
          </w:tcPr>
          <w:p w14:paraId="79A0A359" w14:textId="77777777" w:rsidR="00053EFB" w:rsidRDefault="00053EFB" w:rsidP="00053EFB"/>
        </w:tc>
        <w:tc>
          <w:tcPr>
            <w:tcW w:w="9356" w:type="dxa"/>
          </w:tcPr>
          <w:p w14:paraId="22A78E23" w14:textId="374748DC" w:rsidR="00053EFB" w:rsidRDefault="00053EFB" w:rsidP="00053EFB">
            <w:r w:rsidRPr="000D04D0">
              <w:t>Agree budget and financing</w:t>
            </w:r>
            <w:r w:rsidR="007D3EBD">
              <w:t>.</w:t>
            </w:r>
          </w:p>
        </w:tc>
        <w:tc>
          <w:tcPr>
            <w:tcW w:w="1701" w:type="dxa"/>
          </w:tcPr>
          <w:p w14:paraId="1104917C" w14:textId="77777777" w:rsidR="00053EFB" w:rsidRDefault="00053EFB" w:rsidP="00053EFB"/>
        </w:tc>
        <w:tc>
          <w:tcPr>
            <w:tcW w:w="1659" w:type="dxa"/>
          </w:tcPr>
          <w:p w14:paraId="774E016F" w14:textId="77777777" w:rsidR="00053EFB" w:rsidRDefault="00053EFB" w:rsidP="00053EFB"/>
        </w:tc>
      </w:tr>
      <w:tr w:rsidR="00053EFB" w14:paraId="790F1268" w14:textId="77777777" w:rsidTr="00053EFB">
        <w:trPr>
          <w:tblHeader/>
        </w:trPr>
        <w:tc>
          <w:tcPr>
            <w:tcW w:w="1271" w:type="dxa"/>
            <w:vMerge/>
          </w:tcPr>
          <w:p w14:paraId="5B0405C6" w14:textId="77777777" w:rsidR="00053EFB" w:rsidRDefault="00053EFB" w:rsidP="00053EFB"/>
        </w:tc>
        <w:tc>
          <w:tcPr>
            <w:tcW w:w="9356" w:type="dxa"/>
          </w:tcPr>
          <w:p w14:paraId="445E6754" w14:textId="648AAE22" w:rsidR="00053EFB" w:rsidRDefault="00053EFB" w:rsidP="00053EFB">
            <w:r w:rsidRPr="000D04D0">
              <w:t>Coordinate Young Aquatic Leaders Certificate (YALC)</w:t>
            </w:r>
            <w:r w:rsidR="007D3EBD">
              <w:t>.</w:t>
            </w:r>
          </w:p>
        </w:tc>
        <w:tc>
          <w:tcPr>
            <w:tcW w:w="1701" w:type="dxa"/>
          </w:tcPr>
          <w:p w14:paraId="74AED8A8" w14:textId="77777777" w:rsidR="00053EFB" w:rsidRDefault="00053EFB" w:rsidP="00053EFB"/>
        </w:tc>
        <w:tc>
          <w:tcPr>
            <w:tcW w:w="1659" w:type="dxa"/>
          </w:tcPr>
          <w:p w14:paraId="72BA8862" w14:textId="77777777" w:rsidR="00053EFB" w:rsidRDefault="00053EFB" w:rsidP="00053EFB"/>
        </w:tc>
      </w:tr>
      <w:tr w:rsidR="00053EFB" w14:paraId="2EFE9D06" w14:textId="77777777" w:rsidTr="00053EFB">
        <w:trPr>
          <w:tblHeader/>
        </w:trPr>
        <w:tc>
          <w:tcPr>
            <w:tcW w:w="1271" w:type="dxa"/>
            <w:vMerge/>
          </w:tcPr>
          <w:p w14:paraId="524214E5" w14:textId="77777777" w:rsidR="00053EFB" w:rsidRDefault="00053EFB" w:rsidP="00053EFB"/>
        </w:tc>
        <w:tc>
          <w:tcPr>
            <w:tcW w:w="9356" w:type="dxa"/>
          </w:tcPr>
          <w:p w14:paraId="4C286B6F" w14:textId="7291F5AC" w:rsidR="00053EFB" w:rsidRDefault="00053EFB" w:rsidP="00053EFB">
            <w:r w:rsidRPr="000D04D0">
              <w:t>Invite local club/sports development group involvement</w:t>
            </w:r>
            <w:r w:rsidR="007D3EBD">
              <w:t>.</w:t>
            </w:r>
          </w:p>
        </w:tc>
        <w:tc>
          <w:tcPr>
            <w:tcW w:w="1701" w:type="dxa"/>
          </w:tcPr>
          <w:p w14:paraId="45AE5DC9" w14:textId="77777777" w:rsidR="00053EFB" w:rsidRDefault="00053EFB" w:rsidP="00053EFB"/>
        </w:tc>
        <w:tc>
          <w:tcPr>
            <w:tcW w:w="1659" w:type="dxa"/>
          </w:tcPr>
          <w:p w14:paraId="4D50C767" w14:textId="77777777" w:rsidR="00053EFB" w:rsidRDefault="00053EFB" w:rsidP="00053EFB"/>
        </w:tc>
      </w:tr>
      <w:tr w:rsidR="00053EFB" w14:paraId="4E13F5E3" w14:textId="77777777" w:rsidTr="00053EFB">
        <w:trPr>
          <w:tblHeader/>
        </w:trPr>
        <w:tc>
          <w:tcPr>
            <w:tcW w:w="1271" w:type="dxa"/>
            <w:vMerge/>
          </w:tcPr>
          <w:p w14:paraId="78DACA84" w14:textId="77777777" w:rsidR="00053EFB" w:rsidRDefault="00053EFB" w:rsidP="00053EFB"/>
        </w:tc>
        <w:tc>
          <w:tcPr>
            <w:tcW w:w="9356" w:type="dxa"/>
          </w:tcPr>
          <w:p w14:paraId="7C9813E6" w14:textId="267F093B" w:rsidR="00053EFB" w:rsidRDefault="00053EFB" w:rsidP="00053EFB">
            <w:r w:rsidRPr="000D04D0">
              <w:t>Provisional booking of facility and lifeguard cover</w:t>
            </w:r>
            <w:r w:rsidR="007D3EBD">
              <w:t>.</w:t>
            </w:r>
          </w:p>
        </w:tc>
        <w:tc>
          <w:tcPr>
            <w:tcW w:w="1701" w:type="dxa"/>
          </w:tcPr>
          <w:p w14:paraId="714058C3" w14:textId="77777777" w:rsidR="00053EFB" w:rsidRDefault="00053EFB" w:rsidP="00053EFB"/>
        </w:tc>
        <w:tc>
          <w:tcPr>
            <w:tcW w:w="1659" w:type="dxa"/>
          </w:tcPr>
          <w:p w14:paraId="4C9A1492" w14:textId="77777777" w:rsidR="00053EFB" w:rsidRDefault="00053EFB" w:rsidP="00053EFB"/>
        </w:tc>
      </w:tr>
      <w:tr w:rsidR="00053EFB" w14:paraId="3151346D" w14:textId="77777777" w:rsidTr="00053EFB">
        <w:trPr>
          <w:tblHeader/>
        </w:trPr>
        <w:tc>
          <w:tcPr>
            <w:tcW w:w="1271" w:type="dxa"/>
            <w:vMerge/>
          </w:tcPr>
          <w:p w14:paraId="6ECCDEED" w14:textId="77777777" w:rsidR="00053EFB" w:rsidRDefault="00053EFB" w:rsidP="00053EFB"/>
        </w:tc>
        <w:tc>
          <w:tcPr>
            <w:tcW w:w="9356" w:type="dxa"/>
          </w:tcPr>
          <w:p w14:paraId="449125A8" w14:textId="79A0BCFC" w:rsidR="00053EFB" w:rsidRDefault="00053EFB" w:rsidP="00053EFB">
            <w:r w:rsidRPr="000D04D0">
              <w:t>Inform pupils and receive any necessary permissions from parents/carers</w:t>
            </w:r>
            <w:r w:rsidR="007D3EBD">
              <w:t>.</w:t>
            </w:r>
          </w:p>
        </w:tc>
        <w:tc>
          <w:tcPr>
            <w:tcW w:w="1701" w:type="dxa"/>
          </w:tcPr>
          <w:p w14:paraId="0F5E65BE" w14:textId="77777777" w:rsidR="00053EFB" w:rsidRDefault="00053EFB" w:rsidP="00053EFB"/>
        </w:tc>
        <w:tc>
          <w:tcPr>
            <w:tcW w:w="1659" w:type="dxa"/>
          </w:tcPr>
          <w:p w14:paraId="3371D6FB" w14:textId="77777777" w:rsidR="00053EFB" w:rsidRDefault="00053EFB" w:rsidP="00053EFB"/>
        </w:tc>
      </w:tr>
      <w:tr w:rsidR="00053EFB" w14:paraId="755C5C4E" w14:textId="77777777" w:rsidTr="00053EFB">
        <w:trPr>
          <w:tblHeader/>
        </w:trPr>
        <w:tc>
          <w:tcPr>
            <w:tcW w:w="1271" w:type="dxa"/>
            <w:vMerge w:val="restart"/>
          </w:tcPr>
          <w:p w14:paraId="1354F9E4" w14:textId="77777777" w:rsidR="00053EFB" w:rsidRDefault="00053EFB" w:rsidP="00053EFB">
            <w:r>
              <w:t>3 months</w:t>
            </w:r>
          </w:p>
        </w:tc>
        <w:tc>
          <w:tcPr>
            <w:tcW w:w="9356" w:type="dxa"/>
          </w:tcPr>
          <w:p w14:paraId="3E034D76" w14:textId="2AA0E5E8" w:rsidR="00053EFB" w:rsidRDefault="00053EFB" w:rsidP="00053EFB">
            <w:r w:rsidRPr="000D04D0">
              <w:t>Confirm facility booking and lifeguard cover</w:t>
            </w:r>
            <w:r w:rsidR="007D3EBD">
              <w:t>.</w:t>
            </w:r>
          </w:p>
        </w:tc>
        <w:tc>
          <w:tcPr>
            <w:tcW w:w="1701" w:type="dxa"/>
          </w:tcPr>
          <w:p w14:paraId="1FBF7319" w14:textId="77777777" w:rsidR="00053EFB" w:rsidRDefault="00053EFB" w:rsidP="00053EFB"/>
        </w:tc>
        <w:tc>
          <w:tcPr>
            <w:tcW w:w="1659" w:type="dxa"/>
          </w:tcPr>
          <w:p w14:paraId="0EAF47A6" w14:textId="77777777" w:rsidR="00053EFB" w:rsidRDefault="00053EFB" w:rsidP="00053EFB"/>
        </w:tc>
      </w:tr>
      <w:tr w:rsidR="00053EFB" w14:paraId="29CEAE58" w14:textId="77777777" w:rsidTr="00053EFB">
        <w:trPr>
          <w:tblHeader/>
        </w:trPr>
        <w:tc>
          <w:tcPr>
            <w:tcW w:w="1271" w:type="dxa"/>
            <w:vMerge/>
          </w:tcPr>
          <w:p w14:paraId="734E1498" w14:textId="77777777" w:rsidR="00053EFB" w:rsidRDefault="00053EFB" w:rsidP="00053EFB"/>
        </w:tc>
        <w:tc>
          <w:tcPr>
            <w:tcW w:w="9356" w:type="dxa"/>
          </w:tcPr>
          <w:p w14:paraId="1578F997" w14:textId="6D171C2D" w:rsidR="00053EFB" w:rsidRDefault="00053EFB" w:rsidP="00053EFB">
            <w:r w:rsidRPr="000D04D0">
              <w:t>Book transport</w:t>
            </w:r>
            <w:r w:rsidR="007D3EBD">
              <w:t>.</w:t>
            </w:r>
          </w:p>
        </w:tc>
        <w:tc>
          <w:tcPr>
            <w:tcW w:w="1701" w:type="dxa"/>
          </w:tcPr>
          <w:p w14:paraId="5D0BDEC2" w14:textId="77777777" w:rsidR="00053EFB" w:rsidRDefault="00053EFB" w:rsidP="00053EFB"/>
        </w:tc>
        <w:tc>
          <w:tcPr>
            <w:tcW w:w="1659" w:type="dxa"/>
          </w:tcPr>
          <w:p w14:paraId="2B6DAE91" w14:textId="77777777" w:rsidR="00053EFB" w:rsidRDefault="00053EFB" w:rsidP="00053EFB"/>
        </w:tc>
      </w:tr>
      <w:tr w:rsidR="00053EFB" w14:paraId="30528647" w14:textId="77777777" w:rsidTr="00053EFB">
        <w:trPr>
          <w:tblHeader/>
        </w:trPr>
        <w:tc>
          <w:tcPr>
            <w:tcW w:w="1271" w:type="dxa"/>
            <w:vMerge/>
          </w:tcPr>
          <w:p w14:paraId="79032C40" w14:textId="77777777" w:rsidR="00053EFB" w:rsidRDefault="00053EFB" w:rsidP="00053EFB"/>
        </w:tc>
        <w:tc>
          <w:tcPr>
            <w:tcW w:w="9356" w:type="dxa"/>
          </w:tcPr>
          <w:p w14:paraId="09C57BA1" w14:textId="5740D423" w:rsidR="00053EFB" w:rsidRDefault="00053EFB" w:rsidP="00053EFB">
            <w:r w:rsidRPr="000D04D0">
              <w:t>Plan CPD/briefing sessions for participating teaching staff</w:t>
            </w:r>
            <w:r w:rsidR="007D3EBD">
              <w:t>.</w:t>
            </w:r>
          </w:p>
        </w:tc>
        <w:tc>
          <w:tcPr>
            <w:tcW w:w="1701" w:type="dxa"/>
          </w:tcPr>
          <w:p w14:paraId="78248403" w14:textId="77777777" w:rsidR="00053EFB" w:rsidRDefault="00053EFB" w:rsidP="00053EFB"/>
        </w:tc>
        <w:tc>
          <w:tcPr>
            <w:tcW w:w="1659" w:type="dxa"/>
          </w:tcPr>
          <w:p w14:paraId="2BE94D98" w14:textId="77777777" w:rsidR="00053EFB" w:rsidRDefault="00053EFB" w:rsidP="00053EFB"/>
        </w:tc>
      </w:tr>
      <w:tr w:rsidR="00053EFB" w14:paraId="1EB49998" w14:textId="77777777" w:rsidTr="00053EFB">
        <w:trPr>
          <w:tblHeader/>
        </w:trPr>
        <w:tc>
          <w:tcPr>
            <w:tcW w:w="1271" w:type="dxa"/>
            <w:vMerge/>
          </w:tcPr>
          <w:p w14:paraId="68F62543" w14:textId="77777777" w:rsidR="00053EFB" w:rsidRDefault="00053EFB" w:rsidP="00053EFB"/>
        </w:tc>
        <w:tc>
          <w:tcPr>
            <w:tcW w:w="9356" w:type="dxa"/>
          </w:tcPr>
          <w:p w14:paraId="46006284" w14:textId="66A807D1" w:rsidR="00053EFB" w:rsidRDefault="00053EFB" w:rsidP="00053EFB">
            <w:r w:rsidRPr="000D04D0">
              <w:t>Newsletter/invitation for parents/carers</w:t>
            </w:r>
            <w:r w:rsidR="007D3EBD">
              <w:t>.</w:t>
            </w:r>
          </w:p>
        </w:tc>
        <w:tc>
          <w:tcPr>
            <w:tcW w:w="1701" w:type="dxa"/>
          </w:tcPr>
          <w:p w14:paraId="17D0405E" w14:textId="77777777" w:rsidR="00053EFB" w:rsidRDefault="00053EFB" w:rsidP="00053EFB"/>
        </w:tc>
        <w:tc>
          <w:tcPr>
            <w:tcW w:w="1659" w:type="dxa"/>
          </w:tcPr>
          <w:p w14:paraId="2B420488" w14:textId="77777777" w:rsidR="00053EFB" w:rsidRDefault="00053EFB" w:rsidP="00053EFB"/>
        </w:tc>
      </w:tr>
      <w:tr w:rsidR="00053EFB" w14:paraId="5BB4EE5E" w14:textId="77777777" w:rsidTr="00053EFB">
        <w:trPr>
          <w:tblHeader/>
        </w:trPr>
        <w:tc>
          <w:tcPr>
            <w:tcW w:w="1271" w:type="dxa"/>
            <w:vMerge/>
          </w:tcPr>
          <w:p w14:paraId="11751AF0" w14:textId="77777777" w:rsidR="00053EFB" w:rsidRDefault="00053EFB" w:rsidP="00053EFB"/>
        </w:tc>
        <w:tc>
          <w:tcPr>
            <w:tcW w:w="9356" w:type="dxa"/>
          </w:tcPr>
          <w:p w14:paraId="54971DF0" w14:textId="76D86502" w:rsidR="00053EFB" w:rsidRDefault="00053EFB" w:rsidP="00053EFB">
            <w:r w:rsidRPr="000D04D0">
              <w:t>Check in with participating clubs/development groups</w:t>
            </w:r>
            <w:r w:rsidR="007D3EBD">
              <w:t>.</w:t>
            </w:r>
          </w:p>
        </w:tc>
        <w:tc>
          <w:tcPr>
            <w:tcW w:w="1701" w:type="dxa"/>
          </w:tcPr>
          <w:p w14:paraId="4464553B" w14:textId="77777777" w:rsidR="00053EFB" w:rsidRDefault="00053EFB" w:rsidP="00053EFB"/>
        </w:tc>
        <w:tc>
          <w:tcPr>
            <w:tcW w:w="1659" w:type="dxa"/>
          </w:tcPr>
          <w:p w14:paraId="5826987E" w14:textId="77777777" w:rsidR="00053EFB" w:rsidRDefault="00053EFB" w:rsidP="00053EFB"/>
        </w:tc>
      </w:tr>
      <w:tr w:rsidR="00053EFB" w14:paraId="4C887DE7" w14:textId="77777777" w:rsidTr="00053EFB">
        <w:trPr>
          <w:tblHeader/>
        </w:trPr>
        <w:tc>
          <w:tcPr>
            <w:tcW w:w="1271" w:type="dxa"/>
            <w:vMerge/>
          </w:tcPr>
          <w:p w14:paraId="472968C2" w14:textId="77777777" w:rsidR="00053EFB" w:rsidRDefault="00053EFB" w:rsidP="00053EFB"/>
        </w:tc>
        <w:tc>
          <w:tcPr>
            <w:tcW w:w="9356" w:type="dxa"/>
          </w:tcPr>
          <w:p w14:paraId="1AA4C7CD" w14:textId="4118FE16" w:rsidR="00053EFB" w:rsidRDefault="00053EFB" w:rsidP="00053EFB">
            <w:r w:rsidRPr="000D04D0">
              <w:t>Taster swimming sessions for pupils</w:t>
            </w:r>
            <w:r w:rsidR="007D3EBD">
              <w:t>.</w:t>
            </w:r>
          </w:p>
        </w:tc>
        <w:tc>
          <w:tcPr>
            <w:tcW w:w="1701" w:type="dxa"/>
          </w:tcPr>
          <w:p w14:paraId="3E91B779" w14:textId="77777777" w:rsidR="00053EFB" w:rsidRDefault="00053EFB" w:rsidP="00053EFB"/>
        </w:tc>
        <w:tc>
          <w:tcPr>
            <w:tcW w:w="1659" w:type="dxa"/>
          </w:tcPr>
          <w:p w14:paraId="7738790A" w14:textId="77777777" w:rsidR="00053EFB" w:rsidRDefault="00053EFB" w:rsidP="00053EFB"/>
        </w:tc>
      </w:tr>
      <w:tr w:rsidR="00D40990" w14:paraId="58B69DC2" w14:textId="77777777" w:rsidTr="00053EFB">
        <w:trPr>
          <w:tblHeader/>
        </w:trPr>
        <w:tc>
          <w:tcPr>
            <w:tcW w:w="1271" w:type="dxa"/>
            <w:vMerge w:val="restart"/>
          </w:tcPr>
          <w:p w14:paraId="26BECD2D" w14:textId="1F5D0C60" w:rsidR="00D40990" w:rsidRDefault="00D40990" w:rsidP="003F494D">
            <w:r>
              <w:t>2 months</w:t>
            </w:r>
          </w:p>
        </w:tc>
        <w:tc>
          <w:tcPr>
            <w:tcW w:w="9356" w:type="dxa"/>
          </w:tcPr>
          <w:p w14:paraId="00D1F3E5" w14:textId="263B0419" w:rsidR="00D40990" w:rsidRPr="000D04D0" w:rsidRDefault="00D40990" w:rsidP="003F494D">
            <w:r w:rsidRPr="00E16B7A">
              <w:t>Deliver CPD/briefing sessions for participating teaching staff</w:t>
            </w:r>
            <w:r>
              <w:t xml:space="preserve"> and young leaders</w:t>
            </w:r>
            <w:r w:rsidR="007D3EBD">
              <w:t>.</w:t>
            </w:r>
          </w:p>
        </w:tc>
        <w:tc>
          <w:tcPr>
            <w:tcW w:w="1701" w:type="dxa"/>
          </w:tcPr>
          <w:p w14:paraId="118642AE" w14:textId="77777777" w:rsidR="00D40990" w:rsidRDefault="00D40990" w:rsidP="003F494D"/>
        </w:tc>
        <w:tc>
          <w:tcPr>
            <w:tcW w:w="1659" w:type="dxa"/>
          </w:tcPr>
          <w:p w14:paraId="66B8C050" w14:textId="77777777" w:rsidR="00D40990" w:rsidRDefault="00D40990" w:rsidP="003F494D"/>
        </w:tc>
      </w:tr>
      <w:tr w:rsidR="00D40990" w14:paraId="1935F02A" w14:textId="77777777" w:rsidTr="00053EFB">
        <w:trPr>
          <w:tblHeader/>
        </w:trPr>
        <w:tc>
          <w:tcPr>
            <w:tcW w:w="1271" w:type="dxa"/>
            <w:vMerge/>
          </w:tcPr>
          <w:p w14:paraId="09695A92" w14:textId="77777777" w:rsidR="00D40990" w:rsidRDefault="00D40990" w:rsidP="003F494D"/>
        </w:tc>
        <w:tc>
          <w:tcPr>
            <w:tcW w:w="9356" w:type="dxa"/>
          </w:tcPr>
          <w:p w14:paraId="29C459B3" w14:textId="5E16A815" w:rsidR="00D40990" w:rsidRPr="00E16B7A" w:rsidRDefault="00D40990" w:rsidP="003F494D">
            <w:r>
              <w:t>Deliver YALC theory session</w:t>
            </w:r>
            <w:r w:rsidR="007D3EBD">
              <w:t>.</w:t>
            </w:r>
          </w:p>
        </w:tc>
        <w:tc>
          <w:tcPr>
            <w:tcW w:w="1701" w:type="dxa"/>
          </w:tcPr>
          <w:p w14:paraId="6CB1E684" w14:textId="77777777" w:rsidR="00D40990" w:rsidRDefault="00D40990" w:rsidP="003F494D"/>
        </w:tc>
        <w:tc>
          <w:tcPr>
            <w:tcW w:w="1659" w:type="dxa"/>
          </w:tcPr>
          <w:p w14:paraId="7FE54285" w14:textId="77777777" w:rsidR="00D40990" w:rsidRDefault="00D40990" w:rsidP="003F494D"/>
        </w:tc>
      </w:tr>
      <w:tr w:rsidR="00D40990" w14:paraId="3066A5BD" w14:textId="77777777" w:rsidTr="00053EFB">
        <w:trPr>
          <w:tblHeader/>
        </w:trPr>
        <w:tc>
          <w:tcPr>
            <w:tcW w:w="1271" w:type="dxa"/>
            <w:vMerge/>
          </w:tcPr>
          <w:p w14:paraId="790D09C8" w14:textId="77777777" w:rsidR="00D40990" w:rsidRDefault="00D40990" w:rsidP="003F494D"/>
        </w:tc>
        <w:tc>
          <w:tcPr>
            <w:tcW w:w="9356" w:type="dxa"/>
          </w:tcPr>
          <w:p w14:paraId="043D41E9" w14:textId="6CF1116F" w:rsidR="00D40990" w:rsidRDefault="00D40990" w:rsidP="003F494D">
            <w:r w:rsidRPr="00E16B7A">
              <w:t>Carry out risk assessments (RAs) and DBS check as appropriate.</w:t>
            </w:r>
          </w:p>
        </w:tc>
        <w:tc>
          <w:tcPr>
            <w:tcW w:w="1701" w:type="dxa"/>
          </w:tcPr>
          <w:p w14:paraId="3D162BB0" w14:textId="77777777" w:rsidR="00D40990" w:rsidRDefault="00D40990" w:rsidP="003F494D"/>
        </w:tc>
        <w:tc>
          <w:tcPr>
            <w:tcW w:w="1659" w:type="dxa"/>
          </w:tcPr>
          <w:p w14:paraId="1696C094" w14:textId="77777777" w:rsidR="00D40990" w:rsidRDefault="00D40990" w:rsidP="003F494D"/>
        </w:tc>
      </w:tr>
      <w:tr w:rsidR="00D40990" w14:paraId="26C690B7" w14:textId="77777777" w:rsidTr="00053EFB">
        <w:trPr>
          <w:tblHeader/>
        </w:trPr>
        <w:tc>
          <w:tcPr>
            <w:tcW w:w="1271" w:type="dxa"/>
            <w:vMerge/>
          </w:tcPr>
          <w:p w14:paraId="4080EAA9" w14:textId="77777777" w:rsidR="00D40990" w:rsidRDefault="00D40990" w:rsidP="003F494D"/>
        </w:tc>
        <w:tc>
          <w:tcPr>
            <w:tcW w:w="9356" w:type="dxa"/>
          </w:tcPr>
          <w:p w14:paraId="2CB73874" w14:textId="48682315" w:rsidR="00D40990" w:rsidRPr="00E16B7A" w:rsidRDefault="00D40990" w:rsidP="003F494D">
            <w:r w:rsidRPr="00E16B7A">
              <w:t>Newsletter/invitation reminder for parents/carers</w:t>
            </w:r>
            <w:r w:rsidR="007D3EBD">
              <w:t>.</w:t>
            </w:r>
          </w:p>
        </w:tc>
        <w:tc>
          <w:tcPr>
            <w:tcW w:w="1701" w:type="dxa"/>
          </w:tcPr>
          <w:p w14:paraId="0BFD7291" w14:textId="77777777" w:rsidR="00D40990" w:rsidRDefault="00D40990" w:rsidP="003F494D"/>
        </w:tc>
        <w:tc>
          <w:tcPr>
            <w:tcW w:w="1659" w:type="dxa"/>
          </w:tcPr>
          <w:p w14:paraId="1520CF8A" w14:textId="77777777" w:rsidR="00D40990" w:rsidRDefault="00D40990" w:rsidP="003F494D"/>
        </w:tc>
      </w:tr>
      <w:tr w:rsidR="00D40990" w14:paraId="756D87D8" w14:textId="77777777" w:rsidTr="00053EFB">
        <w:trPr>
          <w:tblHeader/>
        </w:trPr>
        <w:tc>
          <w:tcPr>
            <w:tcW w:w="1271" w:type="dxa"/>
            <w:vMerge/>
          </w:tcPr>
          <w:p w14:paraId="52CB4373" w14:textId="77777777" w:rsidR="00D40990" w:rsidRDefault="00D40990" w:rsidP="003F494D"/>
        </w:tc>
        <w:tc>
          <w:tcPr>
            <w:tcW w:w="9356" w:type="dxa"/>
          </w:tcPr>
          <w:p w14:paraId="5AE76234" w14:textId="497C80DB" w:rsidR="00D40990" w:rsidRPr="00E16B7A" w:rsidRDefault="00D40990" w:rsidP="003F494D">
            <w:r w:rsidRPr="00E16B7A">
              <w:t>Check in with participating clubs/development groups</w:t>
            </w:r>
            <w:r w:rsidR="007D3EBD">
              <w:t>.</w:t>
            </w:r>
          </w:p>
        </w:tc>
        <w:tc>
          <w:tcPr>
            <w:tcW w:w="1701" w:type="dxa"/>
          </w:tcPr>
          <w:p w14:paraId="79AF3882" w14:textId="77777777" w:rsidR="00D40990" w:rsidRDefault="00D40990" w:rsidP="003F494D"/>
        </w:tc>
        <w:tc>
          <w:tcPr>
            <w:tcW w:w="1659" w:type="dxa"/>
          </w:tcPr>
          <w:p w14:paraId="5217C857" w14:textId="77777777" w:rsidR="00D40990" w:rsidRDefault="00D40990" w:rsidP="003F494D"/>
        </w:tc>
      </w:tr>
      <w:tr w:rsidR="00D40990" w14:paraId="18E14E5B" w14:textId="77777777" w:rsidTr="00053EFB">
        <w:trPr>
          <w:tblHeader/>
        </w:trPr>
        <w:tc>
          <w:tcPr>
            <w:tcW w:w="1271" w:type="dxa"/>
            <w:vMerge/>
          </w:tcPr>
          <w:p w14:paraId="44F6C17C" w14:textId="77777777" w:rsidR="00D40990" w:rsidRDefault="00D40990" w:rsidP="003F494D"/>
        </w:tc>
        <w:tc>
          <w:tcPr>
            <w:tcW w:w="9356" w:type="dxa"/>
          </w:tcPr>
          <w:p w14:paraId="496985AB" w14:textId="243968F7" w:rsidR="00D40990" w:rsidRPr="00E16B7A" w:rsidRDefault="00D40990" w:rsidP="003F494D">
            <w:r>
              <w:t>Taster swimming sessions for pupils</w:t>
            </w:r>
            <w:r w:rsidR="007D3EBD">
              <w:t>.</w:t>
            </w:r>
          </w:p>
        </w:tc>
        <w:tc>
          <w:tcPr>
            <w:tcW w:w="1701" w:type="dxa"/>
          </w:tcPr>
          <w:p w14:paraId="7039BFDE" w14:textId="77777777" w:rsidR="00D40990" w:rsidRDefault="00D40990" w:rsidP="003F494D"/>
        </w:tc>
        <w:tc>
          <w:tcPr>
            <w:tcW w:w="1659" w:type="dxa"/>
          </w:tcPr>
          <w:p w14:paraId="7282A42D" w14:textId="77777777" w:rsidR="00D40990" w:rsidRDefault="00D40990" w:rsidP="003F494D"/>
        </w:tc>
      </w:tr>
    </w:tbl>
    <w:p w14:paraId="1E3FF6B2" w14:textId="77777777" w:rsidR="00053EFB" w:rsidRDefault="00053EFB">
      <w:r>
        <w:br w:type="page"/>
      </w:r>
    </w:p>
    <w:tbl>
      <w:tblPr>
        <w:tblStyle w:val="TableGrid"/>
        <w:tblpPr w:leftFromText="180" w:rightFromText="180" w:vertAnchor="text" w:horzAnchor="page" w:tblpX="925" w:tblpY="983"/>
        <w:tblW w:w="0" w:type="auto"/>
        <w:tblLook w:val="04A0" w:firstRow="1" w:lastRow="0" w:firstColumn="1" w:lastColumn="0" w:noHBand="0" w:noVBand="1"/>
      </w:tblPr>
      <w:tblGrid>
        <w:gridCol w:w="2122"/>
        <w:gridCol w:w="8505"/>
        <w:gridCol w:w="1701"/>
        <w:gridCol w:w="1659"/>
      </w:tblGrid>
      <w:tr w:rsidR="00053EFB" w14:paraId="61571C73" w14:textId="77777777" w:rsidTr="00053EFB">
        <w:trPr>
          <w:tblHeader/>
        </w:trPr>
        <w:tc>
          <w:tcPr>
            <w:tcW w:w="2122" w:type="dxa"/>
          </w:tcPr>
          <w:p w14:paraId="087F2098" w14:textId="7ED2ED13" w:rsidR="00053EFB" w:rsidRDefault="00053EFB" w:rsidP="00053EFB">
            <w:pPr>
              <w:jc w:val="center"/>
            </w:pPr>
            <w:r w:rsidRPr="00E16B7A">
              <w:rPr>
                <w:rFonts w:cs="Arial"/>
                <w:b/>
                <w:color w:val="000000"/>
              </w:rPr>
              <w:lastRenderedPageBreak/>
              <w:t>Timeline</w:t>
            </w:r>
          </w:p>
        </w:tc>
        <w:tc>
          <w:tcPr>
            <w:tcW w:w="8505" w:type="dxa"/>
          </w:tcPr>
          <w:p w14:paraId="101224D0" w14:textId="7CDDE1C4" w:rsidR="00053EFB" w:rsidRPr="00E16B7A" w:rsidRDefault="00053EFB" w:rsidP="00053EFB">
            <w:pPr>
              <w:jc w:val="center"/>
            </w:pPr>
            <w:r w:rsidRPr="00E16B7A">
              <w:rPr>
                <w:rFonts w:cs="Arial"/>
                <w:b/>
                <w:color w:val="000000"/>
              </w:rPr>
              <w:t>Area to plan/organise</w:t>
            </w:r>
          </w:p>
        </w:tc>
        <w:tc>
          <w:tcPr>
            <w:tcW w:w="1701" w:type="dxa"/>
          </w:tcPr>
          <w:p w14:paraId="231AFEE1" w14:textId="672B23BF" w:rsidR="00053EFB" w:rsidRDefault="00053EFB" w:rsidP="00053EFB">
            <w:pPr>
              <w:jc w:val="center"/>
            </w:pPr>
            <w:r w:rsidRPr="00E16B7A">
              <w:rPr>
                <w:rFonts w:cs="Arial"/>
                <w:b/>
                <w:color w:val="000000"/>
              </w:rPr>
              <w:t>Managed by</w:t>
            </w:r>
          </w:p>
        </w:tc>
        <w:tc>
          <w:tcPr>
            <w:tcW w:w="1659" w:type="dxa"/>
          </w:tcPr>
          <w:p w14:paraId="5DB0C3DF" w14:textId="7D0746DA" w:rsidR="00053EFB" w:rsidRDefault="00053EFB" w:rsidP="00053EFB">
            <w:pPr>
              <w:jc w:val="center"/>
            </w:pPr>
            <w:r w:rsidRPr="00E16B7A">
              <w:rPr>
                <w:rFonts w:cs="Arial"/>
                <w:b/>
                <w:color w:val="000000"/>
              </w:rPr>
              <w:t>Tick when complete</w:t>
            </w:r>
          </w:p>
        </w:tc>
      </w:tr>
      <w:tr w:rsidR="00053EFB" w14:paraId="35ECAEA8" w14:textId="77777777" w:rsidTr="00053EFB">
        <w:trPr>
          <w:tblHeader/>
        </w:trPr>
        <w:tc>
          <w:tcPr>
            <w:tcW w:w="2122" w:type="dxa"/>
            <w:vMerge w:val="restart"/>
          </w:tcPr>
          <w:p w14:paraId="1F9B6F16" w14:textId="77777777" w:rsidR="00053EFB" w:rsidRDefault="00053EFB" w:rsidP="00053EFB">
            <w:r>
              <w:t>1 month</w:t>
            </w:r>
          </w:p>
        </w:tc>
        <w:tc>
          <w:tcPr>
            <w:tcW w:w="8505" w:type="dxa"/>
          </w:tcPr>
          <w:p w14:paraId="29015ADD" w14:textId="51B166DF" w:rsidR="00053EFB" w:rsidRDefault="00053EFB" w:rsidP="00053EFB">
            <w:r>
              <w:t>Check in with facility</w:t>
            </w:r>
            <w:r w:rsidR="007D3EBD">
              <w:t>.</w:t>
            </w:r>
          </w:p>
        </w:tc>
        <w:tc>
          <w:tcPr>
            <w:tcW w:w="1701" w:type="dxa"/>
          </w:tcPr>
          <w:p w14:paraId="340788C8" w14:textId="77777777" w:rsidR="00053EFB" w:rsidRDefault="00053EFB" w:rsidP="00053EFB"/>
        </w:tc>
        <w:tc>
          <w:tcPr>
            <w:tcW w:w="1659" w:type="dxa"/>
          </w:tcPr>
          <w:p w14:paraId="201738D9" w14:textId="77777777" w:rsidR="00053EFB" w:rsidRDefault="00053EFB" w:rsidP="00053EFB"/>
        </w:tc>
      </w:tr>
      <w:tr w:rsidR="00053EFB" w14:paraId="31D44B1F" w14:textId="77777777" w:rsidTr="00053EFB">
        <w:trPr>
          <w:tblHeader/>
        </w:trPr>
        <w:tc>
          <w:tcPr>
            <w:tcW w:w="2122" w:type="dxa"/>
            <w:vMerge/>
          </w:tcPr>
          <w:p w14:paraId="53F523FE" w14:textId="77777777" w:rsidR="00053EFB" w:rsidRDefault="00053EFB" w:rsidP="00053EFB"/>
        </w:tc>
        <w:tc>
          <w:tcPr>
            <w:tcW w:w="8505" w:type="dxa"/>
          </w:tcPr>
          <w:p w14:paraId="7E72B39E" w14:textId="1DC46B21" w:rsidR="00053EFB" w:rsidRDefault="00053EFB" w:rsidP="00053EFB">
            <w:r>
              <w:t>Check in with transport provider</w:t>
            </w:r>
            <w:r w:rsidR="007D3EBD">
              <w:t>.</w:t>
            </w:r>
          </w:p>
        </w:tc>
        <w:tc>
          <w:tcPr>
            <w:tcW w:w="1701" w:type="dxa"/>
          </w:tcPr>
          <w:p w14:paraId="1161A744" w14:textId="77777777" w:rsidR="00053EFB" w:rsidRDefault="00053EFB" w:rsidP="00053EFB"/>
        </w:tc>
        <w:tc>
          <w:tcPr>
            <w:tcW w:w="1659" w:type="dxa"/>
          </w:tcPr>
          <w:p w14:paraId="6A5AA0B6" w14:textId="77777777" w:rsidR="00053EFB" w:rsidRDefault="00053EFB" w:rsidP="00053EFB"/>
        </w:tc>
      </w:tr>
      <w:tr w:rsidR="00053EFB" w14:paraId="2EDE07E2" w14:textId="77777777" w:rsidTr="00053EFB">
        <w:trPr>
          <w:tblHeader/>
        </w:trPr>
        <w:tc>
          <w:tcPr>
            <w:tcW w:w="2122" w:type="dxa"/>
            <w:vMerge/>
          </w:tcPr>
          <w:p w14:paraId="3852B868" w14:textId="77777777" w:rsidR="00053EFB" w:rsidRDefault="00053EFB" w:rsidP="00053EFB"/>
        </w:tc>
        <w:tc>
          <w:tcPr>
            <w:tcW w:w="8505" w:type="dxa"/>
          </w:tcPr>
          <w:p w14:paraId="587946F2" w14:textId="77777777" w:rsidR="00053EFB" w:rsidRDefault="00053EFB" w:rsidP="00053EFB">
            <w:r>
              <w:t>Organise refreshments, prizes, awards.</w:t>
            </w:r>
          </w:p>
        </w:tc>
        <w:tc>
          <w:tcPr>
            <w:tcW w:w="1701" w:type="dxa"/>
          </w:tcPr>
          <w:p w14:paraId="3FA39199" w14:textId="77777777" w:rsidR="00053EFB" w:rsidRDefault="00053EFB" w:rsidP="00053EFB"/>
        </w:tc>
        <w:tc>
          <w:tcPr>
            <w:tcW w:w="1659" w:type="dxa"/>
          </w:tcPr>
          <w:p w14:paraId="011572B4" w14:textId="77777777" w:rsidR="00053EFB" w:rsidRDefault="00053EFB" w:rsidP="00053EFB"/>
        </w:tc>
      </w:tr>
      <w:tr w:rsidR="00053EFB" w14:paraId="6D028A6D" w14:textId="77777777" w:rsidTr="00053EFB">
        <w:trPr>
          <w:tblHeader/>
        </w:trPr>
        <w:tc>
          <w:tcPr>
            <w:tcW w:w="2122" w:type="dxa"/>
            <w:vMerge/>
          </w:tcPr>
          <w:p w14:paraId="16E12E31" w14:textId="77777777" w:rsidR="00053EFB" w:rsidRDefault="00053EFB" w:rsidP="00053EFB"/>
        </w:tc>
        <w:tc>
          <w:tcPr>
            <w:tcW w:w="8505" w:type="dxa"/>
          </w:tcPr>
          <w:p w14:paraId="57B5B88C" w14:textId="14E805F6" w:rsidR="00053EFB" w:rsidRDefault="00053EFB" w:rsidP="00053EFB">
            <w:r w:rsidRPr="00E16B7A">
              <w:t>Agree de-brief process for teachers</w:t>
            </w:r>
            <w:r>
              <w:t xml:space="preserve"> and young leaders</w:t>
            </w:r>
            <w:r w:rsidR="007D3EBD">
              <w:t>.</w:t>
            </w:r>
          </w:p>
        </w:tc>
        <w:tc>
          <w:tcPr>
            <w:tcW w:w="1701" w:type="dxa"/>
          </w:tcPr>
          <w:p w14:paraId="7175B187" w14:textId="77777777" w:rsidR="00053EFB" w:rsidRDefault="00053EFB" w:rsidP="00053EFB"/>
        </w:tc>
        <w:tc>
          <w:tcPr>
            <w:tcW w:w="1659" w:type="dxa"/>
          </w:tcPr>
          <w:p w14:paraId="4B288852" w14:textId="77777777" w:rsidR="00053EFB" w:rsidRDefault="00053EFB" w:rsidP="00053EFB"/>
        </w:tc>
      </w:tr>
      <w:tr w:rsidR="00053EFB" w14:paraId="6FE3E6F5" w14:textId="77777777" w:rsidTr="00053EFB">
        <w:trPr>
          <w:tblHeader/>
        </w:trPr>
        <w:tc>
          <w:tcPr>
            <w:tcW w:w="2122" w:type="dxa"/>
            <w:vMerge/>
          </w:tcPr>
          <w:p w14:paraId="1585733B" w14:textId="77777777" w:rsidR="00053EFB" w:rsidRDefault="00053EFB" w:rsidP="00053EFB"/>
        </w:tc>
        <w:tc>
          <w:tcPr>
            <w:tcW w:w="8505" w:type="dxa"/>
          </w:tcPr>
          <w:p w14:paraId="3BA26D2F" w14:textId="59A11D25" w:rsidR="00053EFB" w:rsidRDefault="00053EFB" w:rsidP="00053EFB">
            <w:r w:rsidRPr="00E16B7A">
              <w:t>Agree scoring system and prepare scor</w:t>
            </w:r>
            <w:r>
              <w:t>ecards</w:t>
            </w:r>
            <w:r w:rsidR="007D3EBD">
              <w:t>.</w:t>
            </w:r>
          </w:p>
        </w:tc>
        <w:tc>
          <w:tcPr>
            <w:tcW w:w="1701" w:type="dxa"/>
          </w:tcPr>
          <w:p w14:paraId="61437A3D" w14:textId="77777777" w:rsidR="00053EFB" w:rsidRDefault="00053EFB" w:rsidP="00053EFB"/>
        </w:tc>
        <w:tc>
          <w:tcPr>
            <w:tcW w:w="1659" w:type="dxa"/>
          </w:tcPr>
          <w:p w14:paraId="74B57204" w14:textId="77777777" w:rsidR="00053EFB" w:rsidRDefault="00053EFB" w:rsidP="00053EFB"/>
        </w:tc>
      </w:tr>
      <w:tr w:rsidR="00053EFB" w14:paraId="3CA0EE93" w14:textId="77777777" w:rsidTr="00053EFB">
        <w:trPr>
          <w:tblHeader/>
        </w:trPr>
        <w:tc>
          <w:tcPr>
            <w:tcW w:w="2122" w:type="dxa"/>
            <w:vMerge/>
          </w:tcPr>
          <w:p w14:paraId="1520273D" w14:textId="77777777" w:rsidR="00053EFB" w:rsidRDefault="00053EFB" w:rsidP="00053EFB"/>
        </w:tc>
        <w:tc>
          <w:tcPr>
            <w:tcW w:w="8505" w:type="dxa"/>
          </w:tcPr>
          <w:p w14:paraId="0D8E07BC" w14:textId="6DD9DA85" w:rsidR="00053EFB" w:rsidRDefault="00053EFB" w:rsidP="00053EFB">
            <w:r w:rsidRPr="00E16B7A">
              <w:t>Newsletter/invitation reminder for parents/carers</w:t>
            </w:r>
            <w:r w:rsidR="007D3EBD">
              <w:t>.</w:t>
            </w:r>
          </w:p>
        </w:tc>
        <w:tc>
          <w:tcPr>
            <w:tcW w:w="1701" w:type="dxa"/>
          </w:tcPr>
          <w:p w14:paraId="1CCB7018" w14:textId="77777777" w:rsidR="00053EFB" w:rsidRDefault="00053EFB" w:rsidP="00053EFB"/>
        </w:tc>
        <w:tc>
          <w:tcPr>
            <w:tcW w:w="1659" w:type="dxa"/>
          </w:tcPr>
          <w:p w14:paraId="4398166B" w14:textId="77777777" w:rsidR="00053EFB" w:rsidRDefault="00053EFB" w:rsidP="00053EFB"/>
        </w:tc>
      </w:tr>
      <w:tr w:rsidR="00053EFB" w14:paraId="66EBFF30" w14:textId="77777777" w:rsidTr="00053EFB">
        <w:trPr>
          <w:tblHeader/>
        </w:trPr>
        <w:tc>
          <w:tcPr>
            <w:tcW w:w="2122" w:type="dxa"/>
            <w:vMerge/>
          </w:tcPr>
          <w:p w14:paraId="04ED3FDE" w14:textId="77777777" w:rsidR="00053EFB" w:rsidRDefault="00053EFB" w:rsidP="00053EFB"/>
        </w:tc>
        <w:tc>
          <w:tcPr>
            <w:tcW w:w="8505" w:type="dxa"/>
          </w:tcPr>
          <w:p w14:paraId="1CB7DF8C" w14:textId="5913F639" w:rsidR="00053EFB" w:rsidRDefault="00053EFB" w:rsidP="00053EFB">
            <w:r w:rsidRPr="00E16B7A">
              <w:t>Check in with participating clubs/development groups</w:t>
            </w:r>
            <w:r w:rsidR="007D3EBD">
              <w:t>.</w:t>
            </w:r>
          </w:p>
        </w:tc>
        <w:tc>
          <w:tcPr>
            <w:tcW w:w="1701" w:type="dxa"/>
          </w:tcPr>
          <w:p w14:paraId="5507C4AA" w14:textId="77777777" w:rsidR="00053EFB" w:rsidRDefault="00053EFB" w:rsidP="00053EFB"/>
        </w:tc>
        <w:tc>
          <w:tcPr>
            <w:tcW w:w="1659" w:type="dxa"/>
          </w:tcPr>
          <w:p w14:paraId="2610A08D" w14:textId="77777777" w:rsidR="00053EFB" w:rsidRDefault="00053EFB" w:rsidP="00053EFB"/>
        </w:tc>
      </w:tr>
      <w:tr w:rsidR="00053EFB" w14:paraId="4A17899F" w14:textId="77777777" w:rsidTr="00053EFB">
        <w:trPr>
          <w:tblHeader/>
        </w:trPr>
        <w:tc>
          <w:tcPr>
            <w:tcW w:w="2122" w:type="dxa"/>
            <w:vMerge/>
          </w:tcPr>
          <w:p w14:paraId="06A9B699" w14:textId="77777777" w:rsidR="00053EFB" w:rsidRDefault="00053EFB" w:rsidP="00053EFB"/>
        </w:tc>
        <w:tc>
          <w:tcPr>
            <w:tcW w:w="8505" w:type="dxa"/>
          </w:tcPr>
          <w:p w14:paraId="37CEBD1C" w14:textId="25B98444" w:rsidR="00053EFB" w:rsidRPr="00E16B7A" w:rsidRDefault="00053EFB" w:rsidP="00053EFB">
            <w:r w:rsidRPr="00E16B7A">
              <w:t>Taster swimming sessions for pupils</w:t>
            </w:r>
            <w:r w:rsidR="007D3EBD">
              <w:t>.</w:t>
            </w:r>
          </w:p>
        </w:tc>
        <w:tc>
          <w:tcPr>
            <w:tcW w:w="1701" w:type="dxa"/>
          </w:tcPr>
          <w:p w14:paraId="1139B77D" w14:textId="77777777" w:rsidR="00053EFB" w:rsidRDefault="00053EFB" w:rsidP="00053EFB"/>
        </w:tc>
        <w:tc>
          <w:tcPr>
            <w:tcW w:w="1659" w:type="dxa"/>
          </w:tcPr>
          <w:p w14:paraId="6E40E17E" w14:textId="77777777" w:rsidR="00053EFB" w:rsidRDefault="00053EFB" w:rsidP="00053EFB"/>
        </w:tc>
      </w:tr>
      <w:tr w:rsidR="00053EFB" w14:paraId="494EECDA" w14:textId="77777777" w:rsidTr="00053EFB">
        <w:trPr>
          <w:tblHeader/>
        </w:trPr>
        <w:tc>
          <w:tcPr>
            <w:tcW w:w="2122" w:type="dxa"/>
            <w:vMerge w:val="restart"/>
          </w:tcPr>
          <w:p w14:paraId="04077381" w14:textId="60C59CB1" w:rsidR="00053EFB" w:rsidRDefault="00053EFB" w:rsidP="00053EFB">
            <w:r>
              <w:t xml:space="preserve">1 week – 3 days </w:t>
            </w:r>
          </w:p>
        </w:tc>
        <w:tc>
          <w:tcPr>
            <w:tcW w:w="8505" w:type="dxa"/>
          </w:tcPr>
          <w:p w14:paraId="2CE6CE11" w14:textId="20D85174" w:rsidR="00053EFB" w:rsidRPr="00E16B7A" w:rsidRDefault="00053EFB" w:rsidP="00053EFB">
            <w:r w:rsidRPr="00053EFB">
              <w:t>Ensure all health and safety procedures are in place at venue</w:t>
            </w:r>
            <w:r w:rsidR="007D3EBD">
              <w:t>.</w:t>
            </w:r>
          </w:p>
        </w:tc>
        <w:tc>
          <w:tcPr>
            <w:tcW w:w="1701" w:type="dxa"/>
          </w:tcPr>
          <w:p w14:paraId="2D7C307A" w14:textId="77777777" w:rsidR="00053EFB" w:rsidRDefault="00053EFB" w:rsidP="00053EFB"/>
        </w:tc>
        <w:tc>
          <w:tcPr>
            <w:tcW w:w="1659" w:type="dxa"/>
          </w:tcPr>
          <w:p w14:paraId="105C8B0B" w14:textId="77777777" w:rsidR="00053EFB" w:rsidRDefault="00053EFB" w:rsidP="00053EFB"/>
        </w:tc>
      </w:tr>
      <w:tr w:rsidR="00053EFB" w14:paraId="587EB977" w14:textId="77777777" w:rsidTr="00053EFB">
        <w:trPr>
          <w:tblHeader/>
        </w:trPr>
        <w:tc>
          <w:tcPr>
            <w:tcW w:w="2122" w:type="dxa"/>
            <w:vMerge/>
          </w:tcPr>
          <w:p w14:paraId="73E14873" w14:textId="77777777" w:rsidR="00053EFB" w:rsidRDefault="00053EFB" w:rsidP="00053EFB"/>
        </w:tc>
        <w:tc>
          <w:tcPr>
            <w:tcW w:w="8505" w:type="dxa"/>
          </w:tcPr>
          <w:p w14:paraId="24A55B24" w14:textId="648D6E96" w:rsidR="00053EFB" w:rsidRPr="00E16B7A" w:rsidRDefault="00053EFB" w:rsidP="00053EFB">
            <w:r w:rsidRPr="00053EFB">
              <w:t>Organise staff member to meet and greet parents/carers/supporters</w:t>
            </w:r>
            <w:r w:rsidR="007D3EBD">
              <w:t>.</w:t>
            </w:r>
          </w:p>
        </w:tc>
        <w:tc>
          <w:tcPr>
            <w:tcW w:w="1701" w:type="dxa"/>
          </w:tcPr>
          <w:p w14:paraId="76A63530" w14:textId="77777777" w:rsidR="00053EFB" w:rsidRDefault="00053EFB" w:rsidP="00053EFB"/>
        </w:tc>
        <w:tc>
          <w:tcPr>
            <w:tcW w:w="1659" w:type="dxa"/>
          </w:tcPr>
          <w:p w14:paraId="61536CB8" w14:textId="77777777" w:rsidR="00053EFB" w:rsidRDefault="00053EFB" w:rsidP="00053EFB"/>
        </w:tc>
      </w:tr>
      <w:tr w:rsidR="00053EFB" w14:paraId="3DEB2E0F" w14:textId="77777777" w:rsidTr="00053EFB">
        <w:trPr>
          <w:tblHeader/>
        </w:trPr>
        <w:tc>
          <w:tcPr>
            <w:tcW w:w="2122" w:type="dxa"/>
            <w:vMerge/>
          </w:tcPr>
          <w:p w14:paraId="109DF648" w14:textId="77777777" w:rsidR="00053EFB" w:rsidRDefault="00053EFB" w:rsidP="00053EFB"/>
        </w:tc>
        <w:tc>
          <w:tcPr>
            <w:tcW w:w="8505" w:type="dxa"/>
          </w:tcPr>
          <w:p w14:paraId="16FDD8CA" w14:textId="06C23C3C" w:rsidR="00053EFB" w:rsidRPr="00E16B7A" w:rsidRDefault="00053EFB" w:rsidP="00053EFB">
            <w:r w:rsidRPr="00053EFB">
              <w:t>Prepare scor</w:t>
            </w:r>
            <w:r>
              <w:t>e</w:t>
            </w:r>
            <w:r w:rsidRPr="00053EFB">
              <w:t>cards</w:t>
            </w:r>
            <w:r w:rsidR="007D3EBD">
              <w:t>.</w:t>
            </w:r>
          </w:p>
        </w:tc>
        <w:tc>
          <w:tcPr>
            <w:tcW w:w="1701" w:type="dxa"/>
          </w:tcPr>
          <w:p w14:paraId="23726C71" w14:textId="77777777" w:rsidR="00053EFB" w:rsidRDefault="00053EFB" w:rsidP="00053EFB"/>
        </w:tc>
        <w:tc>
          <w:tcPr>
            <w:tcW w:w="1659" w:type="dxa"/>
          </w:tcPr>
          <w:p w14:paraId="77B6E139" w14:textId="77777777" w:rsidR="00053EFB" w:rsidRDefault="00053EFB" w:rsidP="00053EFB"/>
        </w:tc>
      </w:tr>
      <w:tr w:rsidR="00053EFB" w14:paraId="013EA01B" w14:textId="77777777" w:rsidTr="00053EFB">
        <w:trPr>
          <w:tblHeader/>
        </w:trPr>
        <w:tc>
          <w:tcPr>
            <w:tcW w:w="2122" w:type="dxa"/>
            <w:vMerge/>
          </w:tcPr>
          <w:p w14:paraId="0252D416" w14:textId="77777777" w:rsidR="00053EFB" w:rsidRDefault="00053EFB" w:rsidP="00053EFB"/>
        </w:tc>
        <w:tc>
          <w:tcPr>
            <w:tcW w:w="8505" w:type="dxa"/>
          </w:tcPr>
          <w:p w14:paraId="3E9F1347" w14:textId="7A00AB8D" w:rsidR="00053EFB" w:rsidRPr="00E16B7A" w:rsidRDefault="00053EFB" w:rsidP="00053EFB">
            <w:r>
              <w:t>‘On the Day’ brief for pupils</w:t>
            </w:r>
            <w:r w:rsidR="007D3EBD">
              <w:t>.</w:t>
            </w:r>
          </w:p>
        </w:tc>
        <w:tc>
          <w:tcPr>
            <w:tcW w:w="1701" w:type="dxa"/>
          </w:tcPr>
          <w:p w14:paraId="77B368FA" w14:textId="77777777" w:rsidR="00053EFB" w:rsidRDefault="00053EFB" w:rsidP="00053EFB"/>
        </w:tc>
        <w:tc>
          <w:tcPr>
            <w:tcW w:w="1659" w:type="dxa"/>
          </w:tcPr>
          <w:p w14:paraId="38CF3C07" w14:textId="77777777" w:rsidR="00053EFB" w:rsidRDefault="00053EFB" w:rsidP="00053EFB"/>
        </w:tc>
      </w:tr>
      <w:tr w:rsidR="00053EFB" w14:paraId="16A375B4" w14:textId="77777777" w:rsidTr="00053EFB">
        <w:trPr>
          <w:tblHeader/>
        </w:trPr>
        <w:tc>
          <w:tcPr>
            <w:tcW w:w="2122" w:type="dxa"/>
            <w:vMerge/>
          </w:tcPr>
          <w:p w14:paraId="5A90CAD4" w14:textId="77777777" w:rsidR="00053EFB" w:rsidRDefault="00053EFB" w:rsidP="00053EFB"/>
        </w:tc>
        <w:tc>
          <w:tcPr>
            <w:tcW w:w="8505" w:type="dxa"/>
          </w:tcPr>
          <w:p w14:paraId="7FC2087F" w14:textId="49E8909D" w:rsidR="00053EFB" w:rsidRPr="00E16B7A" w:rsidRDefault="00053EFB" w:rsidP="00053EFB">
            <w:r>
              <w:t>Check in with participating clubs/development groups</w:t>
            </w:r>
            <w:r w:rsidR="007D3EBD">
              <w:t>.</w:t>
            </w:r>
          </w:p>
        </w:tc>
        <w:tc>
          <w:tcPr>
            <w:tcW w:w="1701" w:type="dxa"/>
          </w:tcPr>
          <w:p w14:paraId="51CCE181" w14:textId="77777777" w:rsidR="00053EFB" w:rsidRDefault="00053EFB" w:rsidP="00053EFB"/>
        </w:tc>
        <w:tc>
          <w:tcPr>
            <w:tcW w:w="1659" w:type="dxa"/>
          </w:tcPr>
          <w:p w14:paraId="3BF3E4F6" w14:textId="77777777" w:rsidR="00053EFB" w:rsidRDefault="00053EFB" w:rsidP="00053EFB"/>
        </w:tc>
      </w:tr>
      <w:tr w:rsidR="00053EFB" w14:paraId="555FBEEC" w14:textId="77777777" w:rsidTr="00053EFB">
        <w:trPr>
          <w:tblHeader/>
        </w:trPr>
        <w:tc>
          <w:tcPr>
            <w:tcW w:w="2122" w:type="dxa"/>
            <w:vMerge/>
          </w:tcPr>
          <w:p w14:paraId="17E7470C" w14:textId="77777777" w:rsidR="00053EFB" w:rsidRDefault="00053EFB" w:rsidP="00053EFB"/>
        </w:tc>
        <w:tc>
          <w:tcPr>
            <w:tcW w:w="8505" w:type="dxa"/>
          </w:tcPr>
          <w:p w14:paraId="1E9D43DF" w14:textId="134E9CF8" w:rsidR="00053EFB" w:rsidRPr="00E16B7A" w:rsidRDefault="00053EFB" w:rsidP="00053EFB">
            <w:r>
              <w:t>Check in with parents/carers</w:t>
            </w:r>
            <w:r w:rsidR="007D3EBD">
              <w:t>.</w:t>
            </w:r>
          </w:p>
        </w:tc>
        <w:tc>
          <w:tcPr>
            <w:tcW w:w="1701" w:type="dxa"/>
          </w:tcPr>
          <w:p w14:paraId="12417172" w14:textId="77777777" w:rsidR="00053EFB" w:rsidRDefault="00053EFB" w:rsidP="00053EFB"/>
        </w:tc>
        <w:tc>
          <w:tcPr>
            <w:tcW w:w="1659" w:type="dxa"/>
          </w:tcPr>
          <w:p w14:paraId="73A9D510" w14:textId="77777777" w:rsidR="00053EFB" w:rsidRDefault="00053EFB" w:rsidP="00053EFB"/>
        </w:tc>
      </w:tr>
      <w:tr w:rsidR="00053EFB" w14:paraId="204A8BD6" w14:textId="77777777" w:rsidTr="00053EFB">
        <w:trPr>
          <w:tblHeader/>
        </w:trPr>
        <w:tc>
          <w:tcPr>
            <w:tcW w:w="2122" w:type="dxa"/>
            <w:vMerge w:val="restart"/>
          </w:tcPr>
          <w:p w14:paraId="20247AB2" w14:textId="73FDC38D" w:rsidR="00053EFB" w:rsidRDefault="00053EFB" w:rsidP="00053EFB">
            <w:r>
              <w:t>Festival Day</w:t>
            </w:r>
          </w:p>
        </w:tc>
        <w:tc>
          <w:tcPr>
            <w:tcW w:w="8505" w:type="dxa"/>
          </w:tcPr>
          <w:p w14:paraId="3283C5EC" w14:textId="280BD36C" w:rsidR="00053EFB" w:rsidRDefault="00053EFB" w:rsidP="00053EFB">
            <w:r>
              <w:t>Debrief for pupils and helpers.</w:t>
            </w:r>
          </w:p>
        </w:tc>
        <w:tc>
          <w:tcPr>
            <w:tcW w:w="1701" w:type="dxa"/>
          </w:tcPr>
          <w:p w14:paraId="044CBE9D" w14:textId="77777777" w:rsidR="00053EFB" w:rsidRDefault="00053EFB" w:rsidP="00053EFB"/>
        </w:tc>
        <w:tc>
          <w:tcPr>
            <w:tcW w:w="1659" w:type="dxa"/>
          </w:tcPr>
          <w:p w14:paraId="0F393247" w14:textId="77777777" w:rsidR="00053EFB" w:rsidRDefault="00053EFB" w:rsidP="00053EFB"/>
        </w:tc>
      </w:tr>
      <w:tr w:rsidR="00053EFB" w14:paraId="4E070A66" w14:textId="77777777" w:rsidTr="00053EFB">
        <w:trPr>
          <w:tblHeader/>
        </w:trPr>
        <w:tc>
          <w:tcPr>
            <w:tcW w:w="2122" w:type="dxa"/>
            <w:vMerge/>
          </w:tcPr>
          <w:p w14:paraId="3B7D27B1" w14:textId="77777777" w:rsidR="00053EFB" w:rsidRDefault="00053EFB" w:rsidP="00053EFB"/>
        </w:tc>
        <w:tc>
          <w:tcPr>
            <w:tcW w:w="8505" w:type="dxa"/>
          </w:tcPr>
          <w:p w14:paraId="4B688DC3" w14:textId="6C14C801" w:rsidR="00053EFB" w:rsidRDefault="00053EFB" w:rsidP="00053EFB">
            <w:r>
              <w:t>Festival time!</w:t>
            </w:r>
          </w:p>
        </w:tc>
        <w:tc>
          <w:tcPr>
            <w:tcW w:w="1701" w:type="dxa"/>
          </w:tcPr>
          <w:p w14:paraId="0513513A" w14:textId="77777777" w:rsidR="00053EFB" w:rsidRDefault="00053EFB" w:rsidP="00053EFB"/>
        </w:tc>
        <w:tc>
          <w:tcPr>
            <w:tcW w:w="1659" w:type="dxa"/>
          </w:tcPr>
          <w:p w14:paraId="511FDA50" w14:textId="77777777" w:rsidR="00053EFB" w:rsidRDefault="00053EFB" w:rsidP="00053EFB"/>
        </w:tc>
      </w:tr>
      <w:tr w:rsidR="00053EFB" w14:paraId="3B448F22" w14:textId="77777777" w:rsidTr="00053EFB">
        <w:trPr>
          <w:tblHeader/>
        </w:trPr>
        <w:tc>
          <w:tcPr>
            <w:tcW w:w="2122" w:type="dxa"/>
            <w:vMerge/>
          </w:tcPr>
          <w:p w14:paraId="0EAE7AE2" w14:textId="77777777" w:rsidR="00053EFB" w:rsidRDefault="00053EFB" w:rsidP="00053EFB"/>
        </w:tc>
        <w:tc>
          <w:tcPr>
            <w:tcW w:w="8505" w:type="dxa"/>
          </w:tcPr>
          <w:p w14:paraId="56ACEA18" w14:textId="45DEF8CB" w:rsidR="00053EFB" w:rsidRDefault="00053EFB" w:rsidP="00053EFB">
            <w:r w:rsidRPr="00053EFB">
              <w:t>Prize giving and networking opportunities with clubs.</w:t>
            </w:r>
          </w:p>
        </w:tc>
        <w:tc>
          <w:tcPr>
            <w:tcW w:w="1701" w:type="dxa"/>
          </w:tcPr>
          <w:p w14:paraId="429D8B30" w14:textId="77777777" w:rsidR="00053EFB" w:rsidRDefault="00053EFB" w:rsidP="00053EFB"/>
        </w:tc>
        <w:tc>
          <w:tcPr>
            <w:tcW w:w="1659" w:type="dxa"/>
          </w:tcPr>
          <w:p w14:paraId="30F17C91" w14:textId="77777777" w:rsidR="00053EFB" w:rsidRDefault="00053EFB" w:rsidP="00053EFB"/>
        </w:tc>
      </w:tr>
      <w:tr w:rsidR="00053EFB" w14:paraId="0B69C6D6" w14:textId="77777777" w:rsidTr="00053EFB">
        <w:trPr>
          <w:tblHeader/>
        </w:trPr>
        <w:tc>
          <w:tcPr>
            <w:tcW w:w="2122" w:type="dxa"/>
            <w:vMerge/>
          </w:tcPr>
          <w:p w14:paraId="22D0DCEA" w14:textId="77777777" w:rsidR="00053EFB" w:rsidRDefault="00053EFB" w:rsidP="00053EFB"/>
        </w:tc>
        <w:tc>
          <w:tcPr>
            <w:tcW w:w="8505" w:type="dxa"/>
          </w:tcPr>
          <w:p w14:paraId="41B7D14D" w14:textId="51EDBA2B" w:rsidR="00053EFB" w:rsidRDefault="00053EFB" w:rsidP="00053EFB">
            <w:r>
              <w:t>Clear equipment.</w:t>
            </w:r>
          </w:p>
        </w:tc>
        <w:tc>
          <w:tcPr>
            <w:tcW w:w="1701" w:type="dxa"/>
          </w:tcPr>
          <w:p w14:paraId="43E55E13" w14:textId="77777777" w:rsidR="00053EFB" w:rsidRDefault="00053EFB" w:rsidP="00053EFB"/>
        </w:tc>
        <w:tc>
          <w:tcPr>
            <w:tcW w:w="1659" w:type="dxa"/>
          </w:tcPr>
          <w:p w14:paraId="5156D658" w14:textId="77777777" w:rsidR="00053EFB" w:rsidRDefault="00053EFB" w:rsidP="00053EFB"/>
        </w:tc>
      </w:tr>
      <w:tr w:rsidR="00053EFB" w14:paraId="44702726" w14:textId="77777777" w:rsidTr="00053EFB">
        <w:trPr>
          <w:tblHeader/>
        </w:trPr>
        <w:tc>
          <w:tcPr>
            <w:tcW w:w="2122" w:type="dxa"/>
            <w:vMerge/>
          </w:tcPr>
          <w:p w14:paraId="5DC6AF8C" w14:textId="77777777" w:rsidR="00053EFB" w:rsidRDefault="00053EFB" w:rsidP="00053EFB"/>
        </w:tc>
        <w:tc>
          <w:tcPr>
            <w:tcW w:w="8505" w:type="dxa"/>
          </w:tcPr>
          <w:p w14:paraId="2A49842C" w14:textId="1D9AAD0E" w:rsidR="00053EFB" w:rsidRDefault="00053EFB" w:rsidP="00053EFB">
            <w:r>
              <w:t>Feedback from pupils and supporters.</w:t>
            </w:r>
          </w:p>
        </w:tc>
        <w:tc>
          <w:tcPr>
            <w:tcW w:w="1701" w:type="dxa"/>
          </w:tcPr>
          <w:p w14:paraId="61605E8E" w14:textId="77777777" w:rsidR="00053EFB" w:rsidRDefault="00053EFB" w:rsidP="00053EFB"/>
        </w:tc>
        <w:tc>
          <w:tcPr>
            <w:tcW w:w="1659" w:type="dxa"/>
          </w:tcPr>
          <w:p w14:paraId="49184DDE" w14:textId="77777777" w:rsidR="00053EFB" w:rsidRDefault="00053EFB" w:rsidP="00053EFB"/>
        </w:tc>
      </w:tr>
    </w:tbl>
    <w:p w14:paraId="4DFCB430" w14:textId="1B28F709" w:rsidR="00D06D05" w:rsidRDefault="00D06D05" w:rsidP="00053EFB">
      <w:pPr>
        <w:pStyle w:val="SEHeader"/>
        <w:rPr>
          <w:sz w:val="40"/>
          <w:szCs w:val="40"/>
        </w:rPr>
      </w:pPr>
    </w:p>
    <w:sectPr w:rsidR="00D06D05" w:rsidSect="00053EFB">
      <w:headerReference w:type="default" r:id="rId7"/>
      <w:headerReference w:type="first" r:id="rId8"/>
      <w:pgSz w:w="16840" w:h="11900" w:orient="landscape"/>
      <w:pgMar w:top="1418" w:right="1440" w:bottom="1440" w:left="1403" w:header="22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F65C35" w14:textId="77777777" w:rsidR="004342BB" w:rsidRDefault="004342BB" w:rsidP="00362075">
      <w:r>
        <w:separator/>
      </w:r>
    </w:p>
  </w:endnote>
  <w:endnote w:type="continuationSeparator" w:id="0">
    <w:p w14:paraId="7F09D434" w14:textId="77777777" w:rsidR="004342BB" w:rsidRDefault="004342BB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7690A8" w14:textId="77777777" w:rsidR="004342BB" w:rsidRDefault="004342BB" w:rsidP="00362075">
      <w:r>
        <w:separator/>
      </w:r>
    </w:p>
  </w:footnote>
  <w:footnote w:type="continuationSeparator" w:id="0">
    <w:p w14:paraId="52DC6B1B" w14:textId="77777777" w:rsidR="004342BB" w:rsidRDefault="004342BB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9C3F5E" w14:textId="77777777" w:rsidR="00053EFB" w:rsidRDefault="00053EFB" w:rsidP="00053EFB">
    <w:pPr>
      <w:pStyle w:val="SEHeader"/>
      <w:rPr>
        <w:sz w:val="36"/>
        <w:szCs w:val="36"/>
      </w:rPr>
    </w:pPr>
  </w:p>
  <w:p w14:paraId="772A61D4" w14:textId="55BEBB47" w:rsidR="000F64C6" w:rsidRPr="00053EFB" w:rsidRDefault="00053EFB" w:rsidP="00053EFB">
    <w:pPr>
      <w:pStyle w:val="SEHeader"/>
      <w:rPr>
        <w:sz w:val="36"/>
        <w:szCs w:val="36"/>
      </w:rPr>
    </w:pPr>
    <w:r w:rsidRPr="00053EFB">
      <w:rPr>
        <w:noProof/>
        <w:sz w:val="36"/>
        <w:szCs w:val="36"/>
        <w:lang w:eastAsia="en-GB"/>
      </w:rPr>
      <w:drawing>
        <wp:anchor distT="0" distB="0" distL="114300" distR="114300" simplePos="0" relativeHeight="251665408" behindDoc="1" locked="0" layoutInCell="1" allowOverlap="1" wp14:anchorId="53BC63AC" wp14:editId="533507AD">
          <wp:simplePos x="0" y="0"/>
          <wp:positionH relativeFrom="page">
            <wp:posOffset>0</wp:posOffset>
          </wp:positionH>
          <wp:positionV relativeFrom="page">
            <wp:posOffset>-181610</wp:posOffset>
          </wp:positionV>
          <wp:extent cx="10693800" cy="7560000"/>
          <wp:effectExtent l="0" t="0" r="0" b="9525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 Landcap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80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53EFB">
      <w:rPr>
        <w:sz w:val="36"/>
        <w:szCs w:val="36"/>
      </w:rPr>
      <w:t>Aquasplash</w:t>
    </w:r>
    <w:proofErr w:type="spellEnd"/>
    <w:r w:rsidRPr="00053EFB">
      <w:rPr>
        <w:sz w:val="36"/>
        <w:szCs w:val="36"/>
      </w:rPr>
      <w:t xml:space="preserve"> planning and delivery schedule</w:t>
    </w:r>
    <w:r w:rsidRPr="00053EFB">
      <w:rPr>
        <w:noProof/>
        <w:sz w:val="36"/>
        <w:szCs w:val="36"/>
        <w:lang w:eastAsia="en-GB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6F45E7" w14:textId="4AD099B1" w:rsidR="0034381D" w:rsidRDefault="009162A5"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3BA3917F" wp14:editId="00E5242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10694160" cy="7560000"/>
          <wp:effectExtent l="0" t="0" r="0" b="9525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 Landcap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416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D9871C" w14:textId="54018914" w:rsidR="0034381D" w:rsidRDefault="009162A5">
    <w:r>
      <w:rPr>
        <w:noProof/>
        <w:lang w:eastAsia="en-GB"/>
      </w:rPr>
      <w:drawing>
        <wp:inline distT="0" distB="0" distL="0" distR="0" wp14:anchorId="59F4B5C8" wp14:editId="04101859">
          <wp:extent cx="8101965" cy="5727700"/>
          <wp:effectExtent l="0" t="0" r="635" b="1270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Word Template Landcap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1965" cy="572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210EFE" w14:textId="77777777" w:rsidR="0034381D" w:rsidRDefault="0034381D"/>
  <w:p w14:paraId="38490D9A" w14:textId="77777777" w:rsidR="0034381D" w:rsidRDefault="0034381D"/>
  <w:p w14:paraId="659B92ED" w14:textId="77777777" w:rsidR="0034381D" w:rsidRDefault="0034381D"/>
  <w:p w14:paraId="1C6080F7" w14:textId="77777777" w:rsidR="0034381D" w:rsidRDefault="0034381D"/>
  <w:p w14:paraId="3D4048AA" w14:textId="77777777" w:rsidR="00362075" w:rsidRDefault="003620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90"/>
    <w:rsid w:val="00016A47"/>
    <w:rsid w:val="00053EFB"/>
    <w:rsid w:val="000C33E6"/>
    <w:rsid w:val="000D04D0"/>
    <w:rsid w:val="000F64C6"/>
    <w:rsid w:val="00102D25"/>
    <w:rsid w:val="0012006B"/>
    <w:rsid w:val="0017008B"/>
    <w:rsid w:val="001A2FE6"/>
    <w:rsid w:val="00234F63"/>
    <w:rsid w:val="002D4606"/>
    <w:rsid w:val="0034381D"/>
    <w:rsid w:val="00362075"/>
    <w:rsid w:val="00375E80"/>
    <w:rsid w:val="003A6757"/>
    <w:rsid w:val="003B0BEF"/>
    <w:rsid w:val="003F494D"/>
    <w:rsid w:val="004342BB"/>
    <w:rsid w:val="00453A6F"/>
    <w:rsid w:val="0049663B"/>
    <w:rsid w:val="00531462"/>
    <w:rsid w:val="0054055C"/>
    <w:rsid w:val="006571A7"/>
    <w:rsid w:val="00676774"/>
    <w:rsid w:val="006A5551"/>
    <w:rsid w:val="007016B6"/>
    <w:rsid w:val="0079392D"/>
    <w:rsid w:val="00797BAA"/>
    <w:rsid w:val="007C57DD"/>
    <w:rsid w:val="007D3EBD"/>
    <w:rsid w:val="0080548F"/>
    <w:rsid w:val="0083043A"/>
    <w:rsid w:val="008404D4"/>
    <w:rsid w:val="008534B7"/>
    <w:rsid w:val="00884AFF"/>
    <w:rsid w:val="0089287D"/>
    <w:rsid w:val="00905F20"/>
    <w:rsid w:val="009162A5"/>
    <w:rsid w:val="00951A9E"/>
    <w:rsid w:val="00991990"/>
    <w:rsid w:val="009C6871"/>
    <w:rsid w:val="00A05DB1"/>
    <w:rsid w:val="00A5437F"/>
    <w:rsid w:val="00A62402"/>
    <w:rsid w:val="00A6416C"/>
    <w:rsid w:val="00AA5E9B"/>
    <w:rsid w:val="00AB39C0"/>
    <w:rsid w:val="00B9748B"/>
    <w:rsid w:val="00C821C6"/>
    <w:rsid w:val="00CF4961"/>
    <w:rsid w:val="00D06D05"/>
    <w:rsid w:val="00D40990"/>
    <w:rsid w:val="00DA097F"/>
    <w:rsid w:val="00DB3BA9"/>
    <w:rsid w:val="00DD5D50"/>
    <w:rsid w:val="00DE01C1"/>
    <w:rsid w:val="00DE79D9"/>
    <w:rsid w:val="00E16B7A"/>
    <w:rsid w:val="00E46062"/>
    <w:rsid w:val="00E545F6"/>
    <w:rsid w:val="00EC4654"/>
    <w:rsid w:val="00EF6EA7"/>
    <w:rsid w:val="00FB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19D3304"/>
  <w14:defaultImageDpi w14:val="32767"/>
  <w15:chartTrackingRefBased/>
  <w15:docId w15:val="{D1840984-9A67-4E93-9A86-3ED6A905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990"/>
  </w:style>
  <w:style w:type="paragraph" w:styleId="Heading1">
    <w:name w:val="heading 1"/>
    <w:basedOn w:val="Normal"/>
    <w:next w:val="Normal"/>
    <w:link w:val="Heading1Char"/>
    <w:uiPriority w:val="9"/>
    <w:qFormat/>
    <w:rsid w:val="009919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9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991990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991990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9162A5"/>
    <w:rPr>
      <w:color w:val="555555" w:themeColor="text1"/>
      <w:sz w:val="22"/>
    </w:rPr>
  </w:style>
  <w:style w:type="paragraph" w:styleId="NoSpacing">
    <w:name w:val="No Spacing"/>
    <w:uiPriority w:val="1"/>
    <w:qFormat/>
    <w:rsid w:val="00991990"/>
  </w:style>
  <w:style w:type="character" w:customStyle="1" w:styleId="Heading1Char">
    <w:name w:val="Heading 1 Char"/>
    <w:basedOn w:val="DefaultParagraphFont"/>
    <w:link w:val="Heading1"/>
    <w:uiPriority w:val="9"/>
    <w:rsid w:val="00991990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990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99199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19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9919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62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62A5"/>
  </w:style>
  <w:style w:type="paragraph" w:styleId="Footer">
    <w:name w:val="footer"/>
    <w:basedOn w:val="Normal"/>
    <w:link w:val="FooterChar"/>
    <w:uiPriority w:val="99"/>
    <w:unhideWhenUsed/>
    <w:rsid w:val="009162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62A5"/>
  </w:style>
  <w:style w:type="table" w:styleId="TableGrid">
    <w:name w:val="Table Grid"/>
    <w:basedOn w:val="TableNormal"/>
    <w:uiPriority w:val="39"/>
    <w:rsid w:val="00D06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MNDQUFCI\2c5b3c443035e064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E7D4DD0-D402-491A-9164-B6D0C13B9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2c5b3c443035e064.dotx</Template>
  <TotalTime>3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Jessica Necchi</cp:lastModifiedBy>
  <cp:revision>5</cp:revision>
  <dcterms:created xsi:type="dcterms:W3CDTF">2019-02-13T12:47:00Z</dcterms:created>
  <dcterms:modified xsi:type="dcterms:W3CDTF">2019-04-30T11:23:00Z</dcterms:modified>
</cp:coreProperties>
</file>