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52299F" w14:textId="77777777" w:rsidR="00CD75A8" w:rsidRDefault="00CD75A8" w:rsidP="00CD75A8">
      <w:pPr>
        <w:pStyle w:val="SEHeader"/>
        <w:rPr>
          <w:caps/>
        </w:rPr>
      </w:pPr>
      <w:r>
        <w:t>Swim England Covid-19 Risk Assessment Template</w:t>
      </w:r>
    </w:p>
    <w:p w14:paraId="6CC69807" w14:textId="77777777" w:rsidR="00CD75A8" w:rsidRDefault="00CD75A8" w:rsidP="00CD75A8">
      <w:pPr>
        <w:rPr>
          <w:rFonts w:cs="Arial"/>
        </w:rPr>
      </w:pPr>
    </w:p>
    <w:p w14:paraId="62F5AF63" w14:textId="77777777" w:rsidR="00384186" w:rsidRDefault="00CD75A8" w:rsidP="00CD75A8">
      <w:pPr>
        <w:pStyle w:val="SEBodytext"/>
      </w:pPr>
      <w:r>
        <w:t>A</w:t>
      </w:r>
      <w:r w:rsidRPr="001B5238">
        <w:t xml:space="preserve">ll </w:t>
      </w:r>
      <w:r>
        <w:t>clubs</w:t>
      </w:r>
      <w:r w:rsidRPr="001B5238">
        <w:t xml:space="preserve"> </w:t>
      </w:r>
      <w:r>
        <w:t xml:space="preserve">must </w:t>
      </w:r>
      <w:r w:rsidRPr="001B5238">
        <w:t xml:space="preserve">complete a </w:t>
      </w:r>
      <w:r>
        <w:t xml:space="preserve">Covid-19 specific </w:t>
      </w:r>
      <w:r w:rsidRPr="001B5238">
        <w:t>risk assessment</w:t>
      </w:r>
      <w:r>
        <w:t xml:space="preserve"> before returning to the water</w:t>
      </w:r>
      <w:r w:rsidRPr="001B5238">
        <w:t>.</w:t>
      </w:r>
      <w:r>
        <w:t xml:space="preserve"> </w:t>
      </w:r>
    </w:p>
    <w:p w14:paraId="368A07CB" w14:textId="77777777" w:rsidR="00384186" w:rsidRDefault="00384186" w:rsidP="00CD75A8">
      <w:pPr>
        <w:pStyle w:val="SEBodytext"/>
      </w:pPr>
    </w:p>
    <w:p w14:paraId="571A0DE1" w14:textId="77777777" w:rsidR="00384186" w:rsidRDefault="00CD75A8" w:rsidP="00CD75A8">
      <w:pPr>
        <w:pStyle w:val="SEBodytext"/>
      </w:pPr>
      <w:r>
        <w:t>Below is a part</w:t>
      </w:r>
      <w:r w:rsidR="00384186">
        <w:t>ially</w:t>
      </w:r>
      <w:r>
        <w:t xml:space="preserve"> populated example that clubs can use to help inform their risk assessment. It is critical that this is completed in full detail. </w:t>
      </w:r>
    </w:p>
    <w:p w14:paraId="3AAE92C0" w14:textId="77777777" w:rsidR="00384186" w:rsidRDefault="00384186" w:rsidP="00CD75A8">
      <w:pPr>
        <w:pStyle w:val="SEBodytext"/>
      </w:pPr>
    </w:p>
    <w:p w14:paraId="7404E7AB" w14:textId="1983E3D4" w:rsidR="00CD75A8" w:rsidRDefault="00CD75A8" w:rsidP="00CD75A8">
      <w:pPr>
        <w:pStyle w:val="SEBodytext"/>
      </w:pPr>
      <w:r>
        <w:t xml:space="preserve">Use this template as a guide and starting point to create </w:t>
      </w:r>
      <w:r w:rsidR="00384186">
        <w:t>your</w:t>
      </w:r>
      <w:r>
        <w:t xml:space="preserve"> club</w:t>
      </w:r>
      <w:r w:rsidR="00384186">
        <w:t>’s own Covid</w:t>
      </w:r>
      <w:r w:rsidR="0062093D">
        <w:t>-</w:t>
      </w:r>
      <w:r w:rsidR="00384186">
        <w:t>1</w:t>
      </w:r>
      <w:r>
        <w:t>9 risk assessment.</w:t>
      </w:r>
    </w:p>
    <w:p w14:paraId="62A65DCA" w14:textId="77777777" w:rsidR="00CD75A8" w:rsidRPr="001B5238" w:rsidRDefault="00CD75A8" w:rsidP="00CD75A8">
      <w:pPr>
        <w:pStyle w:val="SEBodytext"/>
      </w:pPr>
    </w:p>
    <w:p w14:paraId="4E79757E" w14:textId="77777777" w:rsidR="00384186" w:rsidRDefault="00CD75A8" w:rsidP="00CD75A8">
      <w:pPr>
        <w:pStyle w:val="SEBodytext"/>
      </w:pPr>
      <w:r>
        <w:rPr>
          <w:rFonts w:eastAsia="Times New Roman"/>
        </w:rPr>
        <w:t>This is not an exhaustive list and we highly recommend that you complete a full risk assessment for your club returning to the pool.</w:t>
      </w:r>
      <w:r w:rsidRPr="003C3391">
        <w:t xml:space="preserve"> </w:t>
      </w:r>
    </w:p>
    <w:p w14:paraId="3D877797" w14:textId="77777777" w:rsidR="00384186" w:rsidRDefault="00384186" w:rsidP="00CD75A8">
      <w:pPr>
        <w:pStyle w:val="SEBodytext"/>
      </w:pPr>
    </w:p>
    <w:p w14:paraId="23E93D88" w14:textId="249D31AD" w:rsidR="00CD75A8" w:rsidRDefault="00CD75A8" w:rsidP="00CD75A8">
      <w:pPr>
        <w:pStyle w:val="SEBodytext"/>
        <w:rPr>
          <w:rFonts w:eastAsia="Times New Roman"/>
        </w:rPr>
      </w:pPr>
      <w:r>
        <w:rPr>
          <w:rFonts w:eastAsia="Times New Roman"/>
        </w:rPr>
        <w:t xml:space="preserve">It is critical to complete a Covid-19 risk assessment prior to activity taking place. </w:t>
      </w:r>
    </w:p>
    <w:p w14:paraId="1103A91C" w14:textId="77777777" w:rsidR="00384186" w:rsidRDefault="00384186" w:rsidP="00CD75A8">
      <w:pPr>
        <w:pStyle w:val="SEBodytext"/>
        <w:rPr>
          <w:rFonts w:eastAsia="Times New Roman"/>
        </w:rPr>
      </w:pPr>
    </w:p>
    <w:p w14:paraId="568EE60D" w14:textId="77777777" w:rsidR="00384186" w:rsidRDefault="00384186" w:rsidP="00CD75A8">
      <w:pPr>
        <w:pStyle w:val="SEBodytext"/>
        <w:rPr>
          <w:rFonts w:eastAsia="Times New Roman"/>
        </w:rPr>
      </w:pPr>
      <w:r>
        <w:rPr>
          <w:rFonts w:eastAsia="Times New Roman"/>
        </w:rPr>
        <w:t>This document is</w:t>
      </w:r>
      <w:r w:rsidR="00CD75A8">
        <w:rPr>
          <w:rFonts w:eastAsia="Times New Roman"/>
        </w:rPr>
        <w:t xml:space="preserve"> how you intend to reasonably protect any participants, workforce, pu</w:t>
      </w:r>
      <w:r>
        <w:rPr>
          <w:rFonts w:eastAsia="Times New Roman"/>
        </w:rPr>
        <w:t>blic etc from the risk of Covid-</w:t>
      </w:r>
      <w:r w:rsidR="00CD75A8">
        <w:rPr>
          <w:rFonts w:eastAsia="Times New Roman"/>
        </w:rPr>
        <w:t>19. The protocols listed within this document must be reviewed regularly and changed accor</w:t>
      </w:r>
      <w:r>
        <w:rPr>
          <w:rFonts w:eastAsia="Times New Roman"/>
        </w:rPr>
        <w:t>dingly if measures or guidance changes.</w:t>
      </w:r>
    </w:p>
    <w:p w14:paraId="345D5A5F" w14:textId="77777777" w:rsidR="00384186" w:rsidRDefault="00384186" w:rsidP="00CD75A8">
      <w:pPr>
        <w:pStyle w:val="SEBodytext"/>
        <w:rPr>
          <w:rFonts w:eastAsia="Times New Roman"/>
        </w:rPr>
      </w:pPr>
    </w:p>
    <w:p w14:paraId="4B6AFE30" w14:textId="246F3ED9" w:rsidR="00CD75A8" w:rsidRDefault="00CD75A8" w:rsidP="00CD75A8">
      <w:pPr>
        <w:pStyle w:val="SEBodytext"/>
        <w:rPr>
          <w:rFonts w:eastAsia="Times New Roman"/>
        </w:rPr>
      </w:pPr>
      <w:r>
        <w:rPr>
          <w:rFonts w:eastAsia="Times New Roman"/>
        </w:rPr>
        <w:t>If you need support or advice in completing this risk assessment please contact Swi</w:t>
      </w:r>
      <w:r w:rsidR="00384186">
        <w:rPr>
          <w:rFonts w:eastAsia="Times New Roman"/>
        </w:rPr>
        <w:t>m England officers for support.</w:t>
      </w:r>
    </w:p>
    <w:p w14:paraId="3C2A5F54" w14:textId="38C1B0E9" w:rsidR="00442C46" w:rsidRDefault="00442C46" w:rsidP="00CD75A8"/>
    <w:p w14:paraId="4F772069" w14:textId="77777777" w:rsidR="00CD75A8" w:rsidRDefault="00CD75A8" w:rsidP="00CD75A8"/>
    <w:p w14:paraId="4183EA33" w14:textId="77777777" w:rsidR="00CD75A8" w:rsidRPr="00CD75A8" w:rsidRDefault="00CD75A8" w:rsidP="00CD75A8"/>
    <w:p w14:paraId="5ACAD5D5" w14:textId="77777777" w:rsidR="00384186" w:rsidRDefault="00384186" w:rsidP="00CD75A8">
      <w:pPr>
        <w:sectPr w:rsidR="00384186" w:rsidSect="00CD75A8">
          <w:footerReference w:type="default" r:id="rId8"/>
          <w:headerReference w:type="first" r:id="rId9"/>
          <w:footerReference w:type="first" r:id="rId10"/>
          <w:pgSz w:w="11900" w:h="16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619A67C" w14:textId="2710EBB5" w:rsidR="00384186" w:rsidRDefault="00384186" w:rsidP="00651EE0">
      <w:pPr>
        <w:pStyle w:val="SEHeader"/>
      </w:pPr>
      <w:r>
        <w:lastRenderedPageBreak/>
        <w:t>Covid-19 Risk Assessment</w:t>
      </w:r>
    </w:p>
    <w:p w14:paraId="59A55779" w14:textId="77777777" w:rsidR="00651EE0" w:rsidRPr="00CD75A8" w:rsidRDefault="00651EE0" w:rsidP="00651EE0">
      <w:pPr>
        <w:pStyle w:val="SEBodytext"/>
      </w:pPr>
    </w:p>
    <w:tbl>
      <w:tblPr>
        <w:tblStyle w:val="TableGridLight"/>
        <w:tblW w:w="13662" w:type="dxa"/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691"/>
        <w:gridCol w:w="1665"/>
        <w:gridCol w:w="3094"/>
        <w:gridCol w:w="3327"/>
        <w:gridCol w:w="1798"/>
        <w:gridCol w:w="1173"/>
        <w:gridCol w:w="914"/>
      </w:tblGrid>
      <w:tr w:rsidR="00384186" w:rsidRPr="00466753" w14:paraId="16AF2995" w14:textId="77777777" w:rsidTr="00651EE0">
        <w:trPr>
          <w:trHeight w:val="260"/>
        </w:trPr>
        <w:tc>
          <w:tcPr>
            <w:tcW w:w="3356" w:type="dxa"/>
            <w:gridSpan w:val="2"/>
            <w:shd w:val="clear" w:color="auto" w:fill="555555" w:themeFill="text1"/>
          </w:tcPr>
          <w:p w14:paraId="662A8EF5" w14:textId="77777777" w:rsidR="00384186" w:rsidRPr="00651EE0" w:rsidRDefault="00384186" w:rsidP="00651EE0">
            <w:pPr>
              <w:pStyle w:val="SEBodytext"/>
              <w:rPr>
                <w:b/>
                <w:color w:val="FFFFFF" w:themeColor="background1"/>
              </w:rPr>
            </w:pPr>
            <w:r w:rsidRPr="00651EE0">
              <w:rPr>
                <w:b/>
                <w:color w:val="FFFFFF" w:themeColor="background1"/>
              </w:rPr>
              <w:t xml:space="preserve">Name of Club: </w:t>
            </w:r>
          </w:p>
        </w:tc>
        <w:tc>
          <w:tcPr>
            <w:tcW w:w="6421" w:type="dxa"/>
            <w:gridSpan w:val="2"/>
            <w:shd w:val="clear" w:color="auto" w:fill="555555" w:themeFill="text1"/>
          </w:tcPr>
          <w:p w14:paraId="09BB4C76" w14:textId="77777777" w:rsidR="00384186" w:rsidRPr="00651EE0" w:rsidRDefault="00384186" w:rsidP="00651EE0">
            <w:pPr>
              <w:pStyle w:val="SEBodytext"/>
              <w:rPr>
                <w:b/>
                <w:color w:val="FFFFFF" w:themeColor="background1"/>
              </w:rPr>
            </w:pPr>
            <w:r w:rsidRPr="00651EE0">
              <w:rPr>
                <w:b/>
                <w:color w:val="FFFFFF" w:themeColor="background1"/>
              </w:rPr>
              <w:t xml:space="preserve">Name of Risk Assessor: </w:t>
            </w:r>
          </w:p>
        </w:tc>
        <w:tc>
          <w:tcPr>
            <w:tcW w:w="3885" w:type="dxa"/>
            <w:gridSpan w:val="3"/>
            <w:shd w:val="clear" w:color="auto" w:fill="555555" w:themeFill="text1"/>
          </w:tcPr>
          <w:p w14:paraId="7170FD37" w14:textId="77777777" w:rsidR="00384186" w:rsidRPr="00651EE0" w:rsidRDefault="00384186" w:rsidP="00651EE0">
            <w:pPr>
              <w:pStyle w:val="SEBodytext"/>
              <w:rPr>
                <w:b/>
                <w:color w:val="FFFFFF" w:themeColor="background1"/>
              </w:rPr>
            </w:pPr>
            <w:r w:rsidRPr="00651EE0">
              <w:rPr>
                <w:b/>
                <w:color w:val="FFFFFF" w:themeColor="background1"/>
              </w:rPr>
              <w:t xml:space="preserve">Date of Risk Assessment: </w:t>
            </w:r>
          </w:p>
        </w:tc>
      </w:tr>
      <w:tr w:rsidR="00384186" w:rsidRPr="00466753" w14:paraId="5E03D3A2" w14:textId="77777777" w:rsidTr="00651EE0">
        <w:trPr>
          <w:trHeight w:val="506"/>
        </w:trPr>
        <w:tc>
          <w:tcPr>
            <w:tcW w:w="1691" w:type="dxa"/>
            <w:shd w:val="clear" w:color="auto" w:fill="F2F2F2" w:themeFill="background1" w:themeFillShade="F2"/>
          </w:tcPr>
          <w:p w14:paraId="58DB03AE" w14:textId="77777777" w:rsidR="00384186" w:rsidRPr="00CB01AA" w:rsidRDefault="00384186" w:rsidP="00651EE0">
            <w:pPr>
              <w:pStyle w:val="SEBodytext"/>
            </w:pPr>
            <w:r w:rsidRPr="00CB01AA">
              <w:t>What are the hazards?</w:t>
            </w:r>
          </w:p>
        </w:tc>
        <w:tc>
          <w:tcPr>
            <w:tcW w:w="1665" w:type="dxa"/>
            <w:shd w:val="clear" w:color="auto" w:fill="F2F2F2" w:themeFill="background1" w:themeFillShade="F2"/>
          </w:tcPr>
          <w:p w14:paraId="65292025" w14:textId="77777777" w:rsidR="00384186" w:rsidRPr="00CB01AA" w:rsidRDefault="00384186" w:rsidP="00651EE0">
            <w:pPr>
              <w:pStyle w:val="SEBodytext"/>
            </w:pPr>
            <w:r w:rsidRPr="00CB01AA">
              <w:t xml:space="preserve">Who might be harmed </w:t>
            </w:r>
          </w:p>
        </w:tc>
        <w:tc>
          <w:tcPr>
            <w:tcW w:w="3094" w:type="dxa"/>
            <w:shd w:val="clear" w:color="auto" w:fill="F2F2F2" w:themeFill="background1" w:themeFillShade="F2"/>
          </w:tcPr>
          <w:p w14:paraId="75C327E5" w14:textId="1A9D17E8" w:rsidR="00384186" w:rsidRPr="00CB01AA" w:rsidRDefault="00384186" w:rsidP="00956A06">
            <w:pPr>
              <w:pStyle w:val="SEBodytext"/>
            </w:pPr>
            <w:r w:rsidRPr="00CB01AA">
              <w:t xml:space="preserve">Controls </w:t>
            </w:r>
            <w:r w:rsidR="00956A06">
              <w:t>considered</w:t>
            </w:r>
          </w:p>
        </w:tc>
        <w:tc>
          <w:tcPr>
            <w:tcW w:w="3327" w:type="dxa"/>
            <w:shd w:val="clear" w:color="auto" w:fill="F2F2F2" w:themeFill="background1" w:themeFillShade="F2"/>
          </w:tcPr>
          <w:p w14:paraId="5ADE7114" w14:textId="77777777" w:rsidR="00384186" w:rsidRPr="00CB01AA" w:rsidRDefault="00384186" w:rsidP="00651EE0">
            <w:pPr>
              <w:pStyle w:val="SEBodytext"/>
            </w:pPr>
            <w:r w:rsidRPr="00CB01AA">
              <w:t>Additional Controls</w:t>
            </w:r>
          </w:p>
          <w:p w14:paraId="22A4F3E5" w14:textId="77777777" w:rsidR="00384186" w:rsidRPr="00CB01AA" w:rsidRDefault="00384186" w:rsidP="00651EE0">
            <w:pPr>
              <w:pStyle w:val="SEBodytext"/>
            </w:pPr>
          </w:p>
        </w:tc>
        <w:tc>
          <w:tcPr>
            <w:tcW w:w="1798" w:type="dxa"/>
            <w:shd w:val="clear" w:color="auto" w:fill="F2F2F2" w:themeFill="background1" w:themeFillShade="F2"/>
          </w:tcPr>
          <w:p w14:paraId="2D2D53B0" w14:textId="77777777" w:rsidR="00384186" w:rsidRPr="00CB01AA" w:rsidRDefault="00384186" w:rsidP="00651EE0">
            <w:pPr>
              <w:pStyle w:val="SEBodytext"/>
            </w:pPr>
            <w:r w:rsidRPr="00CB01AA">
              <w:t>Action by who?</w:t>
            </w:r>
          </w:p>
        </w:tc>
        <w:tc>
          <w:tcPr>
            <w:tcW w:w="1173" w:type="dxa"/>
            <w:shd w:val="clear" w:color="auto" w:fill="F2F2F2" w:themeFill="background1" w:themeFillShade="F2"/>
          </w:tcPr>
          <w:p w14:paraId="3EF042F5" w14:textId="77777777" w:rsidR="00384186" w:rsidRPr="00CB01AA" w:rsidRDefault="00384186" w:rsidP="00651EE0">
            <w:pPr>
              <w:pStyle w:val="SEBodytext"/>
            </w:pPr>
            <w:r w:rsidRPr="00CB01AA">
              <w:t>Action by when?</w:t>
            </w:r>
          </w:p>
        </w:tc>
        <w:tc>
          <w:tcPr>
            <w:tcW w:w="913" w:type="dxa"/>
            <w:shd w:val="clear" w:color="auto" w:fill="F2F2F2" w:themeFill="background1" w:themeFillShade="F2"/>
          </w:tcPr>
          <w:p w14:paraId="22457770" w14:textId="77777777" w:rsidR="00384186" w:rsidRPr="00CB01AA" w:rsidRDefault="00384186" w:rsidP="00651EE0">
            <w:pPr>
              <w:pStyle w:val="SEBodytext"/>
            </w:pPr>
            <w:r w:rsidRPr="00CB01AA">
              <w:t>Done</w:t>
            </w:r>
          </w:p>
        </w:tc>
      </w:tr>
      <w:tr w:rsidR="00384186" w:rsidRPr="00466753" w14:paraId="39AF3700" w14:textId="77777777" w:rsidTr="00651EE0">
        <w:trPr>
          <w:trHeight w:val="2556"/>
        </w:trPr>
        <w:tc>
          <w:tcPr>
            <w:tcW w:w="1691" w:type="dxa"/>
            <w:shd w:val="clear" w:color="auto" w:fill="FFFFFF" w:themeFill="background1"/>
          </w:tcPr>
          <w:p w14:paraId="53DAE6C9" w14:textId="4F41969C" w:rsidR="00384186" w:rsidRPr="00466753" w:rsidRDefault="00384186" w:rsidP="00651EE0">
            <w:pPr>
              <w:pStyle w:val="SEBodytext"/>
            </w:pPr>
            <w:r w:rsidRPr="00466753">
              <w:t>Spread of Covid-19 Coronavirus</w:t>
            </w:r>
            <w:r w:rsidR="00651EE0">
              <w:t>.</w:t>
            </w:r>
          </w:p>
          <w:p w14:paraId="0FD48D4E" w14:textId="77777777" w:rsidR="00384186" w:rsidRPr="00466753" w:rsidRDefault="00384186" w:rsidP="00651EE0">
            <w:pPr>
              <w:pStyle w:val="SEBodytext"/>
            </w:pPr>
          </w:p>
        </w:tc>
        <w:tc>
          <w:tcPr>
            <w:tcW w:w="1665" w:type="dxa"/>
            <w:shd w:val="clear" w:color="auto" w:fill="FFFFFF" w:themeFill="background1"/>
          </w:tcPr>
          <w:p w14:paraId="683DAC78" w14:textId="77777777" w:rsidR="00384186" w:rsidRDefault="00384186" w:rsidP="00651EE0">
            <w:pPr>
              <w:pStyle w:val="SEBodytext"/>
              <w:numPr>
                <w:ilvl w:val="0"/>
                <w:numId w:val="5"/>
              </w:numPr>
              <w:ind w:left="360"/>
            </w:pPr>
            <w:r>
              <w:t xml:space="preserve">Members </w:t>
            </w:r>
          </w:p>
          <w:p w14:paraId="210E6E35" w14:textId="77777777" w:rsidR="00384186" w:rsidRDefault="00384186" w:rsidP="00651EE0">
            <w:pPr>
              <w:pStyle w:val="SEBodytext"/>
            </w:pPr>
          </w:p>
          <w:p w14:paraId="41A6AF56" w14:textId="77777777" w:rsidR="00384186" w:rsidRDefault="00384186" w:rsidP="00651EE0">
            <w:pPr>
              <w:pStyle w:val="SEBodytext"/>
              <w:numPr>
                <w:ilvl w:val="0"/>
                <w:numId w:val="5"/>
              </w:numPr>
              <w:ind w:left="360"/>
            </w:pPr>
            <w:r>
              <w:t xml:space="preserve">Coaches </w:t>
            </w:r>
          </w:p>
          <w:p w14:paraId="32A1460B" w14:textId="77777777" w:rsidR="00384186" w:rsidRDefault="00384186" w:rsidP="00651EE0">
            <w:pPr>
              <w:pStyle w:val="SEBodytext"/>
            </w:pPr>
          </w:p>
          <w:p w14:paraId="7008D8A1" w14:textId="77777777" w:rsidR="00384186" w:rsidRDefault="00384186" w:rsidP="00651EE0">
            <w:pPr>
              <w:pStyle w:val="SEBodytext"/>
              <w:numPr>
                <w:ilvl w:val="0"/>
                <w:numId w:val="5"/>
              </w:numPr>
              <w:ind w:left="360"/>
            </w:pPr>
            <w:r>
              <w:t xml:space="preserve">Volunteers </w:t>
            </w:r>
          </w:p>
          <w:p w14:paraId="1E6B8104" w14:textId="77777777" w:rsidR="00384186" w:rsidRDefault="00384186" w:rsidP="00651EE0">
            <w:pPr>
              <w:pStyle w:val="SEBodytext"/>
            </w:pPr>
          </w:p>
          <w:p w14:paraId="1D4138EB" w14:textId="77777777" w:rsidR="00384186" w:rsidRPr="00466753" w:rsidRDefault="00384186" w:rsidP="00651EE0">
            <w:pPr>
              <w:pStyle w:val="SEBodytext"/>
              <w:numPr>
                <w:ilvl w:val="0"/>
                <w:numId w:val="5"/>
              </w:numPr>
              <w:ind w:left="360"/>
            </w:pPr>
            <w:r>
              <w:t xml:space="preserve">Parents </w:t>
            </w:r>
          </w:p>
          <w:p w14:paraId="6A314744" w14:textId="77777777" w:rsidR="00384186" w:rsidRPr="00466753" w:rsidRDefault="00384186" w:rsidP="00651EE0">
            <w:pPr>
              <w:pStyle w:val="SEBodytext"/>
            </w:pPr>
          </w:p>
          <w:p w14:paraId="7F87E8DF" w14:textId="77777777" w:rsidR="00384186" w:rsidRPr="00466753" w:rsidRDefault="00384186" w:rsidP="00651EE0">
            <w:pPr>
              <w:pStyle w:val="SEBodytext"/>
            </w:pPr>
          </w:p>
        </w:tc>
        <w:tc>
          <w:tcPr>
            <w:tcW w:w="3094" w:type="dxa"/>
            <w:shd w:val="clear" w:color="auto" w:fill="FFFFFF" w:themeFill="background1"/>
          </w:tcPr>
          <w:p w14:paraId="1BFDA5CE" w14:textId="541718AA" w:rsidR="00384186" w:rsidRPr="00830EC7" w:rsidRDefault="00384186" w:rsidP="00651EE0">
            <w:pPr>
              <w:pStyle w:val="SEBodytext"/>
              <w:numPr>
                <w:ilvl w:val="0"/>
                <w:numId w:val="5"/>
              </w:numPr>
              <w:ind w:left="360"/>
            </w:pPr>
            <w:r w:rsidRPr="00830EC7">
              <w:t xml:space="preserve">Hand </w:t>
            </w:r>
            <w:r w:rsidR="00651EE0">
              <w:t>w</w:t>
            </w:r>
            <w:r w:rsidRPr="00830EC7">
              <w:t>ashing</w:t>
            </w:r>
            <w:r w:rsidR="00651EE0">
              <w:t>.</w:t>
            </w:r>
          </w:p>
          <w:p w14:paraId="6CCE8DCD" w14:textId="77777777" w:rsidR="00384186" w:rsidRPr="00830EC7" w:rsidRDefault="00384186" w:rsidP="00651EE0">
            <w:pPr>
              <w:pStyle w:val="SEBodytext"/>
            </w:pPr>
          </w:p>
          <w:p w14:paraId="4B22D3A1" w14:textId="299C384C" w:rsidR="00384186" w:rsidRPr="00830EC7" w:rsidRDefault="00384186" w:rsidP="00651EE0">
            <w:pPr>
              <w:pStyle w:val="SEBodytext"/>
              <w:numPr>
                <w:ilvl w:val="0"/>
                <w:numId w:val="5"/>
              </w:numPr>
              <w:ind w:left="360"/>
            </w:pPr>
            <w:r w:rsidRPr="00830EC7">
              <w:t xml:space="preserve">Letter to </w:t>
            </w:r>
            <w:r w:rsidR="00651EE0">
              <w:t>m</w:t>
            </w:r>
            <w:r w:rsidRPr="00830EC7">
              <w:t>embers</w:t>
            </w:r>
            <w:r w:rsidR="00651EE0">
              <w:t>.</w:t>
            </w:r>
          </w:p>
          <w:p w14:paraId="121D9F88" w14:textId="77777777" w:rsidR="00384186" w:rsidRPr="00830EC7" w:rsidRDefault="00384186" w:rsidP="00651EE0">
            <w:pPr>
              <w:pStyle w:val="SEBodytext"/>
            </w:pPr>
          </w:p>
          <w:p w14:paraId="157DE84B" w14:textId="45ED9526" w:rsidR="00384186" w:rsidRPr="00830EC7" w:rsidRDefault="00651EE0" w:rsidP="00651EE0">
            <w:pPr>
              <w:pStyle w:val="SEBodytext"/>
              <w:numPr>
                <w:ilvl w:val="0"/>
                <w:numId w:val="5"/>
              </w:numPr>
              <w:ind w:left="360"/>
            </w:pPr>
            <w:r>
              <w:t>Changing Room Protocol.</w:t>
            </w:r>
          </w:p>
          <w:p w14:paraId="1A454E74" w14:textId="77777777" w:rsidR="00384186" w:rsidRPr="00830EC7" w:rsidRDefault="00384186" w:rsidP="00651EE0">
            <w:pPr>
              <w:pStyle w:val="SEBodytext"/>
            </w:pPr>
          </w:p>
          <w:p w14:paraId="6FDF7D5F" w14:textId="34163BE4" w:rsidR="00384186" w:rsidRPr="00830EC7" w:rsidRDefault="00384186" w:rsidP="00651EE0">
            <w:pPr>
              <w:pStyle w:val="SEBodytext"/>
              <w:numPr>
                <w:ilvl w:val="0"/>
                <w:numId w:val="5"/>
              </w:numPr>
              <w:ind w:left="360"/>
            </w:pPr>
            <w:r w:rsidRPr="00830EC7">
              <w:t>Equipment</w:t>
            </w:r>
            <w:r w:rsidR="00651EE0">
              <w:t>.</w:t>
            </w:r>
          </w:p>
          <w:p w14:paraId="6BD99F6B" w14:textId="77777777" w:rsidR="00384186" w:rsidRPr="00830EC7" w:rsidRDefault="00384186" w:rsidP="00651EE0">
            <w:pPr>
              <w:pStyle w:val="SEBodytext"/>
            </w:pPr>
          </w:p>
          <w:p w14:paraId="16C5BA18" w14:textId="72D5206E" w:rsidR="00384186" w:rsidRPr="00830EC7" w:rsidRDefault="00384186" w:rsidP="00651EE0">
            <w:pPr>
              <w:pStyle w:val="SEBodytext"/>
              <w:numPr>
                <w:ilvl w:val="0"/>
                <w:numId w:val="5"/>
              </w:numPr>
              <w:ind w:left="360"/>
            </w:pPr>
            <w:r w:rsidRPr="00830EC7">
              <w:t xml:space="preserve">Rules on </w:t>
            </w:r>
            <w:r w:rsidR="00651EE0">
              <w:t>p</w:t>
            </w:r>
            <w:r w:rsidRPr="00830EC7">
              <w:t>ool</w:t>
            </w:r>
            <w:r w:rsidR="00651EE0">
              <w:t xml:space="preserve"> </w:t>
            </w:r>
            <w:r w:rsidRPr="00830EC7">
              <w:t>deck</w:t>
            </w:r>
            <w:r w:rsidR="00651EE0">
              <w:t>.</w:t>
            </w:r>
          </w:p>
          <w:p w14:paraId="3A80E5B0" w14:textId="77777777" w:rsidR="00384186" w:rsidRPr="00830EC7" w:rsidRDefault="00384186" w:rsidP="00651EE0">
            <w:pPr>
              <w:pStyle w:val="SEBodytext"/>
            </w:pPr>
          </w:p>
          <w:p w14:paraId="180AEDD5" w14:textId="534D1353" w:rsidR="00384186" w:rsidRPr="00651EE0" w:rsidRDefault="00384186" w:rsidP="00651EE0">
            <w:pPr>
              <w:pStyle w:val="SEBodytext"/>
              <w:numPr>
                <w:ilvl w:val="0"/>
                <w:numId w:val="5"/>
              </w:numPr>
              <w:ind w:left="360"/>
            </w:pPr>
            <w:r w:rsidRPr="00830EC7">
              <w:t xml:space="preserve">Rules in the </w:t>
            </w:r>
            <w:r w:rsidR="00651EE0">
              <w:t>pool.</w:t>
            </w:r>
          </w:p>
        </w:tc>
        <w:tc>
          <w:tcPr>
            <w:tcW w:w="3327" w:type="dxa"/>
            <w:shd w:val="clear" w:color="auto" w:fill="FFFFFF" w:themeFill="background1"/>
          </w:tcPr>
          <w:p w14:paraId="7652BAC6" w14:textId="77777777" w:rsidR="00384186" w:rsidRDefault="00384186" w:rsidP="00651EE0">
            <w:pPr>
              <w:pStyle w:val="SEBodytext"/>
            </w:pPr>
            <w:r>
              <w:t xml:space="preserve"> </w:t>
            </w:r>
          </w:p>
          <w:p w14:paraId="5ED4392F" w14:textId="77777777" w:rsidR="00384186" w:rsidRDefault="00384186" w:rsidP="00651EE0">
            <w:pPr>
              <w:pStyle w:val="SEBodytext"/>
            </w:pPr>
          </w:p>
          <w:p w14:paraId="0EA2B8A3" w14:textId="77777777" w:rsidR="00384186" w:rsidRDefault="00384186" w:rsidP="00651EE0">
            <w:pPr>
              <w:pStyle w:val="SEBodytext"/>
            </w:pPr>
          </w:p>
          <w:p w14:paraId="139202A9" w14:textId="77777777" w:rsidR="00384186" w:rsidRDefault="00384186" w:rsidP="00651EE0">
            <w:pPr>
              <w:pStyle w:val="SEBodytext"/>
            </w:pPr>
          </w:p>
          <w:p w14:paraId="637CBEC5" w14:textId="77777777" w:rsidR="00384186" w:rsidRDefault="00384186" w:rsidP="00651EE0">
            <w:pPr>
              <w:pStyle w:val="SEBodytext"/>
            </w:pPr>
          </w:p>
          <w:p w14:paraId="43AF804E" w14:textId="77777777" w:rsidR="00384186" w:rsidRPr="00415496" w:rsidRDefault="00384186" w:rsidP="00651EE0">
            <w:pPr>
              <w:pStyle w:val="SEBodytext"/>
            </w:pPr>
          </w:p>
        </w:tc>
        <w:tc>
          <w:tcPr>
            <w:tcW w:w="1798" w:type="dxa"/>
            <w:shd w:val="clear" w:color="auto" w:fill="FFFFFF" w:themeFill="background1"/>
          </w:tcPr>
          <w:p w14:paraId="3EDA0A07" w14:textId="77777777" w:rsidR="00384186" w:rsidRDefault="00384186" w:rsidP="00651EE0">
            <w:pPr>
              <w:pStyle w:val="SEBodytext"/>
            </w:pPr>
          </w:p>
          <w:p w14:paraId="4DBF7247" w14:textId="77777777" w:rsidR="00384186" w:rsidRDefault="00384186" w:rsidP="00651EE0">
            <w:pPr>
              <w:pStyle w:val="SEBodytext"/>
            </w:pPr>
          </w:p>
          <w:p w14:paraId="448FEF6D" w14:textId="77777777" w:rsidR="00384186" w:rsidRPr="00466753" w:rsidRDefault="00384186" w:rsidP="00651EE0">
            <w:pPr>
              <w:pStyle w:val="SEBodytext"/>
            </w:pPr>
          </w:p>
        </w:tc>
        <w:tc>
          <w:tcPr>
            <w:tcW w:w="1173" w:type="dxa"/>
            <w:shd w:val="clear" w:color="auto" w:fill="FFFFFF" w:themeFill="background1"/>
          </w:tcPr>
          <w:p w14:paraId="60E0F612" w14:textId="77777777" w:rsidR="00384186" w:rsidRDefault="00384186" w:rsidP="00651EE0">
            <w:pPr>
              <w:pStyle w:val="SEBodytext"/>
            </w:pPr>
          </w:p>
          <w:p w14:paraId="314D09B3" w14:textId="77777777" w:rsidR="00384186" w:rsidRDefault="00384186" w:rsidP="00651EE0">
            <w:pPr>
              <w:pStyle w:val="SEBodytext"/>
            </w:pPr>
          </w:p>
          <w:p w14:paraId="7379E6D9" w14:textId="77777777" w:rsidR="00384186" w:rsidRDefault="00384186" w:rsidP="00651EE0">
            <w:pPr>
              <w:pStyle w:val="SEBodytext"/>
            </w:pPr>
          </w:p>
          <w:p w14:paraId="269A1655" w14:textId="77777777" w:rsidR="00384186" w:rsidRPr="00466753" w:rsidRDefault="00384186" w:rsidP="00651EE0">
            <w:pPr>
              <w:pStyle w:val="SEBodytext"/>
            </w:pPr>
          </w:p>
        </w:tc>
        <w:tc>
          <w:tcPr>
            <w:tcW w:w="913" w:type="dxa"/>
            <w:shd w:val="clear" w:color="auto" w:fill="FFFFFF" w:themeFill="background1"/>
          </w:tcPr>
          <w:p w14:paraId="00578C55" w14:textId="77777777" w:rsidR="00384186" w:rsidRPr="00466753" w:rsidRDefault="00384186" w:rsidP="00651EE0">
            <w:pPr>
              <w:pStyle w:val="SEBodytext"/>
            </w:pPr>
          </w:p>
        </w:tc>
      </w:tr>
      <w:tr w:rsidR="00384186" w:rsidRPr="00466753" w14:paraId="257BEAEB" w14:textId="77777777" w:rsidTr="00651EE0">
        <w:trPr>
          <w:trHeight w:val="346"/>
        </w:trPr>
        <w:tc>
          <w:tcPr>
            <w:tcW w:w="1691" w:type="dxa"/>
            <w:shd w:val="clear" w:color="auto" w:fill="F2F2F2" w:themeFill="background1" w:themeFillShade="F2"/>
          </w:tcPr>
          <w:p w14:paraId="11DDD598" w14:textId="07BF4187" w:rsidR="00384186" w:rsidRPr="00466753" w:rsidRDefault="00384186" w:rsidP="00651EE0">
            <w:pPr>
              <w:pStyle w:val="SEBodytext"/>
            </w:pPr>
            <w:r>
              <w:t xml:space="preserve">Maintaining </w:t>
            </w:r>
            <w:r w:rsidR="00651EE0">
              <w:t>s</w:t>
            </w:r>
            <w:r>
              <w:t xml:space="preserve">ocial </w:t>
            </w:r>
            <w:r w:rsidR="00651EE0">
              <w:t>d</w:t>
            </w:r>
            <w:r>
              <w:t>istancing</w:t>
            </w:r>
            <w:r w:rsidR="00651EE0">
              <w:t>.</w:t>
            </w:r>
          </w:p>
        </w:tc>
        <w:tc>
          <w:tcPr>
            <w:tcW w:w="1665" w:type="dxa"/>
            <w:shd w:val="clear" w:color="auto" w:fill="F2F2F2" w:themeFill="background1" w:themeFillShade="F2"/>
          </w:tcPr>
          <w:p w14:paraId="0657DAE0" w14:textId="77777777" w:rsidR="00384186" w:rsidRDefault="00384186" w:rsidP="00651EE0">
            <w:pPr>
              <w:pStyle w:val="SEBodytext"/>
              <w:numPr>
                <w:ilvl w:val="0"/>
                <w:numId w:val="6"/>
              </w:numPr>
              <w:ind w:left="360"/>
            </w:pPr>
            <w:r>
              <w:t xml:space="preserve">Members </w:t>
            </w:r>
          </w:p>
          <w:p w14:paraId="73746EC1" w14:textId="77777777" w:rsidR="00384186" w:rsidRDefault="00384186" w:rsidP="00651EE0">
            <w:pPr>
              <w:pStyle w:val="SEBodytext"/>
            </w:pPr>
          </w:p>
          <w:p w14:paraId="54C9E8D5" w14:textId="77777777" w:rsidR="00384186" w:rsidRDefault="00384186" w:rsidP="00651EE0">
            <w:pPr>
              <w:pStyle w:val="SEBodytext"/>
              <w:numPr>
                <w:ilvl w:val="0"/>
                <w:numId w:val="6"/>
              </w:numPr>
              <w:ind w:left="360"/>
            </w:pPr>
            <w:r>
              <w:t xml:space="preserve">Coaches </w:t>
            </w:r>
          </w:p>
          <w:p w14:paraId="60F623FF" w14:textId="77777777" w:rsidR="00384186" w:rsidRDefault="00384186" w:rsidP="00651EE0">
            <w:pPr>
              <w:pStyle w:val="SEBodytext"/>
            </w:pPr>
          </w:p>
          <w:p w14:paraId="170E691C" w14:textId="77777777" w:rsidR="00651EE0" w:rsidRDefault="00384186" w:rsidP="00651EE0">
            <w:pPr>
              <w:pStyle w:val="SEBodytext"/>
              <w:numPr>
                <w:ilvl w:val="0"/>
                <w:numId w:val="6"/>
              </w:numPr>
              <w:ind w:left="360"/>
            </w:pPr>
            <w:r>
              <w:t xml:space="preserve">Volunteers </w:t>
            </w:r>
          </w:p>
          <w:p w14:paraId="06393E32" w14:textId="77777777" w:rsidR="00651EE0" w:rsidRDefault="00651EE0" w:rsidP="00651EE0"/>
          <w:p w14:paraId="65167B55" w14:textId="1EE304BB" w:rsidR="00384186" w:rsidRPr="00466753" w:rsidRDefault="00384186" w:rsidP="00651EE0">
            <w:pPr>
              <w:pStyle w:val="SEBodytext"/>
              <w:numPr>
                <w:ilvl w:val="0"/>
                <w:numId w:val="6"/>
              </w:numPr>
              <w:ind w:left="360"/>
            </w:pPr>
            <w:r>
              <w:t xml:space="preserve">Parents </w:t>
            </w:r>
          </w:p>
          <w:p w14:paraId="2A866198" w14:textId="77777777" w:rsidR="00384186" w:rsidRPr="00466753" w:rsidRDefault="00384186" w:rsidP="00651EE0">
            <w:pPr>
              <w:pStyle w:val="SEBodytext"/>
            </w:pPr>
          </w:p>
        </w:tc>
        <w:tc>
          <w:tcPr>
            <w:tcW w:w="3094" w:type="dxa"/>
            <w:shd w:val="clear" w:color="auto" w:fill="F2F2F2" w:themeFill="background1" w:themeFillShade="F2"/>
          </w:tcPr>
          <w:p w14:paraId="005AC569" w14:textId="66872FD5" w:rsidR="00384186" w:rsidRPr="00830EC7" w:rsidRDefault="00384186" w:rsidP="00651EE0">
            <w:pPr>
              <w:pStyle w:val="SEBodytext"/>
              <w:numPr>
                <w:ilvl w:val="0"/>
                <w:numId w:val="6"/>
              </w:numPr>
              <w:ind w:left="360"/>
            </w:pPr>
            <w:r w:rsidRPr="00830EC7">
              <w:t xml:space="preserve">Car </w:t>
            </w:r>
            <w:r w:rsidR="00651EE0">
              <w:t>p</w:t>
            </w:r>
            <w:r w:rsidRPr="00830EC7">
              <w:t xml:space="preserve">ark </w:t>
            </w:r>
            <w:r w:rsidR="00651EE0">
              <w:t>r</w:t>
            </w:r>
            <w:r w:rsidRPr="00830EC7">
              <w:t>ules</w:t>
            </w:r>
            <w:r w:rsidR="00651EE0">
              <w:t>.</w:t>
            </w:r>
            <w:r w:rsidRPr="00830EC7">
              <w:t xml:space="preserve"> </w:t>
            </w:r>
          </w:p>
          <w:p w14:paraId="355401AC" w14:textId="77777777" w:rsidR="00384186" w:rsidRPr="00830EC7" w:rsidRDefault="00384186" w:rsidP="00651EE0">
            <w:pPr>
              <w:pStyle w:val="SEBodytext"/>
            </w:pPr>
          </w:p>
          <w:p w14:paraId="72D0E39F" w14:textId="6B42DBF6" w:rsidR="00384186" w:rsidRPr="00830EC7" w:rsidRDefault="00384186" w:rsidP="00651EE0">
            <w:pPr>
              <w:pStyle w:val="SEBodytext"/>
              <w:numPr>
                <w:ilvl w:val="0"/>
                <w:numId w:val="6"/>
              </w:numPr>
              <w:ind w:left="360"/>
            </w:pPr>
            <w:r w:rsidRPr="00830EC7">
              <w:t>Signage</w:t>
            </w:r>
            <w:r w:rsidR="00651EE0">
              <w:t>.</w:t>
            </w:r>
            <w:r w:rsidRPr="00830EC7">
              <w:t xml:space="preserve"> </w:t>
            </w:r>
          </w:p>
          <w:p w14:paraId="52B94592" w14:textId="77777777" w:rsidR="00384186" w:rsidRPr="00830EC7" w:rsidRDefault="00384186" w:rsidP="00651EE0">
            <w:pPr>
              <w:pStyle w:val="SEBodytext"/>
            </w:pPr>
          </w:p>
          <w:p w14:paraId="28AEC0CA" w14:textId="05C3C77C" w:rsidR="00384186" w:rsidRPr="00830EC7" w:rsidRDefault="00651EE0" w:rsidP="00651EE0">
            <w:pPr>
              <w:pStyle w:val="SEBodytext"/>
              <w:numPr>
                <w:ilvl w:val="0"/>
                <w:numId w:val="6"/>
              </w:numPr>
              <w:ind w:left="360"/>
            </w:pPr>
            <w:r>
              <w:t>Restricted lane usage.</w:t>
            </w:r>
          </w:p>
          <w:p w14:paraId="5326DB8D" w14:textId="77777777" w:rsidR="00384186" w:rsidRPr="00830EC7" w:rsidRDefault="00384186" w:rsidP="00651EE0">
            <w:pPr>
              <w:pStyle w:val="SEBodytext"/>
            </w:pPr>
          </w:p>
          <w:p w14:paraId="5F33A0FC" w14:textId="627A5AE2" w:rsidR="00384186" w:rsidRPr="004A5DF7" w:rsidRDefault="00384186" w:rsidP="00651EE0">
            <w:pPr>
              <w:pStyle w:val="SEBodytext"/>
              <w:numPr>
                <w:ilvl w:val="0"/>
                <w:numId w:val="6"/>
              </w:numPr>
              <w:ind w:left="360"/>
            </w:pPr>
            <w:r w:rsidRPr="00830EC7">
              <w:t>Taped/</w:t>
            </w:r>
            <w:r w:rsidR="00651EE0">
              <w:t>m</w:t>
            </w:r>
            <w:r w:rsidRPr="00830EC7">
              <w:t xml:space="preserve">arked </w:t>
            </w:r>
            <w:r w:rsidR="00651EE0">
              <w:t>a</w:t>
            </w:r>
            <w:r w:rsidRPr="00830EC7">
              <w:t xml:space="preserve">reas on </w:t>
            </w:r>
            <w:r w:rsidR="00651EE0">
              <w:t>p</w:t>
            </w:r>
            <w:r w:rsidRPr="00830EC7">
              <w:t xml:space="preserve">ool </w:t>
            </w:r>
            <w:r w:rsidR="00651EE0">
              <w:t>d</w:t>
            </w:r>
            <w:r w:rsidRPr="00830EC7">
              <w:t>eck</w:t>
            </w:r>
            <w:r w:rsidR="00651EE0">
              <w:t>.</w:t>
            </w:r>
          </w:p>
        </w:tc>
        <w:tc>
          <w:tcPr>
            <w:tcW w:w="3327" w:type="dxa"/>
            <w:shd w:val="clear" w:color="auto" w:fill="F2F2F2" w:themeFill="background1" w:themeFillShade="F2"/>
          </w:tcPr>
          <w:p w14:paraId="5AB3C5C7" w14:textId="77777777" w:rsidR="00384186" w:rsidRDefault="00384186" w:rsidP="00651EE0">
            <w:pPr>
              <w:pStyle w:val="SEBodytext"/>
            </w:pPr>
          </w:p>
          <w:p w14:paraId="3DB74227" w14:textId="77777777" w:rsidR="00384186" w:rsidRDefault="00384186" w:rsidP="00651EE0">
            <w:pPr>
              <w:pStyle w:val="SEBodytext"/>
            </w:pPr>
          </w:p>
          <w:p w14:paraId="3A71AA5C" w14:textId="77777777" w:rsidR="00384186" w:rsidRPr="004A5DF7" w:rsidRDefault="00384186" w:rsidP="00651EE0">
            <w:pPr>
              <w:pStyle w:val="SEBodytext"/>
            </w:pPr>
            <w:r>
              <w:t xml:space="preserve"> 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35A15D3F" w14:textId="77777777" w:rsidR="00384186" w:rsidRDefault="00384186" w:rsidP="00651EE0">
            <w:pPr>
              <w:pStyle w:val="SEBodytext"/>
            </w:pPr>
          </w:p>
          <w:p w14:paraId="0A82FADA" w14:textId="77777777" w:rsidR="00384186" w:rsidRPr="00466753" w:rsidRDefault="00384186" w:rsidP="00651EE0">
            <w:pPr>
              <w:pStyle w:val="SEBodytext"/>
            </w:pPr>
          </w:p>
        </w:tc>
        <w:tc>
          <w:tcPr>
            <w:tcW w:w="1173" w:type="dxa"/>
            <w:shd w:val="clear" w:color="auto" w:fill="F2F2F2" w:themeFill="background1" w:themeFillShade="F2"/>
          </w:tcPr>
          <w:p w14:paraId="5DDE432D" w14:textId="77777777" w:rsidR="00384186" w:rsidRPr="00466753" w:rsidRDefault="00384186" w:rsidP="00651EE0">
            <w:pPr>
              <w:pStyle w:val="SEBodytext"/>
            </w:pPr>
          </w:p>
        </w:tc>
        <w:tc>
          <w:tcPr>
            <w:tcW w:w="913" w:type="dxa"/>
            <w:shd w:val="clear" w:color="auto" w:fill="F2F2F2" w:themeFill="background1" w:themeFillShade="F2"/>
          </w:tcPr>
          <w:p w14:paraId="32C40837" w14:textId="77777777" w:rsidR="00384186" w:rsidRPr="00466753" w:rsidRDefault="00384186" w:rsidP="00651EE0">
            <w:pPr>
              <w:pStyle w:val="SEBodytext"/>
            </w:pPr>
          </w:p>
        </w:tc>
      </w:tr>
    </w:tbl>
    <w:p w14:paraId="5F2EA6FC" w14:textId="77777777" w:rsidR="00CD75A8" w:rsidRPr="00CD75A8" w:rsidRDefault="00CD75A8" w:rsidP="00384186">
      <w:bookmarkStart w:id="0" w:name="_GoBack"/>
      <w:bookmarkEnd w:id="0"/>
    </w:p>
    <w:sectPr w:rsidR="00CD75A8" w:rsidRPr="00CD75A8" w:rsidSect="00CD75A8">
      <w:headerReference w:type="first" r:id="rId11"/>
      <w:footerReference w:type="first" r:id="rId12"/>
      <w:pgSz w:w="16840" w:h="1190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993DB6" w14:textId="77777777" w:rsidR="00174052" w:rsidRDefault="00174052" w:rsidP="00362075">
      <w:r>
        <w:separator/>
      </w:r>
    </w:p>
  </w:endnote>
  <w:endnote w:type="continuationSeparator" w:id="0">
    <w:p w14:paraId="366D1AA4" w14:textId="77777777" w:rsidR="00174052" w:rsidRDefault="00174052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4282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DA3637" w14:textId="28A20F4A" w:rsidR="00810FA2" w:rsidRDefault="00810FA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1EE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6B95B53" w14:textId="05CA3931" w:rsidR="00095BB8" w:rsidRPr="00095BB8" w:rsidRDefault="00095BB8" w:rsidP="00095BB8">
    <w:pPr>
      <w:pStyle w:val="SEBodytext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73D2F4" w14:textId="55BE5B2D" w:rsidR="00651EE0" w:rsidRPr="00651EE0" w:rsidRDefault="00651EE0" w:rsidP="00651EE0">
    <w:pPr>
      <w:pStyle w:val="SEBodytext"/>
      <w:rPr>
        <w:sz w:val="16"/>
      </w:rPr>
    </w:pPr>
    <w:r>
      <w:rPr>
        <w:sz w:val="16"/>
      </w:rPr>
      <w:t xml:space="preserve">Updated June 2020 </w:t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sdt>
      <w:sdtPr>
        <w:rPr>
          <w:noProof/>
          <w:sz w:val="16"/>
        </w:rPr>
        <w:id w:val="945582370"/>
        <w:docPartObj>
          <w:docPartGallery w:val="Page Numbers (Bottom of Page)"/>
          <w:docPartUnique/>
        </w:docPartObj>
      </w:sdtPr>
      <w:sdtEndPr/>
      <w:sdtContent>
        <w:r>
          <w:rPr>
            <w:sz w:val="16"/>
          </w:rPr>
          <w:fldChar w:fldCharType="begin"/>
        </w:r>
        <w:r>
          <w:rPr>
            <w:sz w:val="16"/>
          </w:rPr>
          <w:instrText xml:space="preserve"> PAGE   \* MERGEFORMAT </w:instrText>
        </w:r>
        <w:r>
          <w:rPr>
            <w:sz w:val="16"/>
          </w:rPr>
          <w:fldChar w:fldCharType="separate"/>
        </w:r>
        <w:r w:rsidR="00C82DE4">
          <w:rPr>
            <w:noProof/>
            <w:sz w:val="16"/>
          </w:rPr>
          <w:t>1</w:t>
        </w:r>
        <w:r>
          <w:rPr>
            <w:noProof/>
            <w:sz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C828E" w14:textId="33097640" w:rsidR="00651EE0" w:rsidRPr="00651EE0" w:rsidRDefault="00651EE0" w:rsidP="00651EE0">
    <w:pPr>
      <w:pStyle w:val="SEBodytext"/>
      <w:ind w:left="5760" w:firstLine="720"/>
      <w:rPr>
        <w:sz w:val="16"/>
      </w:rPr>
    </w:pPr>
    <w:r>
      <w:rPr>
        <w:sz w:val="16"/>
      </w:rPr>
      <w:t xml:space="preserve"> </w:t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sdt>
      <w:sdtPr>
        <w:rPr>
          <w:noProof/>
          <w:sz w:val="16"/>
        </w:rPr>
        <w:id w:val="-1982611337"/>
        <w:docPartObj>
          <w:docPartGallery w:val="Page Numbers (Bottom of Page)"/>
          <w:docPartUnique/>
        </w:docPartObj>
      </w:sdtPr>
      <w:sdtEndPr/>
      <w:sdtContent>
        <w:r>
          <w:rPr>
            <w:sz w:val="16"/>
          </w:rPr>
          <w:fldChar w:fldCharType="begin"/>
        </w:r>
        <w:r>
          <w:rPr>
            <w:sz w:val="16"/>
          </w:rPr>
          <w:instrText xml:space="preserve"> PAGE   \* MERGEFORMAT </w:instrText>
        </w:r>
        <w:r>
          <w:rPr>
            <w:sz w:val="16"/>
          </w:rPr>
          <w:fldChar w:fldCharType="separate"/>
        </w:r>
        <w:r w:rsidR="00C82DE4">
          <w:rPr>
            <w:noProof/>
            <w:sz w:val="16"/>
          </w:rPr>
          <w:t>2</w:t>
        </w:r>
        <w:r>
          <w:rPr>
            <w:noProof/>
            <w:sz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0C9C5B" w14:textId="77777777" w:rsidR="00174052" w:rsidRDefault="00174052" w:rsidP="00362075">
      <w:r>
        <w:separator/>
      </w:r>
    </w:p>
  </w:footnote>
  <w:footnote w:type="continuationSeparator" w:id="0">
    <w:p w14:paraId="7FF00C41" w14:textId="77777777" w:rsidR="00174052" w:rsidRDefault="00174052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093654" w14:textId="1C628955" w:rsidR="0034381D" w:rsidRDefault="002124BD"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BF0469A" wp14:editId="112637D4">
          <wp:simplePos x="0" y="0"/>
          <wp:positionH relativeFrom="margin">
            <wp:posOffset>-1167803</wp:posOffset>
          </wp:positionH>
          <wp:positionV relativeFrom="margin">
            <wp:posOffset>-1557029</wp:posOffset>
          </wp:positionV>
          <wp:extent cx="7955279" cy="11252871"/>
          <wp:effectExtent l="0" t="0" r="8255" b="571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E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75FBFE" w14:textId="77777777" w:rsidR="0034381D" w:rsidRDefault="0034381D"/>
  <w:p w14:paraId="61514A6A" w14:textId="77777777" w:rsidR="0034381D" w:rsidRDefault="0034381D"/>
  <w:p w14:paraId="06A0AA30" w14:textId="77777777" w:rsidR="0034381D" w:rsidRDefault="0034381D"/>
  <w:p w14:paraId="5CADB992" w14:textId="77777777" w:rsidR="0034381D" w:rsidRDefault="0034381D"/>
  <w:p w14:paraId="0FB4F07B" w14:textId="77777777" w:rsidR="0034381D" w:rsidRDefault="0034381D"/>
  <w:p w14:paraId="2B7A5B61" w14:textId="77777777" w:rsidR="00362075" w:rsidRDefault="0036207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7098BD" w14:textId="772D1E72" w:rsidR="00384186" w:rsidRDefault="00830EC7"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7A930764" wp14:editId="18D25F06">
          <wp:simplePos x="0" y="0"/>
          <wp:positionH relativeFrom="column">
            <wp:posOffset>-942507</wp:posOffset>
          </wp:positionH>
          <wp:positionV relativeFrom="page">
            <wp:posOffset>-3143451</wp:posOffset>
          </wp:positionV>
          <wp:extent cx="10692000" cy="10692000"/>
          <wp:effectExtent l="0" t="0" r="1905" b="190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quare wav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2B4C93"/>
    <w:multiLevelType w:val="hybridMultilevel"/>
    <w:tmpl w:val="EDEC3E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7D799A"/>
    <w:multiLevelType w:val="hybridMultilevel"/>
    <w:tmpl w:val="D75C6A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75F29"/>
    <w:multiLevelType w:val="hybridMultilevel"/>
    <w:tmpl w:val="09C0690A"/>
    <w:lvl w:ilvl="0" w:tplc="0770A95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93AF4"/>
    <w:multiLevelType w:val="hybridMultilevel"/>
    <w:tmpl w:val="CB725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E65564"/>
    <w:multiLevelType w:val="hybridMultilevel"/>
    <w:tmpl w:val="FDF8B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853EBD"/>
    <w:multiLevelType w:val="hybridMultilevel"/>
    <w:tmpl w:val="44EC8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131078" w:nlCheck="1" w:checkStyle="1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FE5"/>
    <w:rsid w:val="000041DC"/>
    <w:rsid w:val="00016A47"/>
    <w:rsid w:val="00060A78"/>
    <w:rsid w:val="000776A3"/>
    <w:rsid w:val="00092C6F"/>
    <w:rsid w:val="0009450E"/>
    <w:rsid w:val="00095BB8"/>
    <w:rsid w:val="000C33E6"/>
    <w:rsid w:val="000D1CD1"/>
    <w:rsid w:val="00102158"/>
    <w:rsid w:val="00161976"/>
    <w:rsid w:val="00174052"/>
    <w:rsid w:val="00176EC1"/>
    <w:rsid w:val="001975D3"/>
    <w:rsid w:val="001A2FE6"/>
    <w:rsid w:val="002053B4"/>
    <w:rsid w:val="002124BD"/>
    <w:rsid w:val="00234F63"/>
    <w:rsid w:val="00287614"/>
    <w:rsid w:val="002C18EE"/>
    <w:rsid w:val="002E6C4B"/>
    <w:rsid w:val="003042FA"/>
    <w:rsid w:val="0034381D"/>
    <w:rsid w:val="0034712A"/>
    <w:rsid w:val="00362075"/>
    <w:rsid w:val="00375E80"/>
    <w:rsid w:val="00384186"/>
    <w:rsid w:val="003A183B"/>
    <w:rsid w:val="003B0BEF"/>
    <w:rsid w:val="003D0AAF"/>
    <w:rsid w:val="003E05D5"/>
    <w:rsid w:val="00400FE4"/>
    <w:rsid w:val="00442C46"/>
    <w:rsid w:val="00446A0B"/>
    <w:rsid w:val="00446F92"/>
    <w:rsid w:val="00470886"/>
    <w:rsid w:val="00472F23"/>
    <w:rsid w:val="00474BAB"/>
    <w:rsid w:val="004C305C"/>
    <w:rsid w:val="004E0C8E"/>
    <w:rsid w:val="004E4C4D"/>
    <w:rsid w:val="0051288B"/>
    <w:rsid w:val="005323E6"/>
    <w:rsid w:val="005433DB"/>
    <w:rsid w:val="005B68F7"/>
    <w:rsid w:val="005F15C9"/>
    <w:rsid w:val="00606D81"/>
    <w:rsid w:val="00613BA9"/>
    <w:rsid w:val="00617D43"/>
    <w:rsid w:val="0062093D"/>
    <w:rsid w:val="00651EE0"/>
    <w:rsid w:val="006571A7"/>
    <w:rsid w:val="00673E3A"/>
    <w:rsid w:val="006A1ED9"/>
    <w:rsid w:val="006A5551"/>
    <w:rsid w:val="006B45DF"/>
    <w:rsid w:val="006D0C1A"/>
    <w:rsid w:val="006D37C3"/>
    <w:rsid w:val="006E1FE5"/>
    <w:rsid w:val="006F2FAD"/>
    <w:rsid w:val="006F5B8E"/>
    <w:rsid w:val="007447C2"/>
    <w:rsid w:val="007509CB"/>
    <w:rsid w:val="00771C78"/>
    <w:rsid w:val="007B442F"/>
    <w:rsid w:val="007F3FDC"/>
    <w:rsid w:val="008108FC"/>
    <w:rsid w:val="00810FA2"/>
    <w:rsid w:val="00812CF0"/>
    <w:rsid w:val="00826110"/>
    <w:rsid w:val="00830EC7"/>
    <w:rsid w:val="00855426"/>
    <w:rsid w:val="00867595"/>
    <w:rsid w:val="00874DF3"/>
    <w:rsid w:val="00887AF7"/>
    <w:rsid w:val="00887D9F"/>
    <w:rsid w:val="008A45A0"/>
    <w:rsid w:val="008A4C85"/>
    <w:rsid w:val="008B4FA2"/>
    <w:rsid w:val="00905F20"/>
    <w:rsid w:val="00951A9E"/>
    <w:rsid w:val="00956A06"/>
    <w:rsid w:val="009A779C"/>
    <w:rsid w:val="009B7066"/>
    <w:rsid w:val="009B7E25"/>
    <w:rsid w:val="009C2EBB"/>
    <w:rsid w:val="009C3481"/>
    <w:rsid w:val="00A05DB1"/>
    <w:rsid w:val="00A274A4"/>
    <w:rsid w:val="00A34AF2"/>
    <w:rsid w:val="00A62402"/>
    <w:rsid w:val="00A62D6D"/>
    <w:rsid w:val="00A6416C"/>
    <w:rsid w:val="00A733E2"/>
    <w:rsid w:val="00A961D8"/>
    <w:rsid w:val="00AB39C0"/>
    <w:rsid w:val="00AB7468"/>
    <w:rsid w:val="00B33A0E"/>
    <w:rsid w:val="00B554C7"/>
    <w:rsid w:val="00B921ED"/>
    <w:rsid w:val="00B94155"/>
    <w:rsid w:val="00BB3843"/>
    <w:rsid w:val="00BB5A28"/>
    <w:rsid w:val="00BB69C5"/>
    <w:rsid w:val="00BD04B7"/>
    <w:rsid w:val="00BD78A3"/>
    <w:rsid w:val="00BE0D2A"/>
    <w:rsid w:val="00BF77C3"/>
    <w:rsid w:val="00C15E06"/>
    <w:rsid w:val="00C32209"/>
    <w:rsid w:val="00C439EA"/>
    <w:rsid w:val="00C6531F"/>
    <w:rsid w:val="00C75401"/>
    <w:rsid w:val="00C80DE6"/>
    <w:rsid w:val="00C821C6"/>
    <w:rsid w:val="00C82DE4"/>
    <w:rsid w:val="00C96269"/>
    <w:rsid w:val="00CA07C1"/>
    <w:rsid w:val="00CD75A8"/>
    <w:rsid w:val="00CD77F1"/>
    <w:rsid w:val="00CF4961"/>
    <w:rsid w:val="00D12534"/>
    <w:rsid w:val="00D131BD"/>
    <w:rsid w:val="00D35571"/>
    <w:rsid w:val="00D42A67"/>
    <w:rsid w:val="00D73795"/>
    <w:rsid w:val="00D7708A"/>
    <w:rsid w:val="00DA40BC"/>
    <w:rsid w:val="00DB4DB1"/>
    <w:rsid w:val="00DD7BF7"/>
    <w:rsid w:val="00DE01C1"/>
    <w:rsid w:val="00DE79D9"/>
    <w:rsid w:val="00DF358E"/>
    <w:rsid w:val="00DF5C1F"/>
    <w:rsid w:val="00E34CBD"/>
    <w:rsid w:val="00E555DC"/>
    <w:rsid w:val="00EC584B"/>
    <w:rsid w:val="00ED2597"/>
    <w:rsid w:val="00EE0686"/>
    <w:rsid w:val="00F53C43"/>
    <w:rsid w:val="00F70B5B"/>
    <w:rsid w:val="00FB7B20"/>
    <w:rsid w:val="00FF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FEF53F5"/>
  <w15:chartTrackingRefBased/>
  <w15:docId w15:val="{A6810312-3600-4204-A46C-50BF02DB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1F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1F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4CB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B0D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4CB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0778F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6E1FE5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6E1FE5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link w:val="SEBodytextChar"/>
    <w:qFormat/>
    <w:rsid w:val="006E1FE5"/>
    <w:rPr>
      <w:color w:val="555555" w:themeColor="text1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6E1FE5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NoSpacing">
    <w:name w:val="No Spacing"/>
    <w:uiPriority w:val="1"/>
    <w:qFormat/>
    <w:rsid w:val="006E1FE5"/>
  </w:style>
  <w:style w:type="character" w:customStyle="1" w:styleId="Heading2Char">
    <w:name w:val="Heading 2 Char"/>
    <w:basedOn w:val="DefaultParagraphFont"/>
    <w:link w:val="Heading2"/>
    <w:uiPriority w:val="9"/>
    <w:rsid w:val="006E1FE5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E1FE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1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BD78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BD78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BD78A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D78A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78A3"/>
  </w:style>
  <w:style w:type="paragraph" w:styleId="Footer">
    <w:name w:val="footer"/>
    <w:basedOn w:val="Normal"/>
    <w:link w:val="FooterChar"/>
    <w:uiPriority w:val="99"/>
    <w:unhideWhenUsed/>
    <w:rsid w:val="00BD78A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78A3"/>
  </w:style>
  <w:style w:type="paragraph" w:styleId="ListParagraph">
    <w:name w:val="List Paragraph"/>
    <w:basedOn w:val="Normal"/>
    <w:uiPriority w:val="34"/>
    <w:qFormat/>
    <w:rsid w:val="00ED2597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ED2597"/>
    <w:rPr>
      <w:color w:val="2095AE" w:themeColor="hyperlink"/>
      <w:u w:val="single"/>
    </w:rPr>
  </w:style>
  <w:style w:type="paragraph" w:customStyle="1" w:styleId="gmail-m2423035149392980923msolistparagraph">
    <w:name w:val="gmail-m_2423035149392980923msolistparagraph"/>
    <w:basedOn w:val="Normal"/>
    <w:rsid w:val="00ED2597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n-GB"/>
    </w:rPr>
  </w:style>
  <w:style w:type="table" w:styleId="GridTable4-Accent2">
    <w:name w:val="Grid Table 4 Accent 2"/>
    <w:basedOn w:val="TableNormal"/>
    <w:uiPriority w:val="49"/>
    <w:rsid w:val="00ED2597"/>
    <w:tblPr>
      <w:tblStyleRowBandSize w:val="1"/>
      <w:tblStyleColBandSize w:val="1"/>
      <w:tblBorders>
        <w:top w:val="single" w:sz="4" w:space="0" w:color="64CCE2" w:themeColor="accent2" w:themeTint="99"/>
        <w:left w:val="single" w:sz="4" w:space="0" w:color="64CCE2" w:themeColor="accent2" w:themeTint="99"/>
        <w:bottom w:val="single" w:sz="4" w:space="0" w:color="64CCE2" w:themeColor="accent2" w:themeTint="99"/>
        <w:right w:val="single" w:sz="4" w:space="0" w:color="64CCE2" w:themeColor="accent2" w:themeTint="99"/>
        <w:insideH w:val="single" w:sz="4" w:space="0" w:color="64CCE2" w:themeColor="accent2" w:themeTint="99"/>
        <w:insideV w:val="single" w:sz="4" w:space="0" w:color="64CCE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095AE" w:themeColor="accent2"/>
          <w:left w:val="single" w:sz="4" w:space="0" w:color="2095AE" w:themeColor="accent2"/>
          <w:bottom w:val="single" w:sz="4" w:space="0" w:color="2095AE" w:themeColor="accent2"/>
          <w:right w:val="single" w:sz="4" w:space="0" w:color="2095AE" w:themeColor="accent2"/>
          <w:insideH w:val="nil"/>
          <w:insideV w:val="nil"/>
        </w:tcBorders>
        <w:shd w:val="clear" w:color="auto" w:fill="2095AE" w:themeFill="accent2"/>
      </w:tcPr>
    </w:tblStylePr>
    <w:tblStylePr w:type="lastRow">
      <w:rPr>
        <w:b/>
        <w:bCs/>
      </w:rPr>
      <w:tblPr/>
      <w:tcPr>
        <w:tcBorders>
          <w:top w:val="double" w:sz="4" w:space="0" w:color="2095A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EEF5" w:themeFill="accent2" w:themeFillTint="33"/>
      </w:tcPr>
    </w:tblStylePr>
    <w:tblStylePr w:type="band1Horz">
      <w:tblPr/>
      <w:tcPr>
        <w:shd w:val="clear" w:color="auto" w:fill="CBEEF5" w:themeFill="accent2" w:themeFillTint="33"/>
      </w:tcPr>
    </w:tblStylePr>
  </w:style>
  <w:style w:type="character" w:customStyle="1" w:styleId="ilfuvd">
    <w:name w:val="ilfuvd"/>
    <w:basedOn w:val="DefaultParagraphFont"/>
    <w:rsid w:val="006F2FAD"/>
  </w:style>
  <w:style w:type="character" w:styleId="FollowedHyperlink">
    <w:name w:val="FollowedHyperlink"/>
    <w:basedOn w:val="DefaultParagraphFont"/>
    <w:uiPriority w:val="99"/>
    <w:semiHidden/>
    <w:unhideWhenUsed/>
    <w:rsid w:val="009A779C"/>
    <w:rPr>
      <w:color w:val="7FCDE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4CBD"/>
    <w:rPr>
      <w:rFonts w:asciiTheme="majorHAnsi" w:eastAsiaTheme="majorEastAsia" w:hAnsiTheme="majorHAnsi" w:cstheme="majorBidi"/>
      <w:i/>
      <w:iCs/>
      <w:color w:val="36B0D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4CBD"/>
    <w:rPr>
      <w:rFonts w:asciiTheme="majorHAnsi" w:eastAsiaTheme="majorEastAsia" w:hAnsiTheme="majorHAnsi" w:cstheme="majorBidi"/>
      <w:color w:val="20778F" w:themeColor="accent1" w:themeShade="7F"/>
    </w:rPr>
  </w:style>
  <w:style w:type="character" w:styleId="PlaceholderText">
    <w:name w:val="Placeholder Text"/>
    <w:basedOn w:val="DefaultParagraphFont"/>
    <w:uiPriority w:val="99"/>
    <w:semiHidden/>
    <w:rsid w:val="00095BB8"/>
    <w:rPr>
      <w:color w:val="808080"/>
    </w:rPr>
  </w:style>
  <w:style w:type="paragraph" w:styleId="BodyText">
    <w:name w:val="Body Text"/>
    <w:basedOn w:val="Normal"/>
    <w:link w:val="BodyTextChar"/>
    <w:uiPriority w:val="1"/>
    <w:qFormat/>
    <w:rsid w:val="005323E6"/>
    <w:pPr>
      <w:widowControl w:val="0"/>
      <w:autoSpaceDE w:val="0"/>
      <w:autoSpaceDN w:val="0"/>
    </w:pPr>
    <w:rPr>
      <w:rFonts w:eastAsia="Arial" w:cs="Arial"/>
      <w:sz w:val="22"/>
      <w:szCs w:val="22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5323E6"/>
    <w:rPr>
      <w:rFonts w:eastAsia="Arial" w:cs="Arial"/>
      <w:sz w:val="22"/>
      <w:szCs w:val="22"/>
      <w:lang w:eastAsia="en-GB" w:bidi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323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23E6"/>
    <w:pPr>
      <w:widowControl w:val="0"/>
      <w:autoSpaceDE w:val="0"/>
      <w:autoSpaceDN w:val="0"/>
    </w:pPr>
    <w:rPr>
      <w:rFonts w:eastAsia="Arial" w:cs="Arial"/>
      <w:sz w:val="20"/>
      <w:szCs w:val="20"/>
      <w:lang w:eastAsia="en-GB" w:bidi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23E6"/>
    <w:rPr>
      <w:rFonts w:eastAsia="Arial" w:cs="Arial"/>
      <w:sz w:val="20"/>
      <w:szCs w:val="20"/>
      <w:lang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23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3E6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584B"/>
    <w:pPr>
      <w:widowControl/>
      <w:autoSpaceDE/>
      <w:autoSpaceDN/>
    </w:pPr>
    <w:rPr>
      <w:rFonts w:eastAsiaTheme="minorHAnsi" w:cstheme="minorBidi"/>
      <w:b/>
      <w:bCs/>
      <w:lang w:eastAsia="en-US" w:bidi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584B"/>
    <w:rPr>
      <w:rFonts w:eastAsia="Arial" w:cs="Arial"/>
      <w:b/>
      <w:bCs/>
      <w:sz w:val="20"/>
      <w:szCs w:val="20"/>
      <w:lang w:eastAsia="en-GB" w:bidi="en-GB"/>
    </w:rPr>
  </w:style>
  <w:style w:type="character" w:customStyle="1" w:styleId="SEBodytextChar">
    <w:name w:val="SE Body text Char"/>
    <w:basedOn w:val="DefaultParagraphFont"/>
    <w:link w:val="SEBodytext"/>
    <w:locked/>
    <w:rsid w:val="00CA07C1"/>
    <w:rPr>
      <w:color w:val="555555" w:themeColor="text1"/>
      <w:sz w:val="22"/>
    </w:rPr>
  </w:style>
  <w:style w:type="paragraph" w:customStyle="1" w:styleId="LTASub-heading1">
    <w:name w:val="LTA Sub-heading 1"/>
    <w:autoRedefine/>
    <w:uiPriority w:val="5"/>
    <w:qFormat/>
    <w:rsid w:val="00CD75A8"/>
    <w:pPr>
      <w:spacing w:before="360" w:line="204" w:lineRule="auto"/>
    </w:pPr>
    <w:rPr>
      <w:rFonts w:ascii="Impact" w:hAnsi="Impact"/>
      <w:caps/>
      <w:noProof/>
      <w:color w:val="1A7BC0"/>
      <w:sz w:val="28"/>
      <w:szCs w:val="22"/>
    </w:rPr>
  </w:style>
  <w:style w:type="paragraph" w:customStyle="1" w:styleId="1Text">
    <w:name w:val="1 Text"/>
    <w:basedOn w:val="Normal"/>
    <w:rsid w:val="00CD75A8"/>
    <w:pPr>
      <w:spacing w:line="240" w:lineRule="exact"/>
      <w:jc w:val="both"/>
    </w:pPr>
    <w:rPr>
      <w:rFonts w:eastAsia="Times New Roman" w:cs="Times New Roman"/>
      <w:sz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40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uhanr\AppData\Local\Microsoft\Windows\Temporary%20Internet%20Files\Content.IE5\HDM0IU0J\0b2afd9d5c52e6da.dotx" TargetMode="External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8E2100B-F441-4550-B9E6-D76C36956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0b2afd9d5c52e6da.dotx</Template>
  <TotalTime>7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Siobhan Hardy</cp:lastModifiedBy>
  <cp:revision>5</cp:revision>
  <cp:lastPrinted>2019-08-22T12:41:00Z</cp:lastPrinted>
  <dcterms:created xsi:type="dcterms:W3CDTF">2020-06-15T15:30:00Z</dcterms:created>
  <dcterms:modified xsi:type="dcterms:W3CDTF">2020-06-15T15:53:00Z</dcterms:modified>
</cp:coreProperties>
</file>