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6A228" w14:textId="77777777" w:rsidR="00B736E2" w:rsidRDefault="00B736E2" w:rsidP="00B736E2">
      <w:pPr>
        <w:pStyle w:val="SEHeader"/>
      </w:pPr>
      <w:r>
        <w:t xml:space="preserve">Pool programming – surveying your community </w:t>
      </w:r>
    </w:p>
    <w:p w14:paraId="20179DFE" w14:textId="77777777" w:rsidR="00B736E2" w:rsidRDefault="00B736E2" w:rsidP="00B736E2"/>
    <w:p w14:paraId="4514DB5C" w14:textId="77777777" w:rsidR="00B736E2" w:rsidRDefault="00B736E2" w:rsidP="00B736E2">
      <w:pPr>
        <w:pStyle w:val="SESubheaderintropara"/>
      </w:pPr>
      <w:r>
        <w:t xml:space="preserve">How do you ensure your pool programme is suitable for the wider community, as well as your current users? Consultation via focus </w:t>
      </w:r>
      <w:proofErr w:type="gramStart"/>
      <w:r>
        <w:t>groups,</w:t>
      </w:r>
      <w:proofErr w:type="gramEnd"/>
      <w:r>
        <w:t xml:space="preserve"> or an online survey will help you to understand the wants and needs of your community. </w:t>
      </w:r>
    </w:p>
    <w:p w14:paraId="4C303A34" w14:textId="77777777" w:rsidR="00B736E2" w:rsidRPr="00F47B26" w:rsidRDefault="00B736E2" w:rsidP="00B736E2">
      <w:pPr>
        <w:pStyle w:val="SEBodytext"/>
      </w:pPr>
    </w:p>
    <w:p w14:paraId="7135B84D" w14:textId="77777777" w:rsidR="00B736E2" w:rsidRDefault="00B736E2" w:rsidP="00B736E2">
      <w:pPr>
        <w:pStyle w:val="SEBodytext"/>
      </w:pPr>
      <w:r>
        <w:t xml:space="preserve">Below is a sample of questions for consideration in a pool programming survey. </w:t>
      </w:r>
    </w:p>
    <w:p w14:paraId="34EC52E4" w14:textId="77777777" w:rsidR="00B736E2" w:rsidRDefault="00B736E2" w:rsidP="00B736E2">
      <w:pPr>
        <w:pStyle w:val="SEBodytext"/>
      </w:pPr>
    </w:p>
    <w:p w14:paraId="6934C47A" w14:textId="77777777" w:rsidR="00B736E2" w:rsidRDefault="00B736E2" w:rsidP="00B736E2">
      <w:pPr>
        <w:pStyle w:val="SEBodytext"/>
      </w:pPr>
      <w:r>
        <w:t xml:space="preserve">These questions should be asked to all current pool users (members and </w:t>
      </w:r>
      <w:proofErr w:type="spellStart"/>
      <w:r>
        <w:t>PAYG</w:t>
      </w:r>
      <w:proofErr w:type="spellEnd"/>
      <w:r>
        <w:t xml:space="preserve">), as well as aiming to reach potential new users to the facility by extending the distribution into the community. </w:t>
      </w:r>
    </w:p>
    <w:p w14:paraId="28625962" w14:textId="77777777" w:rsidR="00B736E2" w:rsidRDefault="00B736E2" w:rsidP="00B736E2">
      <w:pPr>
        <w:spacing w:line="276" w:lineRule="auto"/>
      </w:pPr>
    </w:p>
    <w:p w14:paraId="600BCF01" w14:textId="77777777" w:rsidR="00B736E2" w:rsidRPr="00CD236A" w:rsidRDefault="00B736E2" w:rsidP="00B736E2">
      <w:pPr>
        <w:pStyle w:val="SESubheaderintropara"/>
        <w:spacing w:line="276" w:lineRule="auto"/>
        <w:rPr>
          <w:color w:val="EE3A24" w:themeColor="accent3"/>
        </w:rPr>
      </w:pPr>
      <w:r w:rsidRPr="00CD236A">
        <w:rPr>
          <w:color w:val="EE3A24" w:themeColor="accent3"/>
        </w:rPr>
        <w:t>Questions for consideration:</w:t>
      </w:r>
    </w:p>
    <w:p w14:paraId="4011415D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Current usage and meeting needs</w:t>
      </w:r>
    </w:p>
    <w:p w14:paraId="71056B1E" w14:textId="77777777" w:rsidR="00B736E2" w:rsidRPr="00DD5B00" w:rsidRDefault="00B736E2" w:rsidP="00B736E2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 xml:space="preserve">Do you go swimming at &lt;facility&gt;? </w:t>
      </w:r>
    </w:p>
    <w:p w14:paraId="77EB5209" w14:textId="77777777" w:rsidR="00B736E2" w:rsidRPr="00DD5B00" w:rsidRDefault="00B736E2" w:rsidP="00B736E2">
      <w:pPr>
        <w:pStyle w:val="ListParagraph"/>
        <w:numPr>
          <w:ilvl w:val="1"/>
          <w:numId w:val="5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Yes, I am a member of this facility and I swim here</w:t>
      </w:r>
    </w:p>
    <w:p w14:paraId="19B71217" w14:textId="77777777" w:rsidR="00B736E2" w:rsidRPr="00DD5B00" w:rsidRDefault="00B736E2" w:rsidP="00B736E2">
      <w:pPr>
        <w:pStyle w:val="ListParagraph"/>
        <w:numPr>
          <w:ilvl w:val="1"/>
          <w:numId w:val="5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 xml:space="preserve">Yes, as a </w:t>
      </w:r>
      <w:proofErr w:type="spellStart"/>
      <w:r w:rsidRPr="00DD5B00">
        <w:rPr>
          <w:rFonts w:cs="Arial"/>
          <w:color w:val="555555" w:themeColor="text1"/>
          <w:sz w:val="22"/>
          <w:szCs w:val="22"/>
        </w:rPr>
        <w:t>PAYG</w:t>
      </w:r>
      <w:proofErr w:type="spellEnd"/>
      <w:r w:rsidRPr="00DD5B00">
        <w:rPr>
          <w:rFonts w:cs="Arial"/>
          <w:color w:val="555555" w:themeColor="text1"/>
          <w:sz w:val="22"/>
          <w:szCs w:val="22"/>
        </w:rPr>
        <w:t xml:space="preserve"> user</w:t>
      </w:r>
    </w:p>
    <w:p w14:paraId="1F3DC8B6" w14:textId="77777777" w:rsidR="00B736E2" w:rsidRPr="00DD5B00" w:rsidRDefault="00B736E2" w:rsidP="00B736E2">
      <w:pPr>
        <w:pStyle w:val="ListParagraph"/>
        <w:numPr>
          <w:ilvl w:val="1"/>
          <w:numId w:val="5"/>
        </w:numPr>
        <w:spacing w:line="276" w:lineRule="auto"/>
        <w:ind w:left="1080"/>
        <w:rPr>
          <w:rFonts w:cs="Arial"/>
          <w:b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 xml:space="preserve">No </w:t>
      </w:r>
    </w:p>
    <w:p w14:paraId="2049A51E" w14:textId="77777777" w:rsidR="00B736E2" w:rsidRPr="00DD5B00" w:rsidRDefault="00B736E2" w:rsidP="00B736E2">
      <w:pPr>
        <w:spacing w:line="276" w:lineRule="auto"/>
        <w:rPr>
          <w:rFonts w:cs="Arial"/>
          <w:b/>
          <w:i/>
          <w:color w:val="555555" w:themeColor="text1"/>
          <w:sz w:val="22"/>
          <w:szCs w:val="22"/>
        </w:rPr>
      </w:pPr>
    </w:p>
    <w:p w14:paraId="44502FD0" w14:textId="77777777" w:rsidR="00B736E2" w:rsidRPr="00DD5B00" w:rsidRDefault="00B736E2" w:rsidP="00B736E2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i/>
          <w:color w:val="555555" w:themeColor="text1"/>
          <w:sz w:val="22"/>
          <w:szCs w:val="22"/>
        </w:rPr>
        <w:t xml:space="preserve">(if already swim there) </w:t>
      </w:r>
      <w:r w:rsidRPr="00DD5B00">
        <w:rPr>
          <w:rFonts w:cs="Arial"/>
          <w:color w:val="555555" w:themeColor="text1"/>
          <w:sz w:val="22"/>
          <w:szCs w:val="22"/>
        </w:rPr>
        <w:t>Do you feel &lt;facility&gt; provides swimming sessions that suitably meet your needs?</w:t>
      </w:r>
    </w:p>
    <w:p w14:paraId="53471614" w14:textId="77777777" w:rsidR="00B736E2" w:rsidRPr="00DD5B00" w:rsidRDefault="00B736E2" w:rsidP="00B736E2">
      <w:pPr>
        <w:pStyle w:val="Answertext"/>
        <w:numPr>
          <w:ilvl w:val="0"/>
          <w:numId w:val="19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Yes</w:t>
      </w:r>
    </w:p>
    <w:p w14:paraId="6926DD19" w14:textId="77777777" w:rsidR="00B736E2" w:rsidRPr="00DD5B00" w:rsidRDefault="00B736E2" w:rsidP="00B736E2">
      <w:pPr>
        <w:pStyle w:val="Answertext"/>
        <w:numPr>
          <w:ilvl w:val="0"/>
          <w:numId w:val="19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No</w:t>
      </w:r>
    </w:p>
    <w:p w14:paraId="12FCEE23" w14:textId="77777777" w:rsidR="00B736E2" w:rsidRPr="00DD5B00" w:rsidRDefault="00B736E2" w:rsidP="00B736E2">
      <w:pPr>
        <w:pStyle w:val="Answertext"/>
        <w:numPr>
          <w:ilvl w:val="0"/>
          <w:numId w:val="19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Don’t know</w:t>
      </w:r>
    </w:p>
    <w:p w14:paraId="0C487754" w14:textId="77777777" w:rsidR="00B736E2" w:rsidRPr="00DD5B00" w:rsidRDefault="00B736E2" w:rsidP="00B736E2">
      <w:pPr>
        <w:pStyle w:val="Answertext"/>
        <w:spacing w:line="276" w:lineRule="auto"/>
        <w:ind w:left="720" w:firstLine="0"/>
        <w:rPr>
          <w:rFonts w:cs="Arial"/>
          <w:i/>
          <w:color w:val="555555" w:themeColor="text1"/>
          <w:sz w:val="22"/>
          <w:szCs w:val="22"/>
        </w:rPr>
      </w:pPr>
    </w:p>
    <w:p w14:paraId="53169759" w14:textId="77777777" w:rsidR="00B736E2" w:rsidRPr="00DD5B00" w:rsidRDefault="00B736E2" w:rsidP="00B736E2">
      <w:pPr>
        <w:pStyle w:val="Answertext"/>
        <w:numPr>
          <w:ilvl w:val="0"/>
          <w:numId w:val="18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i/>
          <w:color w:val="555555" w:themeColor="text1"/>
          <w:sz w:val="22"/>
          <w:szCs w:val="22"/>
        </w:rPr>
        <w:t xml:space="preserve">(if answered no) </w:t>
      </w:r>
      <w:r w:rsidRPr="00DD5B00">
        <w:rPr>
          <w:rFonts w:cs="Arial"/>
          <w:color w:val="555555" w:themeColor="text1"/>
          <w:sz w:val="22"/>
          <w:szCs w:val="22"/>
        </w:rPr>
        <w:t>Why do you say that &lt;facility&gt; does not provide swimming sessions that suitably meet your needs? [open ended]</w:t>
      </w:r>
    </w:p>
    <w:p w14:paraId="24B91643" w14:textId="77777777" w:rsidR="00B736E2" w:rsidRDefault="00B736E2" w:rsidP="00B736E2">
      <w:pPr>
        <w:pStyle w:val="Answertext"/>
        <w:spacing w:line="276" w:lineRule="auto"/>
        <w:ind w:left="700" w:hanging="700"/>
        <w:rPr>
          <w:rFonts w:asciiTheme="minorHAnsi" w:hAnsiTheme="minorHAnsi" w:cs="Arial"/>
          <w:sz w:val="22"/>
          <w:szCs w:val="22"/>
        </w:rPr>
      </w:pPr>
    </w:p>
    <w:p w14:paraId="6B97D583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Interest in swimming (those not already swimming at facility)</w:t>
      </w:r>
    </w:p>
    <w:p w14:paraId="3AE7063D" w14:textId="77777777" w:rsidR="00B736E2" w:rsidRPr="00DD5B00" w:rsidRDefault="00B736E2" w:rsidP="00B736E2">
      <w:pPr>
        <w:pStyle w:val="ListParagraph"/>
        <w:numPr>
          <w:ilvl w:val="0"/>
          <w:numId w:val="18"/>
        </w:numPr>
        <w:spacing w:line="276" w:lineRule="auto"/>
        <w:rPr>
          <w:rFonts w:cs="Arial"/>
          <w:color w:val="555555" w:themeColor="text1"/>
        </w:rPr>
      </w:pPr>
      <w:r w:rsidRPr="00DD5B00">
        <w:rPr>
          <w:rFonts w:cs="Arial"/>
          <w:color w:val="555555" w:themeColor="text1"/>
        </w:rPr>
        <w:t>Would you be interested in swimming at &lt;facility&gt;?</w:t>
      </w:r>
    </w:p>
    <w:p w14:paraId="4BE7318B" w14:textId="77777777" w:rsidR="00B736E2" w:rsidRPr="00DD5B00" w:rsidRDefault="00B736E2" w:rsidP="00B736E2">
      <w:pPr>
        <w:pStyle w:val="ListParagraph"/>
        <w:numPr>
          <w:ilvl w:val="1"/>
          <w:numId w:val="5"/>
        </w:numPr>
        <w:spacing w:line="276" w:lineRule="auto"/>
        <w:ind w:left="1080"/>
        <w:rPr>
          <w:rFonts w:cs="Arial"/>
          <w:color w:val="555555" w:themeColor="text1"/>
        </w:rPr>
      </w:pPr>
      <w:r w:rsidRPr="00DD5B00">
        <w:rPr>
          <w:rFonts w:cs="Arial"/>
          <w:color w:val="555555" w:themeColor="text1"/>
        </w:rPr>
        <w:t>Yes</w:t>
      </w:r>
    </w:p>
    <w:p w14:paraId="7F648419" w14:textId="77777777" w:rsidR="00B736E2" w:rsidRDefault="00B736E2" w:rsidP="00B736E2">
      <w:pPr>
        <w:pStyle w:val="ListParagraph"/>
        <w:numPr>
          <w:ilvl w:val="1"/>
          <w:numId w:val="5"/>
        </w:numPr>
        <w:spacing w:line="276" w:lineRule="auto"/>
        <w:ind w:left="1080"/>
        <w:rPr>
          <w:rFonts w:cs="Arial"/>
          <w:color w:val="555555" w:themeColor="text1"/>
        </w:rPr>
      </w:pPr>
      <w:r w:rsidRPr="00DD5B00">
        <w:rPr>
          <w:rFonts w:cs="Arial"/>
          <w:color w:val="555555" w:themeColor="text1"/>
        </w:rPr>
        <w:t>No</w:t>
      </w:r>
    </w:p>
    <w:p w14:paraId="6EE8FAB0" w14:textId="77777777" w:rsidR="00E40945" w:rsidRPr="00DD5B00" w:rsidRDefault="00E40945" w:rsidP="00E40945">
      <w:pPr>
        <w:pStyle w:val="ListParagraph"/>
        <w:spacing w:line="276" w:lineRule="auto"/>
        <w:ind w:left="1080"/>
        <w:rPr>
          <w:rFonts w:cs="Arial"/>
          <w:color w:val="555555" w:themeColor="text1"/>
        </w:rPr>
      </w:pPr>
    </w:p>
    <w:p w14:paraId="4E2CB4C8" w14:textId="77777777" w:rsidR="00B736E2" w:rsidRPr="0060474B" w:rsidRDefault="00B736E2" w:rsidP="00B736E2">
      <w:pPr>
        <w:spacing w:line="276" w:lineRule="auto"/>
        <w:rPr>
          <w:rFonts w:cs="Arial"/>
          <w:szCs w:val="21"/>
        </w:rPr>
      </w:pPr>
    </w:p>
    <w:p w14:paraId="242046AF" w14:textId="77777777" w:rsidR="00B736E2" w:rsidRPr="00103149" w:rsidRDefault="00B736E2" w:rsidP="00B736E2">
      <w:pPr>
        <w:pStyle w:val="SEBodytext"/>
        <w:numPr>
          <w:ilvl w:val="0"/>
          <w:numId w:val="5"/>
        </w:numPr>
        <w:spacing w:line="276" w:lineRule="auto"/>
        <w:rPr>
          <w:color w:val="auto"/>
        </w:rPr>
      </w:pPr>
      <w:r w:rsidRPr="00103149">
        <w:rPr>
          <w:i/>
        </w:rPr>
        <w:lastRenderedPageBreak/>
        <w:t>(if interested)</w:t>
      </w:r>
      <w:r w:rsidRPr="00103149">
        <w:t xml:space="preserve"> Would a swimming induction session</w:t>
      </w:r>
      <w:r>
        <w:t xml:space="preserve"> be of interest to you? This would involve a centre staff member giving you a tour of the facility, including the swimming pool and changing areas, and explaining the pool programme to you. </w:t>
      </w:r>
    </w:p>
    <w:p w14:paraId="05445BE1" w14:textId="77777777" w:rsidR="00B736E2" w:rsidRPr="00103149" w:rsidRDefault="00B736E2" w:rsidP="00B736E2">
      <w:pPr>
        <w:pStyle w:val="SEBodytext"/>
        <w:numPr>
          <w:ilvl w:val="0"/>
          <w:numId w:val="30"/>
        </w:numPr>
        <w:spacing w:line="276" w:lineRule="auto"/>
        <w:rPr>
          <w:color w:val="auto"/>
        </w:rPr>
      </w:pPr>
      <w:r>
        <w:t>Yes</w:t>
      </w:r>
    </w:p>
    <w:p w14:paraId="2A8571F9" w14:textId="77777777" w:rsidR="00B736E2" w:rsidRDefault="00B736E2" w:rsidP="00B736E2">
      <w:pPr>
        <w:pStyle w:val="SEBodytext"/>
        <w:numPr>
          <w:ilvl w:val="0"/>
          <w:numId w:val="30"/>
        </w:numPr>
        <w:spacing w:line="276" w:lineRule="auto"/>
      </w:pPr>
      <w:r>
        <w:t>No</w:t>
      </w:r>
    </w:p>
    <w:p w14:paraId="5C722FE0" w14:textId="77777777" w:rsidR="00B736E2" w:rsidRPr="00103149" w:rsidRDefault="00B736E2" w:rsidP="00B736E2">
      <w:pPr>
        <w:pStyle w:val="ListParagraph"/>
        <w:spacing w:line="276" w:lineRule="auto"/>
        <w:rPr>
          <w:rFonts w:cs="Arial"/>
          <w:color w:val="EE3A24" w:themeColor="accent3"/>
        </w:rPr>
      </w:pPr>
    </w:p>
    <w:p w14:paraId="23A39D16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Current level of physical activity</w:t>
      </w:r>
    </w:p>
    <w:p w14:paraId="56CE205E" w14:textId="77777777" w:rsidR="00B736E2" w:rsidRPr="00DD5B00" w:rsidRDefault="00B736E2" w:rsidP="00B736E2">
      <w:pPr>
        <w:pStyle w:val="ListParagraph"/>
        <w:numPr>
          <w:ilvl w:val="0"/>
          <w:numId w:val="18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In the past week, on how many days have you done a total of 30 min</w:t>
      </w:r>
      <w:r>
        <w:rPr>
          <w:rFonts w:cs="Arial"/>
          <w:color w:val="555555" w:themeColor="text1"/>
          <w:sz w:val="22"/>
          <w:szCs w:val="22"/>
        </w:rPr>
        <w:t>ute</w:t>
      </w:r>
      <w:r w:rsidRPr="00DD5B00">
        <w:rPr>
          <w:rFonts w:cs="Arial"/>
          <w:color w:val="555555" w:themeColor="text1"/>
          <w:sz w:val="22"/>
          <w:szCs w:val="22"/>
        </w:rPr>
        <w:t xml:space="preserve">s or more of physical activity, which was enough to raise your breathing rate? This may include sport, exercise and brisk walking or cycling </w:t>
      </w:r>
      <w:proofErr w:type="gramStart"/>
      <w:r w:rsidRPr="00DD5B00">
        <w:rPr>
          <w:rFonts w:cs="Arial"/>
          <w:color w:val="555555" w:themeColor="text1"/>
          <w:sz w:val="22"/>
          <w:szCs w:val="22"/>
        </w:rPr>
        <w:t>for recreation or to get to and from places</w:t>
      </w:r>
      <w:proofErr w:type="gramEnd"/>
      <w:r w:rsidRPr="00DD5B00">
        <w:rPr>
          <w:rFonts w:cs="Arial"/>
          <w:color w:val="555555" w:themeColor="text1"/>
          <w:sz w:val="22"/>
          <w:szCs w:val="22"/>
        </w:rPr>
        <w:t xml:space="preserve"> but should not include housework or physical activity that is part of your job. </w:t>
      </w:r>
    </w:p>
    <w:p w14:paraId="3CBCAC03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0 days</w:t>
      </w:r>
    </w:p>
    <w:p w14:paraId="2D1FBE37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1 day</w:t>
      </w:r>
    </w:p>
    <w:p w14:paraId="35D116A1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2 days</w:t>
      </w:r>
    </w:p>
    <w:p w14:paraId="315DDF61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3 days</w:t>
      </w:r>
    </w:p>
    <w:p w14:paraId="794F4B40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4 days</w:t>
      </w:r>
    </w:p>
    <w:p w14:paraId="7206CD3C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5 days</w:t>
      </w:r>
    </w:p>
    <w:p w14:paraId="09FC61B9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6 days</w:t>
      </w:r>
    </w:p>
    <w:p w14:paraId="323DB17A" w14:textId="77777777" w:rsidR="00B736E2" w:rsidRPr="00DD5B00" w:rsidRDefault="00B736E2" w:rsidP="00B736E2">
      <w:pPr>
        <w:pStyle w:val="ListParagraph"/>
        <w:numPr>
          <w:ilvl w:val="0"/>
          <w:numId w:val="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</w:rPr>
        <w:t>7 days</w:t>
      </w:r>
    </w:p>
    <w:p w14:paraId="03CE62CD" w14:textId="77777777" w:rsidR="00B736E2" w:rsidRPr="0060474B" w:rsidRDefault="00B736E2" w:rsidP="00B736E2">
      <w:pPr>
        <w:spacing w:line="276" w:lineRule="auto"/>
        <w:rPr>
          <w:rFonts w:cs="Arial"/>
          <w:color w:val="EE3A24" w:themeColor="accent3"/>
          <w:szCs w:val="21"/>
        </w:rPr>
      </w:pPr>
    </w:p>
    <w:p w14:paraId="1FB0FEE8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Swim ability</w:t>
      </w:r>
    </w:p>
    <w:p w14:paraId="642FD91B" w14:textId="77777777" w:rsidR="00B736E2" w:rsidRPr="00DD5B00" w:rsidRDefault="00B736E2" w:rsidP="00B736E2">
      <w:pPr>
        <w:pStyle w:val="Answertext"/>
        <w:numPr>
          <w:ilvl w:val="0"/>
          <w:numId w:val="18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 xml:space="preserve">Which of the following best describes your current swimming ability? </w:t>
      </w:r>
    </w:p>
    <w:p w14:paraId="1AA8BDF2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I can’t swim</w:t>
      </w:r>
    </w:p>
    <w:p w14:paraId="568BBE49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I don’t mind getting in the pool, but I need floats, or will not be able to take my feet off the floor</w:t>
      </w:r>
    </w:p>
    <w:p w14:paraId="4A0FDA66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I can swim 1 width (10-20m) without stopping, but no more</w:t>
      </w:r>
    </w:p>
    <w:p w14:paraId="5D3A59C3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I can swim 1 length (25m) without stopping, but no more</w:t>
      </w:r>
    </w:p>
    <w:p w14:paraId="22927E76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 xml:space="preserve">I can swim over 1 length but no more than 8 lengths (26m-200m) </w:t>
      </w:r>
    </w:p>
    <w:p w14:paraId="690A2891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I can swim over 8 lengths and up to 24 lengths (201m-600m), but it would be a challenge</w:t>
      </w:r>
    </w:p>
    <w:p w14:paraId="45C32941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I can swim over 8 lengths and up to 24 lengths (201m-600m)</w:t>
      </w:r>
    </w:p>
    <w:p w14:paraId="6B126FA3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I can swim over 24 lengths (601m+)</w:t>
      </w:r>
    </w:p>
    <w:p w14:paraId="3D51B5ED" w14:textId="77777777" w:rsidR="00B736E2" w:rsidRPr="00E40945" w:rsidRDefault="00B736E2" w:rsidP="00E40945">
      <w:pPr>
        <w:pStyle w:val="SEBodytext"/>
        <w:numPr>
          <w:ilvl w:val="0"/>
          <w:numId w:val="34"/>
        </w:numPr>
      </w:pPr>
      <w:r w:rsidRPr="00E40945">
        <w:t>Not sure</w:t>
      </w:r>
    </w:p>
    <w:p w14:paraId="02BD2CBA" w14:textId="77777777" w:rsidR="00B736E2" w:rsidRDefault="00B736E2" w:rsidP="00B736E2">
      <w:pPr>
        <w:pStyle w:val="SEBodytext"/>
      </w:pPr>
    </w:p>
    <w:p w14:paraId="2E699711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Swimming company</w:t>
      </w:r>
    </w:p>
    <w:p w14:paraId="23D52333" w14:textId="77777777" w:rsidR="00B736E2" w:rsidRDefault="00B736E2" w:rsidP="00B736E2">
      <w:pPr>
        <w:pStyle w:val="Answertext"/>
        <w:numPr>
          <w:ilvl w:val="0"/>
          <w:numId w:val="21"/>
        </w:numPr>
        <w:spacing w:line="276" w:lineRule="auto"/>
        <w:rPr>
          <w:rFonts w:cs="Arial"/>
          <w:b/>
          <w:color w:val="555555" w:themeColor="text1"/>
          <w:sz w:val="22"/>
          <w:szCs w:val="22"/>
          <w:lang w:eastAsia="en-US"/>
        </w:rPr>
      </w:pPr>
      <w:r w:rsidRPr="00537332">
        <w:rPr>
          <w:rFonts w:cs="Arial"/>
          <w:color w:val="555555" w:themeColor="text1"/>
          <w:sz w:val="22"/>
          <w:szCs w:val="22"/>
          <w:lang w:eastAsia="en-US"/>
        </w:rPr>
        <w:t xml:space="preserve">When you go swimming, who do you go </w:t>
      </w:r>
      <w:proofErr w:type="gramStart"/>
      <w:r w:rsidRPr="00537332">
        <w:rPr>
          <w:rFonts w:cs="Arial"/>
          <w:color w:val="555555" w:themeColor="text1"/>
          <w:sz w:val="22"/>
          <w:szCs w:val="22"/>
          <w:lang w:eastAsia="en-US"/>
        </w:rPr>
        <w:t>with?</w:t>
      </w:r>
      <w:proofErr w:type="gramEnd"/>
      <w:r w:rsidRPr="00537332">
        <w:rPr>
          <w:rFonts w:cs="Arial"/>
          <w:color w:val="555555" w:themeColor="text1"/>
          <w:sz w:val="22"/>
          <w:szCs w:val="22"/>
          <w:lang w:eastAsia="en-US"/>
        </w:rPr>
        <w:t xml:space="preserve"> Please select all that apply.</w:t>
      </w:r>
    </w:p>
    <w:p w14:paraId="42B4129A" w14:textId="77777777" w:rsidR="00B736E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>
        <w:rPr>
          <w:rFonts w:cs="Arial"/>
          <w:color w:val="555555" w:themeColor="text1"/>
          <w:sz w:val="22"/>
          <w:szCs w:val="22"/>
          <w:lang w:eastAsia="en-US"/>
        </w:rPr>
        <w:t>I go swimming on my own</w:t>
      </w:r>
    </w:p>
    <w:p w14:paraId="113A64D5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537332">
        <w:rPr>
          <w:rFonts w:cs="Arial"/>
          <w:color w:val="555555" w:themeColor="text1"/>
          <w:sz w:val="22"/>
          <w:szCs w:val="22"/>
          <w:lang w:eastAsia="en-US"/>
        </w:rPr>
        <w:t>With my friends</w:t>
      </w:r>
    </w:p>
    <w:p w14:paraId="083AEC6A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537332">
        <w:rPr>
          <w:rFonts w:cs="Arial"/>
          <w:color w:val="555555" w:themeColor="text1"/>
          <w:sz w:val="22"/>
          <w:szCs w:val="22"/>
          <w:lang w:eastAsia="en-US"/>
        </w:rPr>
        <w:t>With my colleagues</w:t>
      </w:r>
    </w:p>
    <w:p w14:paraId="578C585A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537332">
        <w:rPr>
          <w:rFonts w:cs="Arial"/>
          <w:color w:val="555555" w:themeColor="text1"/>
          <w:sz w:val="22"/>
          <w:szCs w:val="22"/>
          <w:lang w:eastAsia="en-US"/>
        </w:rPr>
        <w:t>With my family</w:t>
      </w:r>
    </w:p>
    <w:p w14:paraId="3E26573A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537332">
        <w:rPr>
          <w:rFonts w:cs="Arial"/>
          <w:color w:val="555555" w:themeColor="text1"/>
          <w:sz w:val="22"/>
          <w:szCs w:val="22"/>
          <w:lang w:eastAsia="en-US"/>
        </w:rPr>
        <w:t>With my partner</w:t>
      </w:r>
    </w:p>
    <w:p w14:paraId="5FED2070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537332">
        <w:rPr>
          <w:rFonts w:cs="Arial"/>
          <w:color w:val="555555" w:themeColor="text1"/>
          <w:sz w:val="22"/>
          <w:szCs w:val="22"/>
          <w:lang w:eastAsia="en-US"/>
        </w:rPr>
        <w:t>With swimming club / team</w:t>
      </w:r>
    </w:p>
    <w:p w14:paraId="270256C2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537332">
        <w:rPr>
          <w:rFonts w:cs="Arial"/>
          <w:color w:val="555555" w:themeColor="text1"/>
          <w:sz w:val="22"/>
          <w:szCs w:val="22"/>
          <w:lang w:eastAsia="en-US"/>
        </w:rPr>
        <w:t>With my personal assistant (carer)</w:t>
      </w:r>
    </w:p>
    <w:p w14:paraId="1FC723CD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537332">
        <w:rPr>
          <w:rFonts w:cs="Arial"/>
          <w:color w:val="555555" w:themeColor="text1"/>
          <w:sz w:val="22"/>
          <w:szCs w:val="22"/>
        </w:rPr>
        <w:t>I go with the person I care for</w:t>
      </w:r>
    </w:p>
    <w:p w14:paraId="35B5225A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537332">
        <w:rPr>
          <w:rFonts w:cs="Arial"/>
          <w:color w:val="555555" w:themeColor="text1"/>
          <w:sz w:val="22"/>
          <w:szCs w:val="22"/>
        </w:rPr>
        <w:t>It’s part of my job</w:t>
      </w:r>
    </w:p>
    <w:p w14:paraId="00F396FD" w14:textId="77777777" w:rsidR="00B736E2" w:rsidRPr="00537332" w:rsidRDefault="00B736E2" w:rsidP="00B736E2">
      <w:pPr>
        <w:pStyle w:val="Answertext"/>
        <w:numPr>
          <w:ilvl w:val="0"/>
          <w:numId w:val="26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537332">
        <w:rPr>
          <w:rFonts w:cs="Arial"/>
          <w:color w:val="555555" w:themeColor="text1"/>
          <w:sz w:val="22"/>
          <w:szCs w:val="22"/>
        </w:rPr>
        <w:t>Other</w:t>
      </w:r>
    </w:p>
    <w:p w14:paraId="1BF4158B" w14:textId="77777777" w:rsidR="00B736E2" w:rsidRPr="00537332" w:rsidRDefault="00B736E2" w:rsidP="00B736E2">
      <w:pPr>
        <w:widowControl w:val="0"/>
        <w:tabs>
          <w:tab w:val="left" w:pos="1000"/>
          <w:tab w:val="left" w:pos="1800"/>
          <w:tab w:val="left" w:pos="2600"/>
          <w:tab w:val="left" w:pos="3400"/>
          <w:tab w:val="left" w:pos="4200"/>
          <w:tab w:val="left" w:pos="5000"/>
          <w:tab w:val="left" w:pos="5800"/>
          <w:tab w:val="left" w:pos="6600"/>
          <w:tab w:val="left" w:pos="7400"/>
          <w:tab w:val="left" w:pos="8200"/>
        </w:tabs>
        <w:spacing w:line="276" w:lineRule="auto"/>
        <w:ind w:left="709" w:right="200" w:hanging="709"/>
        <w:rPr>
          <w:rFonts w:cs="Arial"/>
          <w:snapToGrid w:val="0"/>
          <w:color w:val="555555" w:themeColor="text1"/>
          <w:sz w:val="22"/>
          <w:szCs w:val="22"/>
        </w:rPr>
      </w:pPr>
    </w:p>
    <w:p w14:paraId="451EECA2" w14:textId="77777777" w:rsidR="00B736E2" w:rsidRPr="00CD236A" w:rsidRDefault="00B736E2" w:rsidP="00B736E2">
      <w:pPr>
        <w:pStyle w:val="SESubheaderintropara"/>
        <w:rPr>
          <w:snapToGrid w:val="0"/>
          <w:sz w:val="24"/>
        </w:rPr>
      </w:pPr>
      <w:r w:rsidRPr="00CD236A">
        <w:rPr>
          <w:snapToGrid w:val="0"/>
          <w:sz w:val="24"/>
        </w:rPr>
        <w:lastRenderedPageBreak/>
        <w:t>Preferred communication methods</w:t>
      </w:r>
    </w:p>
    <w:p w14:paraId="4E68E8FA" w14:textId="77777777" w:rsidR="00B736E2" w:rsidRPr="00DD5B00" w:rsidRDefault="00B736E2" w:rsidP="00B736E2">
      <w:pPr>
        <w:pStyle w:val="ListParagraph"/>
        <w:widowControl w:val="0"/>
        <w:numPr>
          <w:ilvl w:val="0"/>
          <w:numId w:val="16"/>
        </w:numPr>
        <w:tabs>
          <w:tab w:val="left" w:pos="1000"/>
          <w:tab w:val="left" w:pos="1800"/>
          <w:tab w:val="left" w:pos="2600"/>
          <w:tab w:val="left" w:pos="3400"/>
          <w:tab w:val="left" w:pos="4200"/>
          <w:tab w:val="left" w:pos="5000"/>
          <w:tab w:val="left" w:pos="5800"/>
          <w:tab w:val="left" w:pos="6600"/>
          <w:tab w:val="left" w:pos="7400"/>
          <w:tab w:val="left" w:pos="8200"/>
        </w:tabs>
        <w:spacing w:line="276" w:lineRule="auto"/>
        <w:ind w:right="200"/>
        <w:rPr>
          <w:rFonts w:cs="Arial"/>
          <w:snapToGrid w:val="0"/>
          <w:color w:val="555555" w:themeColor="text1"/>
          <w:sz w:val="22"/>
          <w:szCs w:val="22"/>
        </w:rPr>
      </w:pPr>
      <w:r w:rsidRPr="00DD5B00">
        <w:rPr>
          <w:rFonts w:cs="Arial"/>
          <w:snapToGrid w:val="0"/>
          <w:color w:val="555555" w:themeColor="text1"/>
          <w:sz w:val="22"/>
          <w:szCs w:val="22"/>
        </w:rPr>
        <w:t>How would you like to hear news and updates on swimming sessions available at the pool? Please select all that apply</w:t>
      </w:r>
    </w:p>
    <w:p w14:paraId="29BEAEC4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Word of mouth</w:t>
      </w:r>
    </w:p>
    <w:p w14:paraId="134356EB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Facebook</w:t>
      </w:r>
    </w:p>
    <w:p w14:paraId="196A3450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Twitter</w:t>
      </w:r>
    </w:p>
    <w:p w14:paraId="1A65AAB8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b/>
          <w:i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Instagram</w:t>
      </w:r>
    </w:p>
    <w:p w14:paraId="49531D86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b/>
          <w:i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Swimming pool website</w:t>
      </w:r>
    </w:p>
    <w:p w14:paraId="14A07EDD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Local council website</w:t>
      </w:r>
    </w:p>
    <w:p w14:paraId="6C2FAE50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Online search engine</w:t>
      </w:r>
    </w:p>
    <w:p w14:paraId="7C3F1E95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i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Radio ad</w:t>
      </w:r>
    </w:p>
    <w:p w14:paraId="1C852D25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Magazine ad</w:t>
      </w:r>
    </w:p>
    <w:p w14:paraId="3C21B763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i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Direct mail</w:t>
      </w:r>
    </w:p>
    <w:p w14:paraId="74852DB9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Leaflet to my home</w:t>
      </w:r>
    </w:p>
    <w:p w14:paraId="34380D77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Poster / leaflet from school</w:t>
      </w:r>
    </w:p>
    <w:p w14:paraId="6569606D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i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Poster / leaflet in local community</w:t>
      </w:r>
    </w:p>
    <w:p w14:paraId="16A51968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Poster / leaflet at the pool</w:t>
      </w:r>
    </w:p>
    <w:p w14:paraId="56CC5C28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i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Local newspaper</w:t>
      </w:r>
    </w:p>
    <w:p w14:paraId="78F85F44" w14:textId="77777777" w:rsidR="00B736E2" w:rsidRPr="00DD5B00" w:rsidRDefault="00B736E2" w:rsidP="00B736E2">
      <w:pPr>
        <w:pStyle w:val="Answertext"/>
        <w:numPr>
          <w:ilvl w:val="0"/>
          <w:numId w:val="17"/>
        </w:numPr>
        <w:spacing w:line="276" w:lineRule="auto"/>
        <w:rPr>
          <w:rFonts w:cs="Arial"/>
          <w:i/>
          <w:color w:val="555555" w:themeColor="text1"/>
          <w:sz w:val="22"/>
          <w:szCs w:val="22"/>
        </w:rPr>
      </w:pPr>
      <w:r w:rsidRPr="00DD5B00">
        <w:rPr>
          <w:rFonts w:cs="Arial"/>
          <w:color w:val="555555" w:themeColor="text1"/>
          <w:sz w:val="22"/>
          <w:szCs w:val="22"/>
          <w:lang w:eastAsia="en-US"/>
        </w:rPr>
        <w:t>Other</w:t>
      </w:r>
    </w:p>
    <w:p w14:paraId="6B6BB3C1" w14:textId="77777777" w:rsidR="00B736E2" w:rsidRPr="00E40945" w:rsidRDefault="00B736E2" w:rsidP="00E40945">
      <w:pPr>
        <w:pStyle w:val="SEBodytext"/>
      </w:pPr>
      <w:r>
        <w:tab/>
      </w:r>
    </w:p>
    <w:p w14:paraId="1DDBDD4A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Sessions of interest</w:t>
      </w:r>
    </w:p>
    <w:p w14:paraId="16C52232" w14:textId="77777777" w:rsidR="00B736E2" w:rsidRPr="00D436AA" w:rsidRDefault="00B736E2" w:rsidP="00B736E2">
      <w:pPr>
        <w:pStyle w:val="Answertext"/>
        <w:numPr>
          <w:ilvl w:val="0"/>
          <w:numId w:val="24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D436AA">
        <w:rPr>
          <w:rFonts w:cs="Arial"/>
          <w:color w:val="555555" w:themeColor="text1"/>
          <w:sz w:val="22"/>
          <w:szCs w:val="22"/>
        </w:rPr>
        <w:t>Which, if any, of the following pool sessions would be of interest to you on the pool programme at &lt;facility&gt;? Please select all that apply</w:t>
      </w:r>
    </w:p>
    <w:p w14:paraId="23BDA87D" w14:textId="77777777" w:rsidR="00B736E2" w:rsidRPr="00D436AA" w:rsidRDefault="00B736E2" w:rsidP="00B736E2">
      <w:pPr>
        <w:pStyle w:val="Answertext"/>
        <w:numPr>
          <w:ilvl w:val="0"/>
          <w:numId w:val="23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Casual swim</w:t>
      </w:r>
    </w:p>
    <w:p w14:paraId="3DF59276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Lane swimming</w:t>
      </w:r>
    </w:p>
    <w:p w14:paraId="1100848C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Gender-specific sessions</w:t>
      </w:r>
    </w:p>
    <w:p w14:paraId="5BE9B3DE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50+ swim</w:t>
      </w:r>
    </w:p>
    <w:p w14:paraId="2FA630A7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Adult-only swims</w:t>
      </w:r>
    </w:p>
    <w:p w14:paraId="15A54AD1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Disability-specific swims</w:t>
      </w:r>
    </w:p>
    <w:p w14:paraId="0133E6BB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Children’s swimming lessons, but NOT with school</w:t>
      </w:r>
    </w:p>
    <w:p w14:paraId="3F274D41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Adult and child swimming lessons</w:t>
      </w:r>
    </w:p>
    <w:p w14:paraId="61CB8EBA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Adult swimming lessons</w:t>
      </w:r>
    </w:p>
    <w:p w14:paraId="592F7240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Health/GP referral sessions</w:t>
      </w:r>
    </w:p>
    <w:p w14:paraId="0C3EE4AF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Pool parties</w:t>
      </w:r>
    </w:p>
    <w:p w14:paraId="63D7C279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Fun sessions</w:t>
      </w:r>
    </w:p>
    <w:p w14:paraId="674C7EEF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Swimming coaching sessions</w:t>
      </w:r>
    </w:p>
    <w:p w14:paraId="7CAE9500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Relaxation swimming session</w:t>
      </w:r>
    </w:p>
    <w:p w14:paraId="50971CB5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Aqua classes</w:t>
      </w:r>
    </w:p>
    <w:p w14:paraId="50352165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Club swimming</w:t>
      </w:r>
    </w:p>
    <w:p w14:paraId="214F1123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Lifesaving</w:t>
      </w:r>
    </w:p>
    <w:p w14:paraId="71511F56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Sub aqua/scuba/canoeing/underwater hockey/snorkelling</w:t>
      </w:r>
    </w:p>
    <w:p w14:paraId="502C2C37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Other</w:t>
      </w:r>
      <w:r>
        <w:rPr>
          <w:rFonts w:cs="Arial"/>
          <w:color w:val="555555" w:themeColor="text1"/>
          <w:sz w:val="22"/>
          <w:szCs w:val="22"/>
          <w:lang w:eastAsia="en-US"/>
        </w:rPr>
        <w:t xml:space="preserve"> (please specify)</w:t>
      </w:r>
    </w:p>
    <w:p w14:paraId="49A90B21" w14:textId="77777777" w:rsidR="00B736E2" w:rsidRPr="00D436AA" w:rsidRDefault="00B736E2" w:rsidP="00B736E2">
      <w:pPr>
        <w:pStyle w:val="Answertext"/>
        <w:numPr>
          <w:ilvl w:val="0"/>
          <w:numId w:val="22"/>
        </w:numPr>
        <w:spacing w:line="276" w:lineRule="auto"/>
        <w:ind w:left="1080"/>
        <w:rPr>
          <w:rFonts w:cs="Arial"/>
          <w:color w:val="555555" w:themeColor="text1"/>
          <w:sz w:val="22"/>
          <w:szCs w:val="22"/>
          <w:lang w:eastAsia="en-US"/>
        </w:rPr>
      </w:pPr>
      <w:r w:rsidRPr="00D436AA">
        <w:rPr>
          <w:rFonts w:cs="Arial"/>
          <w:color w:val="555555" w:themeColor="text1"/>
          <w:sz w:val="22"/>
          <w:szCs w:val="22"/>
          <w:lang w:eastAsia="en-US"/>
        </w:rPr>
        <w:t>None of these</w:t>
      </w:r>
    </w:p>
    <w:p w14:paraId="751CBFF6" w14:textId="77777777" w:rsidR="00B736E2" w:rsidRPr="0060474B" w:rsidRDefault="00B736E2" w:rsidP="00B736E2">
      <w:pPr>
        <w:spacing w:line="276" w:lineRule="auto"/>
        <w:rPr>
          <w:color w:val="EE3A24" w:themeColor="accent3"/>
        </w:rPr>
      </w:pPr>
    </w:p>
    <w:p w14:paraId="6AFD2B70" w14:textId="77777777" w:rsidR="00B736E2" w:rsidRDefault="00B736E2" w:rsidP="00B736E2">
      <w:pPr>
        <w:pStyle w:val="SESubheaderintropara"/>
        <w:rPr>
          <w:sz w:val="24"/>
        </w:rPr>
      </w:pPr>
    </w:p>
    <w:p w14:paraId="0D785742" w14:textId="77777777" w:rsidR="00B736E2" w:rsidRDefault="00B736E2" w:rsidP="00B736E2">
      <w:pPr>
        <w:pStyle w:val="SESubheaderintropara"/>
        <w:rPr>
          <w:sz w:val="24"/>
        </w:rPr>
      </w:pPr>
    </w:p>
    <w:p w14:paraId="5CB84449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lastRenderedPageBreak/>
        <w:t xml:space="preserve">Important factors in </w:t>
      </w:r>
      <w:proofErr w:type="gramStart"/>
      <w:r w:rsidRPr="00CD236A">
        <w:rPr>
          <w:sz w:val="24"/>
        </w:rPr>
        <w:t>decision making</w:t>
      </w:r>
      <w:proofErr w:type="gramEnd"/>
    </w:p>
    <w:p w14:paraId="24207F09" w14:textId="77777777" w:rsidR="00B736E2" w:rsidRDefault="00B736E2" w:rsidP="00B736E2">
      <w:pPr>
        <w:pStyle w:val="SEBodytext"/>
        <w:numPr>
          <w:ilvl w:val="0"/>
          <w:numId w:val="32"/>
        </w:numPr>
        <w:spacing w:line="276" w:lineRule="auto"/>
      </w:pPr>
      <w:r>
        <w:t xml:space="preserve">Which of these factors are most important to you in deciding </w:t>
      </w:r>
      <w:proofErr w:type="gramStart"/>
      <w:r>
        <w:t>whether or not</w:t>
      </w:r>
      <w:proofErr w:type="gramEnd"/>
      <w:r>
        <w:t xml:space="preserve"> to attend a swim session? Please select up to three</w:t>
      </w:r>
    </w:p>
    <w:p w14:paraId="0DB63FEF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Time of the week offered</w:t>
      </w:r>
    </w:p>
    <w:p w14:paraId="23BF6820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Day of the week offered</w:t>
      </w:r>
    </w:p>
    <w:p w14:paraId="010A653A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Attending with friends/family</w:t>
      </w:r>
    </w:p>
    <w:p w14:paraId="06DA0E22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Atmosphere on poolside (i.e. lighting, music)</w:t>
      </w:r>
    </w:p>
    <w:p w14:paraId="765CDA55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Accessibility (i.e. hoist, lifts, disability changing rooms, ramps, hearing loop)</w:t>
      </w:r>
    </w:p>
    <w:p w14:paraId="6330EC1F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Having an instructor on poolside</w:t>
      </w:r>
    </w:p>
    <w:p w14:paraId="66DF3F72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Cleanliness of the facility</w:t>
      </w:r>
    </w:p>
    <w:p w14:paraId="1D91DE9E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Cleanliness on poolside/changing areas</w:t>
      </w:r>
    </w:p>
    <w:p w14:paraId="001623F3" w14:textId="77777777" w:rsidR="00B736E2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Access to other facility features (i.e. crèche, café)</w:t>
      </w:r>
    </w:p>
    <w:p w14:paraId="6C6DDEDE" w14:textId="77777777" w:rsidR="00B736E2" w:rsidRPr="00103149" w:rsidRDefault="00B736E2" w:rsidP="00B736E2">
      <w:pPr>
        <w:pStyle w:val="SEBodytext"/>
        <w:numPr>
          <w:ilvl w:val="0"/>
          <w:numId w:val="33"/>
        </w:numPr>
        <w:spacing w:line="276" w:lineRule="auto"/>
      </w:pPr>
      <w:r>
        <w:t>Other, please specify</w:t>
      </w:r>
    </w:p>
    <w:p w14:paraId="4E0BD054" w14:textId="77777777" w:rsidR="00B736E2" w:rsidRPr="0060474B" w:rsidRDefault="00B736E2" w:rsidP="00B736E2">
      <w:pPr>
        <w:pStyle w:val="SEBodytext"/>
      </w:pPr>
    </w:p>
    <w:p w14:paraId="3643FA5C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Preferred session time/day</w:t>
      </w:r>
    </w:p>
    <w:p w14:paraId="68E87F13" w14:textId="77777777" w:rsidR="00B736E2" w:rsidRPr="004643BD" w:rsidRDefault="00B736E2" w:rsidP="00B736E2">
      <w:pPr>
        <w:pStyle w:val="Answertext"/>
        <w:numPr>
          <w:ilvl w:val="0"/>
          <w:numId w:val="24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If the facilities could be available to you at any time, when would you most like to go swimming? [dropdown]</w:t>
      </w:r>
    </w:p>
    <w:p w14:paraId="3A5FEC12" w14:textId="77777777" w:rsidR="00B736E2" w:rsidRPr="004643BD" w:rsidRDefault="00B736E2" w:rsidP="00B736E2">
      <w:pPr>
        <w:pStyle w:val="Answertext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Weekday – Early morning (midnight to 6am)</w:t>
      </w:r>
    </w:p>
    <w:p w14:paraId="0CF04529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Weekday – Morning (6am to 9am)</w:t>
      </w:r>
    </w:p>
    <w:p w14:paraId="7899E878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Weekday – Mid-Morning (9am to 12pm)</w:t>
      </w:r>
    </w:p>
    <w:p w14:paraId="437834BC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Weekday – Early afternoon (12pm to 3pm)</w:t>
      </w:r>
    </w:p>
    <w:p w14:paraId="758BF4EC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Weekday – Late afternoon (3pm to 6pm)</w:t>
      </w:r>
    </w:p>
    <w:p w14:paraId="153FFFC4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Weekday – Early evening (6pm to 9pm)</w:t>
      </w:r>
    </w:p>
    <w:p w14:paraId="5343C9C2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Weekday – Late evening (9pm or later)</w:t>
      </w:r>
    </w:p>
    <w:p w14:paraId="6AA00339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Weekend – Early morning (midnight to 6am)</w:t>
      </w:r>
      <w:r w:rsidRPr="004643BD">
        <w:rPr>
          <w:rFonts w:cs="Arial"/>
          <w:color w:val="555555" w:themeColor="text1"/>
          <w:sz w:val="22"/>
          <w:szCs w:val="22"/>
        </w:rPr>
        <w:tab/>
      </w:r>
    </w:p>
    <w:p w14:paraId="17A88331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Weekend – Morning (6am to 9am)</w:t>
      </w:r>
    </w:p>
    <w:p w14:paraId="36BDAE57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Weekend – Mid-Morning (9am to 12pm)</w:t>
      </w:r>
    </w:p>
    <w:p w14:paraId="25D61AA5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Weekend – Early afternoon (12pm to 3pm)</w:t>
      </w:r>
    </w:p>
    <w:p w14:paraId="21C8FA05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Weekend – Late afternoon (3pm to 6pm)</w:t>
      </w:r>
    </w:p>
    <w:p w14:paraId="362C4FA2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Weekend – Early evening (6pm to 9pm)</w:t>
      </w:r>
    </w:p>
    <w:p w14:paraId="5CF7CE12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Weekend – Late evening (9pm or later)</w:t>
      </w:r>
    </w:p>
    <w:p w14:paraId="29A968AC" w14:textId="77777777" w:rsidR="00B736E2" w:rsidRPr="004643BD" w:rsidRDefault="00B736E2" w:rsidP="00B736E2">
      <w:pPr>
        <w:pStyle w:val="ListParagraph"/>
        <w:numPr>
          <w:ilvl w:val="0"/>
          <w:numId w:val="25"/>
        </w:numPr>
        <w:spacing w:line="276" w:lineRule="auto"/>
        <w:rPr>
          <w:rFonts w:cs="Arial"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</w:rPr>
        <w:t>No preference</w:t>
      </w:r>
    </w:p>
    <w:p w14:paraId="63216A0C" w14:textId="77777777" w:rsidR="00B736E2" w:rsidRPr="00723214" w:rsidRDefault="00B736E2" w:rsidP="00B736E2">
      <w:pPr>
        <w:pStyle w:val="SEBodytext"/>
        <w:rPr>
          <w:sz w:val="14"/>
        </w:rPr>
      </w:pPr>
    </w:p>
    <w:p w14:paraId="13EE26DA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t>Single sex sessions</w:t>
      </w:r>
    </w:p>
    <w:p w14:paraId="32554087" w14:textId="77777777" w:rsidR="00B736E2" w:rsidRPr="004643BD" w:rsidRDefault="00B736E2" w:rsidP="00B736E2">
      <w:pPr>
        <w:pStyle w:val="Answertext"/>
        <w:numPr>
          <w:ilvl w:val="0"/>
          <w:numId w:val="5"/>
        </w:numPr>
        <w:spacing w:line="276" w:lineRule="auto"/>
        <w:rPr>
          <w:rFonts w:cs="Arial"/>
          <w:i/>
          <w:color w:val="555555" w:themeColor="text1"/>
          <w:sz w:val="22"/>
          <w:szCs w:val="22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Which of the following statements best describes your likelihood to swim if sessions offered were single sex sessions (i.e. women only or men only sessions)?</w:t>
      </w:r>
    </w:p>
    <w:p w14:paraId="0B9951E3" w14:textId="77777777" w:rsidR="00B736E2" w:rsidRPr="004643BD" w:rsidRDefault="00B736E2" w:rsidP="00B736E2">
      <w:pPr>
        <w:pStyle w:val="Answertext"/>
        <w:numPr>
          <w:ilvl w:val="0"/>
          <w:numId w:val="2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I would be less likely to swim</w:t>
      </w:r>
    </w:p>
    <w:p w14:paraId="13E738F3" w14:textId="77777777" w:rsidR="00B736E2" w:rsidRPr="004643BD" w:rsidRDefault="00B736E2" w:rsidP="00B736E2">
      <w:pPr>
        <w:pStyle w:val="Answertext"/>
        <w:numPr>
          <w:ilvl w:val="0"/>
          <w:numId w:val="2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I would be more likely to swim</w:t>
      </w:r>
    </w:p>
    <w:p w14:paraId="288080B2" w14:textId="77777777" w:rsidR="00B736E2" w:rsidRPr="004643BD" w:rsidRDefault="00B736E2" w:rsidP="00B736E2">
      <w:pPr>
        <w:pStyle w:val="Answertext"/>
        <w:numPr>
          <w:ilvl w:val="0"/>
          <w:numId w:val="2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It doesn’t matter to me if they are single sex sessions</w:t>
      </w:r>
    </w:p>
    <w:p w14:paraId="64D5EBE7" w14:textId="77777777" w:rsidR="00B736E2" w:rsidRDefault="00B736E2" w:rsidP="00B736E2">
      <w:pPr>
        <w:pStyle w:val="Answertext"/>
        <w:numPr>
          <w:ilvl w:val="0"/>
          <w:numId w:val="27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>
        <w:rPr>
          <w:rFonts w:cs="Arial"/>
          <w:color w:val="555555" w:themeColor="text1"/>
          <w:sz w:val="22"/>
          <w:szCs w:val="22"/>
          <w:lang w:eastAsia="en-US"/>
        </w:rPr>
        <w:t>Don’t know</w:t>
      </w:r>
    </w:p>
    <w:p w14:paraId="7DC7E271" w14:textId="77777777" w:rsidR="00B736E2" w:rsidRPr="00723214" w:rsidRDefault="00B736E2" w:rsidP="00B736E2">
      <w:pPr>
        <w:pStyle w:val="Answertext"/>
        <w:spacing w:line="276" w:lineRule="auto"/>
        <w:ind w:left="1080" w:firstLine="0"/>
        <w:rPr>
          <w:rFonts w:cs="Arial"/>
          <w:color w:val="555555" w:themeColor="text1"/>
          <w:sz w:val="16"/>
          <w:szCs w:val="22"/>
          <w:lang w:eastAsia="en-US"/>
        </w:rPr>
      </w:pPr>
    </w:p>
    <w:p w14:paraId="78470DF8" w14:textId="77777777" w:rsidR="00B736E2" w:rsidRPr="004643BD" w:rsidRDefault="00B736E2" w:rsidP="00B736E2">
      <w:pPr>
        <w:pStyle w:val="Answertext"/>
        <w:numPr>
          <w:ilvl w:val="0"/>
          <w:numId w:val="5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proofErr w:type="gramStart"/>
      <w:r w:rsidRPr="004643BD">
        <w:rPr>
          <w:rFonts w:cs="Arial"/>
          <w:color w:val="555555" w:themeColor="text1"/>
          <w:sz w:val="22"/>
          <w:szCs w:val="22"/>
          <w:lang w:eastAsia="en-US"/>
        </w:rPr>
        <w:t>How important is it that leisure centres offer single sex swim sessions?</w:t>
      </w:r>
      <w:proofErr w:type="gramEnd"/>
    </w:p>
    <w:p w14:paraId="58EFEC49" w14:textId="77777777" w:rsidR="00B736E2" w:rsidRPr="004643BD" w:rsidRDefault="00B736E2" w:rsidP="00B736E2">
      <w:pPr>
        <w:pStyle w:val="Answertext"/>
        <w:numPr>
          <w:ilvl w:val="0"/>
          <w:numId w:val="8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Very important</w:t>
      </w:r>
    </w:p>
    <w:p w14:paraId="07489CD7" w14:textId="77777777" w:rsidR="00B736E2" w:rsidRPr="004643BD" w:rsidRDefault="00B736E2" w:rsidP="00B736E2">
      <w:pPr>
        <w:pStyle w:val="Answertext"/>
        <w:numPr>
          <w:ilvl w:val="0"/>
          <w:numId w:val="8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Fairly important</w:t>
      </w:r>
    </w:p>
    <w:p w14:paraId="07B5A24D" w14:textId="77777777" w:rsidR="00B736E2" w:rsidRPr="004643BD" w:rsidRDefault="00B736E2" w:rsidP="00B736E2">
      <w:pPr>
        <w:pStyle w:val="Answertext"/>
        <w:numPr>
          <w:ilvl w:val="0"/>
          <w:numId w:val="8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Not very important</w:t>
      </w:r>
    </w:p>
    <w:p w14:paraId="5E200E4E" w14:textId="77777777" w:rsidR="00B736E2" w:rsidRDefault="00B736E2" w:rsidP="00B736E2">
      <w:pPr>
        <w:pStyle w:val="Answertext"/>
        <w:numPr>
          <w:ilvl w:val="0"/>
          <w:numId w:val="8"/>
        </w:numPr>
        <w:spacing w:line="276" w:lineRule="auto"/>
        <w:rPr>
          <w:rFonts w:cs="Arial"/>
          <w:color w:val="555555" w:themeColor="text1"/>
          <w:sz w:val="22"/>
          <w:szCs w:val="22"/>
          <w:lang w:eastAsia="en-US"/>
        </w:rPr>
      </w:pPr>
      <w:r w:rsidRPr="004643BD">
        <w:rPr>
          <w:rFonts w:cs="Arial"/>
          <w:color w:val="555555" w:themeColor="text1"/>
          <w:sz w:val="22"/>
          <w:szCs w:val="22"/>
          <w:lang w:eastAsia="en-US"/>
        </w:rPr>
        <w:t>Not at all important</w:t>
      </w:r>
    </w:p>
    <w:p w14:paraId="0ED1B83B" w14:textId="77777777" w:rsidR="00B736E2" w:rsidRDefault="00B736E2" w:rsidP="00B736E2">
      <w:pPr>
        <w:pStyle w:val="SESubheaderintropara"/>
        <w:rPr>
          <w:sz w:val="24"/>
        </w:rPr>
      </w:pPr>
    </w:p>
    <w:p w14:paraId="1E956682" w14:textId="77777777" w:rsidR="00B736E2" w:rsidRPr="00CD236A" w:rsidRDefault="00B736E2" w:rsidP="00B736E2">
      <w:pPr>
        <w:pStyle w:val="SESubheaderintropara"/>
        <w:rPr>
          <w:sz w:val="24"/>
        </w:rPr>
      </w:pPr>
      <w:r w:rsidRPr="00CD236A">
        <w:rPr>
          <w:sz w:val="24"/>
        </w:rPr>
        <w:lastRenderedPageBreak/>
        <w:t>Demographic profiling</w:t>
      </w:r>
    </w:p>
    <w:p w14:paraId="648A501B" w14:textId="77777777" w:rsidR="00B736E2" w:rsidRDefault="00B736E2" w:rsidP="00B736E2">
      <w:pPr>
        <w:pStyle w:val="SEBodytext"/>
        <w:spacing w:line="276" w:lineRule="auto"/>
      </w:pPr>
      <w:r>
        <w:t xml:space="preserve">Suggested questions to gather demographic data of survey respondents </w:t>
      </w:r>
      <w:proofErr w:type="gramStart"/>
      <w:r>
        <w:t>can be found</w:t>
      </w:r>
      <w:proofErr w:type="gramEnd"/>
      <w:r>
        <w:t xml:space="preserve"> on page two of </w:t>
      </w:r>
      <w:hyperlink r:id="rId8" w:history="1">
        <w:r w:rsidRPr="00723214">
          <w:rPr>
            <w:rStyle w:val="Hyperlink"/>
            <w:b/>
            <w:u w:val="none"/>
          </w:rPr>
          <w:t>Sport England’s adult question bank</w:t>
        </w:r>
      </w:hyperlink>
      <w:r>
        <w:t xml:space="preserve">. </w:t>
      </w:r>
    </w:p>
    <w:p w14:paraId="29301592" w14:textId="77777777" w:rsidR="00B736E2" w:rsidRDefault="00B736E2" w:rsidP="00B736E2"/>
    <w:p w14:paraId="7E1A3001" w14:textId="77777777" w:rsidR="0091503E" w:rsidRPr="00B736E2" w:rsidRDefault="0091503E" w:rsidP="00B736E2">
      <w:bookmarkStart w:id="0" w:name="_GoBack"/>
      <w:bookmarkEnd w:id="0"/>
    </w:p>
    <w:sectPr w:rsidR="0091503E" w:rsidRPr="00B736E2" w:rsidSect="0034381D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8EDB77" w14:textId="77777777" w:rsidR="00AC6FB4" w:rsidRDefault="00AC6FB4" w:rsidP="00362075">
      <w:r>
        <w:separator/>
      </w:r>
    </w:p>
  </w:endnote>
  <w:endnote w:type="continuationSeparator" w:id="0">
    <w:p w14:paraId="213738B7" w14:textId="77777777" w:rsidR="00AC6FB4" w:rsidRDefault="00AC6FB4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6BAE1" w14:textId="3B9AE182" w:rsidR="00441EF5" w:rsidRPr="00E40945" w:rsidRDefault="00E40945" w:rsidP="00E40945">
    <w:pPr>
      <w:pStyle w:val="SEBodytext"/>
      <w:ind w:left="8640"/>
      <w:rPr>
        <w:sz w:val="16"/>
      </w:rPr>
    </w:pPr>
    <w:sdt>
      <w:sdtPr>
        <w:rPr>
          <w:sz w:val="16"/>
        </w:rPr>
        <w:id w:val="-191986098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441EF5" w:rsidRPr="00E40945">
          <w:rPr>
            <w:sz w:val="16"/>
          </w:rPr>
          <w:fldChar w:fldCharType="begin"/>
        </w:r>
        <w:r w:rsidR="00441EF5" w:rsidRPr="00E40945">
          <w:rPr>
            <w:sz w:val="16"/>
          </w:rPr>
          <w:instrText xml:space="preserve"> PAGE   \* MERGEFORMAT </w:instrText>
        </w:r>
        <w:r w:rsidR="00441EF5" w:rsidRPr="00E40945">
          <w:rPr>
            <w:sz w:val="16"/>
          </w:rPr>
          <w:fldChar w:fldCharType="separate"/>
        </w:r>
        <w:r>
          <w:rPr>
            <w:noProof/>
            <w:sz w:val="16"/>
          </w:rPr>
          <w:t>4</w:t>
        </w:r>
        <w:r w:rsidR="00441EF5" w:rsidRPr="00E40945">
          <w:rPr>
            <w:noProof/>
            <w:sz w:val="16"/>
          </w:rPr>
          <w:fldChar w:fldCharType="end"/>
        </w:r>
      </w:sdtContent>
    </w:sdt>
  </w:p>
  <w:p w14:paraId="249CD294" w14:textId="77777777" w:rsidR="00441EF5" w:rsidRPr="00E40945" w:rsidRDefault="00441EF5" w:rsidP="00E40945">
    <w:pPr>
      <w:pStyle w:val="SEBodytex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948DA" w14:textId="076262E5" w:rsidR="00E40945" w:rsidRPr="00E40945" w:rsidRDefault="00E40945" w:rsidP="00E40945">
    <w:pPr>
      <w:pStyle w:val="SEBodytext"/>
      <w:rPr>
        <w:sz w:val="16"/>
      </w:rPr>
    </w:pPr>
    <w:r w:rsidRPr="00E40945">
      <w:rPr>
        <w:sz w:val="16"/>
      </w:rPr>
      <w:t xml:space="preserve">Updated June 2020 </w:t>
    </w:r>
    <w:r w:rsidRPr="00E40945">
      <w:rPr>
        <w:sz w:val="16"/>
      </w:rPr>
      <w:tab/>
    </w:r>
    <w:r w:rsidRPr="00E40945"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 w:rsidRPr="00E40945">
      <w:rPr>
        <w:sz w:val="16"/>
      </w:rPr>
      <w:tab/>
    </w:r>
    <w:sdt>
      <w:sdtPr>
        <w:rPr>
          <w:sz w:val="16"/>
        </w:rPr>
        <w:id w:val="3157740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E40945">
          <w:rPr>
            <w:sz w:val="16"/>
          </w:rPr>
          <w:fldChar w:fldCharType="begin"/>
        </w:r>
        <w:r w:rsidRPr="00E40945">
          <w:rPr>
            <w:sz w:val="16"/>
          </w:rPr>
          <w:instrText xml:space="preserve"> PAGE   \* MERGEFORMAT </w:instrText>
        </w:r>
        <w:r w:rsidRPr="00E40945">
          <w:rPr>
            <w:sz w:val="16"/>
          </w:rPr>
          <w:fldChar w:fldCharType="separate"/>
        </w:r>
        <w:r>
          <w:rPr>
            <w:noProof/>
            <w:sz w:val="16"/>
          </w:rPr>
          <w:t>1</w:t>
        </w:r>
        <w:r w:rsidRPr="00E40945">
          <w:rPr>
            <w:noProof/>
            <w:sz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4718B7" w14:textId="77777777" w:rsidR="00AC6FB4" w:rsidRDefault="00AC6FB4" w:rsidP="00362075">
      <w:r>
        <w:separator/>
      </w:r>
    </w:p>
  </w:footnote>
  <w:footnote w:type="continuationSeparator" w:id="0">
    <w:p w14:paraId="73E8A3AC" w14:textId="77777777" w:rsidR="00AC6FB4" w:rsidRDefault="00AC6FB4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82E975" w14:textId="77777777"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06DAC568" wp14:editId="11D3CAAD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D41FC7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13028D" wp14:editId="45559B7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D41127" w14:textId="77777777" w:rsidR="0034381D" w:rsidRDefault="0034381D"/>
  <w:p w14:paraId="01A2C263" w14:textId="77777777" w:rsidR="0034381D" w:rsidRDefault="0034381D"/>
  <w:p w14:paraId="5C0812CD" w14:textId="77777777" w:rsidR="0034381D" w:rsidRDefault="0034381D"/>
  <w:p w14:paraId="3CC61D36" w14:textId="77777777" w:rsidR="0034381D" w:rsidRDefault="0034381D"/>
  <w:p w14:paraId="175B84A6" w14:textId="77777777" w:rsidR="0034381D" w:rsidRDefault="0034381D"/>
  <w:p w14:paraId="2CFC9A97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E5911"/>
    <w:multiLevelType w:val="hybridMultilevel"/>
    <w:tmpl w:val="56A8C2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F0388"/>
    <w:multiLevelType w:val="hybridMultilevel"/>
    <w:tmpl w:val="FE74421E"/>
    <w:lvl w:ilvl="0" w:tplc="FC980F12"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374F6B"/>
    <w:multiLevelType w:val="hybridMultilevel"/>
    <w:tmpl w:val="296EE32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0AFA46FD"/>
    <w:multiLevelType w:val="hybridMultilevel"/>
    <w:tmpl w:val="B28A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E115F"/>
    <w:multiLevelType w:val="hybridMultilevel"/>
    <w:tmpl w:val="2B5E0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C04F1"/>
    <w:multiLevelType w:val="hybridMultilevel"/>
    <w:tmpl w:val="7C460004"/>
    <w:lvl w:ilvl="0" w:tplc="08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2476CC7"/>
    <w:multiLevelType w:val="hybridMultilevel"/>
    <w:tmpl w:val="1FA67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72627"/>
    <w:multiLevelType w:val="hybridMultilevel"/>
    <w:tmpl w:val="7360CAC2"/>
    <w:lvl w:ilvl="0" w:tplc="0DDC0B80"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402D62"/>
    <w:multiLevelType w:val="hybridMultilevel"/>
    <w:tmpl w:val="8790190E"/>
    <w:lvl w:ilvl="0" w:tplc="9AA2CC96"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7239BA"/>
    <w:multiLevelType w:val="hybridMultilevel"/>
    <w:tmpl w:val="A98A9A92"/>
    <w:lvl w:ilvl="0" w:tplc="6A46593E"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FE1D5C"/>
    <w:multiLevelType w:val="hybridMultilevel"/>
    <w:tmpl w:val="9D788FD4"/>
    <w:lvl w:ilvl="0" w:tplc="5E5680D2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F27D90"/>
    <w:multiLevelType w:val="hybridMultilevel"/>
    <w:tmpl w:val="AB9E56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BB33549"/>
    <w:multiLevelType w:val="hybridMultilevel"/>
    <w:tmpl w:val="F9D04B2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0B4AF7"/>
    <w:multiLevelType w:val="hybridMultilevel"/>
    <w:tmpl w:val="FCB8E108"/>
    <w:lvl w:ilvl="0" w:tplc="8A2E8B74"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1102FF"/>
    <w:multiLevelType w:val="hybridMultilevel"/>
    <w:tmpl w:val="30523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8A1C2B"/>
    <w:multiLevelType w:val="hybridMultilevel"/>
    <w:tmpl w:val="82AA3F7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C52E3"/>
    <w:multiLevelType w:val="hybridMultilevel"/>
    <w:tmpl w:val="836C39FE"/>
    <w:lvl w:ilvl="0" w:tplc="1E7CF5A6"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D0157"/>
    <w:multiLevelType w:val="hybridMultilevel"/>
    <w:tmpl w:val="07FED9A2"/>
    <w:lvl w:ilvl="0" w:tplc="8A2E8B74"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141F8B"/>
    <w:multiLevelType w:val="hybridMultilevel"/>
    <w:tmpl w:val="F5CACFE6"/>
    <w:lvl w:ilvl="0" w:tplc="28CC9FDC"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555555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A20BC1"/>
    <w:multiLevelType w:val="hybridMultilevel"/>
    <w:tmpl w:val="B0C05D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067A2"/>
    <w:multiLevelType w:val="hybridMultilevel"/>
    <w:tmpl w:val="E29E8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0CE27E6"/>
    <w:multiLevelType w:val="hybridMultilevel"/>
    <w:tmpl w:val="A8FECB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3BF1D90"/>
    <w:multiLevelType w:val="hybridMultilevel"/>
    <w:tmpl w:val="12BC3E3C"/>
    <w:lvl w:ilvl="0" w:tplc="6C7C71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29643F"/>
    <w:multiLevelType w:val="hybridMultilevel"/>
    <w:tmpl w:val="3324790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06F74"/>
    <w:multiLevelType w:val="hybridMultilevel"/>
    <w:tmpl w:val="5F1C3F54"/>
    <w:lvl w:ilvl="0" w:tplc="086C610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D566C7F"/>
    <w:multiLevelType w:val="hybridMultilevel"/>
    <w:tmpl w:val="454C0128"/>
    <w:lvl w:ilvl="0" w:tplc="A2C635E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D926981"/>
    <w:multiLevelType w:val="hybridMultilevel"/>
    <w:tmpl w:val="72D004A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DBB1166"/>
    <w:multiLevelType w:val="hybridMultilevel"/>
    <w:tmpl w:val="5DC004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0ED2022"/>
    <w:multiLevelType w:val="hybridMultilevel"/>
    <w:tmpl w:val="4752AAEE"/>
    <w:lvl w:ilvl="0" w:tplc="FDFC6A7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681646"/>
    <w:multiLevelType w:val="hybridMultilevel"/>
    <w:tmpl w:val="C31EE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A20CD"/>
    <w:multiLevelType w:val="hybridMultilevel"/>
    <w:tmpl w:val="8A7C4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DC73E70"/>
    <w:multiLevelType w:val="hybridMultilevel"/>
    <w:tmpl w:val="23165D34"/>
    <w:lvl w:ilvl="0" w:tplc="3D427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55555" w:themeColor="text1"/>
      </w:rPr>
    </w:lvl>
    <w:lvl w:ilvl="1" w:tplc="07E66274"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873C4"/>
    <w:multiLevelType w:val="hybridMultilevel"/>
    <w:tmpl w:val="EE908DE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20"/>
  </w:num>
  <w:num w:numId="4">
    <w:abstractNumId w:val="21"/>
  </w:num>
  <w:num w:numId="5">
    <w:abstractNumId w:val="32"/>
  </w:num>
  <w:num w:numId="6">
    <w:abstractNumId w:val="10"/>
  </w:num>
  <w:num w:numId="7">
    <w:abstractNumId w:val="31"/>
  </w:num>
  <w:num w:numId="8">
    <w:abstractNumId w:val="29"/>
  </w:num>
  <w:num w:numId="9">
    <w:abstractNumId w:val="3"/>
  </w:num>
  <w:num w:numId="10">
    <w:abstractNumId w:val="33"/>
  </w:num>
  <w:num w:numId="11">
    <w:abstractNumId w:val="24"/>
  </w:num>
  <w:num w:numId="12">
    <w:abstractNumId w:val="6"/>
  </w:num>
  <w:num w:numId="13">
    <w:abstractNumId w:val="28"/>
  </w:num>
  <w:num w:numId="14">
    <w:abstractNumId w:val="11"/>
  </w:num>
  <w:num w:numId="15">
    <w:abstractNumId w:val="1"/>
  </w:num>
  <w:num w:numId="16">
    <w:abstractNumId w:val="30"/>
  </w:num>
  <w:num w:numId="17">
    <w:abstractNumId w:val="8"/>
  </w:num>
  <w:num w:numId="18">
    <w:abstractNumId w:val="15"/>
  </w:num>
  <w:num w:numId="19">
    <w:abstractNumId w:val="14"/>
  </w:num>
  <w:num w:numId="20">
    <w:abstractNumId w:val="13"/>
  </w:num>
  <w:num w:numId="21">
    <w:abstractNumId w:val="5"/>
  </w:num>
  <w:num w:numId="22">
    <w:abstractNumId w:val="17"/>
  </w:num>
  <w:num w:numId="23">
    <w:abstractNumId w:val="18"/>
  </w:num>
  <w:num w:numId="24">
    <w:abstractNumId w:val="7"/>
  </w:num>
  <w:num w:numId="25">
    <w:abstractNumId w:val="25"/>
  </w:num>
  <w:num w:numId="26">
    <w:abstractNumId w:val="9"/>
  </w:num>
  <w:num w:numId="27">
    <w:abstractNumId w:val="26"/>
  </w:num>
  <w:num w:numId="28">
    <w:abstractNumId w:val="12"/>
  </w:num>
  <w:num w:numId="29">
    <w:abstractNumId w:val="27"/>
  </w:num>
  <w:num w:numId="30">
    <w:abstractNumId w:val="19"/>
  </w:num>
  <w:num w:numId="31">
    <w:abstractNumId w:val="16"/>
  </w:num>
  <w:num w:numId="32">
    <w:abstractNumId w:val="4"/>
  </w:num>
  <w:num w:numId="33">
    <w:abstractNumId w:val="2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E5"/>
    <w:rsid w:val="000041DC"/>
    <w:rsid w:val="00016A47"/>
    <w:rsid w:val="00060A78"/>
    <w:rsid w:val="00080530"/>
    <w:rsid w:val="00092C6F"/>
    <w:rsid w:val="0009450E"/>
    <w:rsid w:val="000C33E6"/>
    <w:rsid w:val="000D1CD1"/>
    <w:rsid w:val="00103149"/>
    <w:rsid w:val="001A2FE6"/>
    <w:rsid w:val="001F06DE"/>
    <w:rsid w:val="002053B4"/>
    <w:rsid w:val="00234F63"/>
    <w:rsid w:val="003042FA"/>
    <w:rsid w:val="0034381D"/>
    <w:rsid w:val="0034712A"/>
    <w:rsid w:val="00362075"/>
    <w:rsid w:val="00375A75"/>
    <w:rsid w:val="00375E80"/>
    <w:rsid w:val="003B0BEF"/>
    <w:rsid w:val="00441EF5"/>
    <w:rsid w:val="00446F92"/>
    <w:rsid w:val="004643BD"/>
    <w:rsid w:val="00466916"/>
    <w:rsid w:val="00481989"/>
    <w:rsid w:val="004A4B95"/>
    <w:rsid w:val="004E0C8E"/>
    <w:rsid w:val="0051288B"/>
    <w:rsid w:val="00537332"/>
    <w:rsid w:val="005433DB"/>
    <w:rsid w:val="005B68F7"/>
    <w:rsid w:val="005C0BC5"/>
    <w:rsid w:val="005F35C2"/>
    <w:rsid w:val="0060474B"/>
    <w:rsid w:val="00613BA9"/>
    <w:rsid w:val="006571A7"/>
    <w:rsid w:val="00673E3A"/>
    <w:rsid w:val="006925A0"/>
    <w:rsid w:val="006A1ED9"/>
    <w:rsid w:val="006A5551"/>
    <w:rsid w:val="006B45DF"/>
    <w:rsid w:val="006D0C1A"/>
    <w:rsid w:val="006D37C3"/>
    <w:rsid w:val="006E1FE5"/>
    <w:rsid w:val="007509CB"/>
    <w:rsid w:val="00771C78"/>
    <w:rsid w:val="00792E8A"/>
    <w:rsid w:val="007B06BD"/>
    <w:rsid w:val="00826110"/>
    <w:rsid w:val="00864EF9"/>
    <w:rsid w:val="00887AF7"/>
    <w:rsid w:val="008A4C85"/>
    <w:rsid w:val="00905F20"/>
    <w:rsid w:val="0091503E"/>
    <w:rsid w:val="00951A9E"/>
    <w:rsid w:val="009C2EBB"/>
    <w:rsid w:val="00A05DB1"/>
    <w:rsid w:val="00A16BEC"/>
    <w:rsid w:val="00A62402"/>
    <w:rsid w:val="00A62D6D"/>
    <w:rsid w:val="00A6416C"/>
    <w:rsid w:val="00A64668"/>
    <w:rsid w:val="00A961D8"/>
    <w:rsid w:val="00AB39C0"/>
    <w:rsid w:val="00AC6FB4"/>
    <w:rsid w:val="00B736E2"/>
    <w:rsid w:val="00BE0D2A"/>
    <w:rsid w:val="00BF2F44"/>
    <w:rsid w:val="00C15E06"/>
    <w:rsid w:val="00C32209"/>
    <w:rsid w:val="00C439EA"/>
    <w:rsid w:val="00C821C6"/>
    <w:rsid w:val="00C96269"/>
    <w:rsid w:val="00CF4961"/>
    <w:rsid w:val="00D12534"/>
    <w:rsid w:val="00D436AA"/>
    <w:rsid w:val="00D7708A"/>
    <w:rsid w:val="00DD5B00"/>
    <w:rsid w:val="00DE01C1"/>
    <w:rsid w:val="00DE79D9"/>
    <w:rsid w:val="00DF5C1F"/>
    <w:rsid w:val="00E025F5"/>
    <w:rsid w:val="00E40945"/>
    <w:rsid w:val="00E555DC"/>
    <w:rsid w:val="00ED3953"/>
    <w:rsid w:val="00F53C43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A8B1F92"/>
  <w14:defaultImageDpi w14:val="32767"/>
  <w15:chartTrackingRefBased/>
  <w15:docId w15:val="{5B420BB3-E42A-4222-A8F4-FDEDEF8B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91503E"/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150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91503E"/>
    <w:pPr>
      <w:ind w:left="720"/>
      <w:contextualSpacing/>
    </w:pPr>
    <w:rPr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ED3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9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9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9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9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39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95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D3953"/>
    <w:rPr>
      <w:color w:val="2095AE" w:themeColor="hyperlink"/>
      <w:u w:val="single"/>
    </w:rPr>
  </w:style>
  <w:style w:type="paragraph" w:customStyle="1" w:styleId="Answertext">
    <w:name w:val="Answer text"/>
    <w:basedOn w:val="NoSpacing"/>
    <w:link w:val="AnswertextChar"/>
    <w:uiPriority w:val="99"/>
    <w:rsid w:val="00ED3953"/>
    <w:pPr>
      <w:tabs>
        <w:tab w:val="right" w:leader="dot" w:pos="7088"/>
        <w:tab w:val="left" w:pos="7371"/>
      </w:tabs>
      <w:spacing w:line="288" w:lineRule="auto"/>
      <w:ind w:left="1135" w:hanging="284"/>
    </w:pPr>
    <w:rPr>
      <w:rFonts w:eastAsia="Times New Roman" w:cs="Times New Roman"/>
      <w:sz w:val="20"/>
      <w:szCs w:val="20"/>
      <w:lang w:eastAsia="en-GB"/>
    </w:rPr>
  </w:style>
  <w:style w:type="character" w:customStyle="1" w:styleId="AnswertextChar">
    <w:name w:val="Answer text Char"/>
    <w:basedOn w:val="DefaultParagraphFont"/>
    <w:link w:val="Answertext"/>
    <w:uiPriority w:val="99"/>
    <w:locked/>
    <w:rsid w:val="00ED3953"/>
    <w:rPr>
      <w:rFonts w:eastAsia="Times New Roman" w:cs="Times New Roman"/>
      <w:sz w:val="20"/>
      <w:szCs w:val="20"/>
      <w:lang w:eastAsia="en-GB"/>
    </w:rPr>
  </w:style>
  <w:style w:type="character" w:styleId="Emphasis">
    <w:name w:val="Emphasis"/>
    <w:basedOn w:val="DefaultParagraphFont"/>
    <w:qFormat/>
    <w:rsid w:val="00864EF9"/>
    <w:rPr>
      <w:rFonts w:ascii="Times New Roman" w:hAnsi="Times New Roman" w:cs="Times New Roman" w:hint="default"/>
      <w:i/>
      <w:iCs/>
      <w:color w:val="00B3DC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92E8A"/>
    <w:rPr>
      <w:szCs w:val="21"/>
    </w:rPr>
  </w:style>
  <w:style w:type="paragraph" w:styleId="Header">
    <w:name w:val="header"/>
    <w:basedOn w:val="Normal"/>
    <w:link w:val="HeaderChar"/>
    <w:uiPriority w:val="99"/>
    <w:unhideWhenUsed/>
    <w:rsid w:val="00441E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EF5"/>
  </w:style>
  <w:style w:type="paragraph" w:styleId="Footer">
    <w:name w:val="footer"/>
    <w:basedOn w:val="Normal"/>
    <w:link w:val="FooterChar"/>
    <w:uiPriority w:val="99"/>
    <w:unhideWhenUsed/>
    <w:rsid w:val="00441E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3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aluationframework.sportengland.org/media/1351/sport-england-adult-question-bank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C88C5DF-E803-4C3A-8309-0614C83FF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0b2afd9d5c52e6da.dotx</Template>
  <TotalTime>3</TotalTime>
  <Pages>5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Siobhan Hardy</cp:lastModifiedBy>
  <cp:revision>4</cp:revision>
  <cp:lastPrinted>2017-03-27T15:21:00Z</cp:lastPrinted>
  <dcterms:created xsi:type="dcterms:W3CDTF">2020-06-04T14:26:00Z</dcterms:created>
  <dcterms:modified xsi:type="dcterms:W3CDTF">2020-06-11T15:01:00Z</dcterms:modified>
</cp:coreProperties>
</file>