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CC0" w:rsidRPr="00CA2E6F" w:rsidRDefault="00FE1B2B" w:rsidP="00CA2E6F">
      <w:pPr>
        <w:pStyle w:val="SEBodytext"/>
        <w:jc w:val="center"/>
        <w:rPr>
          <w:rStyle w:val="SubtleEmphasis"/>
          <w:b/>
          <w:i w:val="0"/>
        </w:rPr>
      </w:pPr>
      <w:r w:rsidRPr="00CA2E6F">
        <w:rPr>
          <w:rStyle w:val="SubtleEmphasis"/>
          <w:b/>
          <w:i w:val="0"/>
        </w:rPr>
        <w:t>National Para-Swimming Pathway Engagement Day (on-line</w:t>
      </w:r>
      <w:r w:rsidR="00F549BD">
        <w:rPr>
          <w:rStyle w:val="SubtleEmphasis"/>
          <w:b/>
          <w:i w:val="0"/>
        </w:rPr>
        <w:t xml:space="preserve"> via Zoom</w:t>
      </w:r>
      <w:r w:rsidRPr="00CA2E6F">
        <w:rPr>
          <w:rStyle w:val="SubtleEmphasis"/>
          <w:b/>
          <w:i w:val="0"/>
        </w:rPr>
        <w:t>)</w:t>
      </w:r>
    </w:p>
    <w:p w:rsidR="00FE1B2B" w:rsidRPr="00CA2E6F" w:rsidRDefault="00FE1B2B" w:rsidP="00CA2E6F">
      <w:pPr>
        <w:pStyle w:val="SEBodytext"/>
        <w:jc w:val="center"/>
        <w:rPr>
          <w:rStyle w:val="SubtleEmphasis"/>
          <w:b/>
          <w:i w:val="0"/>
        </w:rPr>
      </w:pPr>
      <w:r w:rsidRPr="00CA2E6F">
        <w:rPr>
          <w:rStyle w:val="SubtleEmphasis"/>
          <w:b/>
          <w:i w:val="0"/>
        </w:rPr>
        <w:t>Sunday 13</w:t>
      </w:r>
      <w:r w:rsidRPr="00CA2E6F">
        <w:rPr>
          <w:rStyle w:val="SubtleEmphasis"/>
          <w:b/>
          <w:i w:val="0"/>
          <w:vertAlign w:val="superscript"/>
        </w:rPr>
        <w:t>th</w:t>
      </w:r>
      <w:r w:rsidRPr="00CA2E6F">
        <w:rPr>
          <w:rStyle w:val="SubtleEmphasis"/>
          <w:b/>
          <w:i w:val="0"/>
        </w:rPr>
        <w:t xml:space="preserve"> December 2020</w:t>
      </w:r>
    </w:p>
    <w:p w:rsidR="00451CB3" w:rsidRDefault="00451CB3" w:rsidP="00451CB3">
      <w:pPr>
        <w:pStyle w:val="SEBodytext"/>
        <w:rPr>
          <w:rStyle w:val="SubtleEmphasis"/>
          <w:b/>
          <w:i w:val="0"/>
          <w:u w:val="single"/>
        </w:rPr>
      </w:pPr>
    </w:p>
    <w:p w:rsidR="00FE1B2B" w:rsidRDefault="00030A1E" w:rsidP="00451CB3">
      <w:pPr>
        <w:pStyle w:val="SEBodytext"/>
        <w:rPr>
          <w:rStyle w:val="SubtleEmphasis"/>
          <w:b/>
          <w:i w:val="0"/>
        </w:rPr>
      </w:pPr>
      <w:r w:rsidRPr="00451CB3">
        <w:rPr>
          <w:rStyle w:val="SubtleEmphasis"/>
          <w:b/>
          <w:i w:val="0"/>
          <w:u w:val="single"/>
        </w:rPr>
        <w:t>Athletes</w:t>
      </w:r>
      <w:r w:rsidR="00451CB3" w:rsidRPr="00451CB3">
        <w:rPr>
          <w:rStyle w:val="SubtleEmphasis"/>
          <w:b/>
          <w:i w:val="0"/>
          <w:u w:val="single"/>
        </w:rPr>
        <w:t>:</w:t>
      </w:r>
      <w:r>
        <w:rPr>
          <w:rStyle w:val="SubtleEmphasis"/>
          <w:b/>
          <w:i w:val="0"/>
        </w:rPr>
        <w:t xml:space="preserve"> </w:t>
      </w:r>
      <w:r w:rsidR="00656C9D">
        <w:rPr>
          <w:rStyle w:val="SubtleEmphasis"/>
          <w:b/>
          <w:i w:val="0"/>
        </w:rPr>
        <w:t>9:45</w:t>
      </w:r>
      <w:r w:rsidR="00FE1B2B" w:rsidRPr="00CA2E6F">
        <w:rPr>
          <w:rStyle w:val="SubtleEmphasis"/>
          <w:b/>
          <w:i w:val="0"/>
        </w:rPr>
        <w:t>am –</w:t>
      </w:r>
      <w:r w:rsidR="00287429">
        <w:rPr>
          <w:rStyle w:val="SubtleEmphasis"/>
          <w:b/>
          <w:i w:val="0"/>
        </w:rPr>
        <w:t xml:space="preserve"> 1</w:t>
      </w:r>
      <w:r>
        <w:rPr>
          <w:rStyle w:val="SubtleEmphasis"/>
          <w:b/>
          <w:i w:val="0"/>
        </w:rPr>
        <w:t>:</w:t>
      </w:r>
      <w:r w:rsidR="00287429">
        <w:rPr>
          <w:rStyle w:val="SubtleEmphasis"/>
          <w:b/>
          <w:i w:val="0"/>
        </w:rPr>
        <w:t>0</w:t>
      </w:r>
      <w:r>
        <w:rPr>
          <w:rStyle w:val="SubtleEmphasis"/>
          <w:b/>
          <w:i w:val="0"/>
        </w:rPr>
        <w:t>0pm</w:t>
      </w:r>
      <w:r w:rsidR="00F67F48">
        <w:rPr>
          <w:rStyle w:val="SubtleEmphasis"/>
          <w:b/>
          <w:i w:val="0"/>
        </w:rPr>
        <w:t xml:space="preserve"> (Coaches are welcome to observe)</w:t>
      </w:r>
    </w:p>
    <w:p w:rsidR="00030A1E" w:rsidRDefault="00B42897" w:rsidP="00451CB3">
      <w:pPr>
        <w:pStyle w:val="SEBodytext"/>
        <w:jc w:val="both"/>
        <w:rPr>
          <w:rStyle w:val="SubtleEmphasis"/>
          <w:i w:val="0"/>
        </w:rPr>
      </w:pPr>
      <w:r>
        <w:rPr>
          <w:rStyle w:val="SubtleEmphasis"/>
          <w:b/>
          <w:i w:val="0"/>
          <w:u w:val="single"/>
        </w:rPr>
        <w:t>Coaches and</w:t>
      </w:r>
      <w:r w:rsidR="00030A1E" w:rsidRPr="00451CB3">
        <w:rPr>
          <w:rStyle w:val="SubtleEmphasis"/>
          <w:b/>
          <w:i w:val="0"/>
          <w:u w:val="single"/>
        </w:rPr>
        <w:t xml:space="preserve"> Club Administrators</w:t>
      </w:r>
      <w:r w:rsidR="00030A1E">
        <w:rPr>
          <w:rStyle w:val="SubtleEmphasis"/>
          <w:b/>
          <w:i w:val="0"/>
        </w:rPr>
        <w:t xml:space="preserve"> </w:t>
      </w:r>
      <w:r w:rsidR="00287429">
        <w:rPr>
          <w:rStyle w:val="SubtleEmphasis"/>
          <w:b/>
          <w:i w:val="0"/>
        </w:rPr>
        <w:t>2</w:t>
      </w:r>
      <w:r w:rsidR="00030A1E">
        <w:rPr>
          <w:rStyle w:val="SubtleEmphasis"/>
          <w:b/>
          <w:i w:val="0"/>
        </w:rPr>
        <w:t>:</w:t>
      </w:r>
      <w:r w:rsidR="00287429">
        <w:rPr>
          <w:rStyle w:val="SubtleEmphasis"/>
          <w:b/>
          <w:i w:val="0"/>
        </w:rPr>
        <w:t>0</w:t>
      </w:r>
      <w:r w:rsidR="00030A1E">
        <w:rPr>
          <w:rStyle w:val="SubtleEmphasis"/>
          <w:b/>
          <w:i w:val="0"/>
        </w:rPr>
        <w:t>0pm – 4:</w:t>
      </w:r>
      <w:r w:rsidR="00287429">
        <w:rPr>
          <w:rStyle w:val="SubtleEmphasis"/>
          <w:b/>
          <w:i w:val="0"/>
        </w:rPr>
        <w:t>3</w:t>
      </w:r>
      <w:r w:rsidR="00030A1E">
        <w:rPr>
          <w:rStyle w:val="SubtleEmphasis"/>
          <w:b/>
          <w:i w:val="0"/>
        </w:rPr>
        <w:t>0pm</w:t>
      </w:r>
    </w:p>
    <w:p w:rsidR="00FE1B2B" w:rsidRDefault="00FE1B2B" w:rsidP="00CA2E6F">
      <w:pPr>
        <w:pStyle w:val="SEBodytext"/>
        <w:jc w:val="center"/>
        <w:rPr>
          <w:rStyle w:val="SubtleEmphasis"/>
          <w:i w:val="0"/>
        </w:rPr>
      </w:pPr>
    </w:p>
    <w:p w:rsidR="00CA2E6F" w:rsidRDefault="00FE1B2B" w:rsidP="003B130D">
      <w:pPr>
        <w:pStyle w:val="SEBodytext"/>
        <w:rPr>
          <w:rStyle w:val="SubtleEmphasis"/>
          <w:i w:val="0"/>
        </w:rPr>
      </w:pPr>
      <w:r>
        <w:rPr>
          <w:rStyle w:val="SubtleEmphasis"/>
          <w:i w:val="0"/>
        </w:rPr>
        <w:t xml:space="preserve">Join the England Para - Swimming Talent Team for a </w:t>
      </w:r>
      <w:r w:rsidR="00334F81">
        <w:rPr>
          <w:rStyle w:val="SubtleEmphasis"/>
          <w:i w:val="0"/>
        </w:rPr>
        <w:t xml:space="preserve">FREE, fun </w:t>
      </w:r>
      <w:r>
        <w:rPr>
          <w:rStyle w:val="SubtleEmphasis"/>
          <w:i w:val="0"/>
        </w:rPr>
        <w:t>day of workshops and activities, designed to help athletes, coaches and parents / guardians gain valuable information</w:t>
      </w:r>
      <w:r w:rsidR="00451CB3">
        <w:rPr>
          <w:rStyle w:val="SubtleEmphasis"/>
          <w:i w:val="0"/>
        </w:rPr>
        <w:t xml:space="preserve"> about</w:t>
      </w:r>
      <w:r w:rsidR="00CA2E6F">
        <w:rPr>
          <w:rStyle w:val="SubtleEmphasis"/>
          <w:i w:val="0"/>
        </w:rPr>
        <w:t xml:space="preserve"> the development of</w:t>
      </w:r>
      <w:r>
        <w:rPr>
          <w:rStyle w:val="SubtleEmphasis"/>
          <w:i w:val="0"/>
        </w:rPr>
        <w:t xml:space="preserve"> </w:t>
      </w:r>
      <w:r w:rsidR="008F7E07">
        <w:rPr>
          <w:rStyle w:val="SubtleEmphasis"/>
          <w:i w:val="0"/>
        </w:rPr>
        <w:t xml:space="preserve">Para-athletes. </w:t>
      </w:r>
    </w:p>
    <w:p w:rsidR="00334F81" w:rsidRDefault="00334F81" w:rsidP="003B130D">
      <w:pPr>
        <w:pStyle w:val="SEBodytext"/>
        <w:rPr>
          <w:rStyle w:val="SubtleEmphasis"/>
          <w:i w:val="0"/>
        </w:rPr>
      </w:pPr>
    </w:p>
    <w:p w:rsidR="00CA2E6F" w:rsidRPr="00CA2E6F" w:rsidRDefault="00CA2E6F" w:rsidP="003B130D">
      <w:pPr>
        <w:pStyle w:val="SEBodytext"/>
        <w:rPr>
          <w:rStyle w:val="SubtleEmphasis"/>
          <w:b/>
          <w:i w:val="0"/>
          <w:u w:val="single"/>
        </w:rPr>
      </w:pPr>
      <w:r w:rsidRPr="00CA2E6F">
        <w:rPr>
          <w:rStyle w:val="SubtleEmphasis"/>
          <w:b/>
          <w:i w:val="0"/>
          <w:u w:val="single"/>
        </w:rPr>
        <w:t>Who is this day for?</w:t>
      </w:r>
    </w:p>
    <w:p w:rsidR="00CA2E6F" w:rsidRDefault="00CA2E6F" w:rsidP="00CA2E6F">
      <w:pPr>
        <w:pStyle w:val="SEBodytext"/>
        <w:numPr>
          <w:ilvl w:val="0"/>
          <w:numId w:val="2"/>
        </w:numPr>
        <w:rPr>
          <w:rStyle w:val="SubtleEmphasis"/>
          <w:i w:val="0"/>
        </w:rPr>
      </w:pPr>
      <w:r>
        <w:rPr>
          <w:rStyle w:val="SubtleEmphasis"/>
          <w:i w:val="0"/>
        </w:rPr>
        <w:t>Athletes who attend Regional Para-Swimming Training in their region</w:t>
      </w:r>
    </w:p>
    <w:p w:rsidR="00CA2E6F" w:rsidRDefault="00CA2E6F" w:rsidP="00CA2E6F">
      <w:pPr>
        <w:pStyle w:val="SEBodytext"/>
        <w:numPr>
          <w:ilvl w:val="0"/>
          <w:numId w:val="2"/>
        </w:numPr>
        <w:rPr>
          <w:rStyle w:val="SubtleEmphasis"/>
          <w:i w:val="0"/>
        </w:rPr>
      </w:pPr>
      <w:r>
        <w:rPr>
          <w:rStyle w:val="SubtleEmphasis"/>
          <w:i w:val="0"/>
        </w:rPr>
        <w:t>All classified athletes and those on the classification waiting list who would like to develop their swimming further</w:t>
      </w:r>
    </w:p>
    <w:p w:rsidR="00FA7279" w:rsidRPr="00FA7279" w:rsidRDefault="00CA2E6F" w:rsidP="00FA7279">
      <w:pPr>
        <w:pStyle w:val="SEBodytext"/>
        <w:numPr>
          <w:ilvl w:val="0"/>
          <w:numId w:val="2"/>
        </w:numPr>
        <w:rPr>
          <w:rStyle w:val="SubtleEmphasis"/>
          <w:i w:val="0"/>
        </w:rPr>
      </w:pPr>
      <w:r>
        <w:rPr>
          <w:rStyle w:val="SubtleEmphasis"/>
          <w:i w:val="0"/>
        </w:rPr>
        <w:t xml:space="preserve">Category 2 members who have an eligible Para-Swimming impairment </w:t>
      </w:r>
      <w:r w:rsidR="00451CB3">
        <w:rPr>
          <w:rStyle w:val="SubtleEmphasis"/>
          <w:i w:val="0"/>
        </w:rPr>
        <w:t xml:space="preserve">or hearing impairment </w:t>
      </w:r>
      <w:r>
        <w:rPr>
          <w:rStyle w:val="SubtleEmphasis"/>
          <w:i w:val="0"/>
        </w:rPr>
        <w:t>and would like to learn more about Para-Swimming</w:t>
      </w:r>
      <w:r w:rsidR="00451CB3">
        <w:rPr>
          <w:rStyle w:val="SubtleEmphasis"/>
          <w:i w:val="0"/>
        </w:rPr>
        <w:t>, or development  / competitive opportunities</w:t>
      </w:r>
    </w:p>
    <w:p w:rsidR="00CA2E6F" w:rsidRDefault="00CA2E6F" w:rsidP="00CA2E6F">
      <w:pPr>
        <w:pStyle w:val="SEBodytext"/>
        <w:numPr>
          <w:ilvl w:val="0"/>
          <w:numId w:val="2"/>
        </w:numPr>
        <w:rPr>
          <w:rStyle w:val="SubtleEmphasis"/>
          <w:i w:val="0"/>
        </w:rPr>
      </w:pPr>
      <w:r>
        <w:rPr>
          <w:rStyle w:val="SubtleEmphasis"/>
          <w:i w:val="0"/>
        </w:rPr>
        <w:t>Coaches who would like to gain a greater knowledge of Para-Swimming and the support available to them</w:t>
      </w:r>
      <w:r w:rsidR="00451CB3">
        <w:rPr>
          <w:rStyle w:val="SubtleEmphasis"/>
          <w:i w:val="0"/>
        </w:rPr>
        <w:t xml:space="preserve"> and to athletes</w:t>
      </w:r>
      <w:r>
        <w:rPr>
          <w:rStyle w:val="SubtleEmphasis"/>
          <w:i w:val="0"/>
        </w:rPr>
        <w:t>.</w:t>
      </w:r>
    </w:p>
    <w:p w:rsidR="00030A1E" w:rsidRDefault="00030A1E" w:rsidP="00CA2E6F">
      <w:pPr>
        <w:pStyle w:val="SEBodytext"/>
        <w:numPr>
          <w:ilvl w:val="0"/>
          <w:numId w:val="2"/>
        </w:numPr>
        <w:rPr>
          <w:rStyle w:val="SubtleEmphasis"/>
          <w:i w:val="0"/>
        </w:rPr>
      </w:pPr>
      <w:r>
        <w:rPr>
          <w:rStyle w:val="SubtleEmphasis"/>
          <w:i w:val="0"/>
        </w:rPr>
        <w:t>Club Administrators</w:t>
      </w:r>
      <w:r w:rsidR="00451CB3">
        <w:rPr>
          <w:rStyle w:val="SubtleEmphasis"/>
          <w:i w:val="0"/>
        </w:rPr>
        <w:t>,</w:t>
      </w:r>
      <w:r>
        <w:rPr>
          <w:rStyle w:val="SubtleEmphasis"/>
          <w:i w:val="0"/>
        </w:rPr>
        <w:t xml:space="preserve"> exploring ways of developing Para-Swimming within their club environment.</w:t>
      </w:r>
    </w:p>
    <w:p w:rsidR="00CA2E6F" w:rsidRDefault="00CA2E6F" w:rsidP="00FA7279">
      <w:pPr>
        <w:pStyle w:val="SEBodytext"/>
        <w:jc w:val="center"/>
        <w:rPr>
          <w:rStyle w:val="SubtleEmphasis"/>
          <w:b/>
          <w:i w:val="0"/>
        </w:rPr>
      </w:pPr>
      <w:r w:rsidRPr="00CA2E6F">
        <w:rPr>
          <w:rStyle w:val="SubtleEmphasis"/>
          <w:b/>
          <w:i w:val="0"/>
        </w:rPr>
        <w:t>*This day is not open to athletes on a National / British Para-Swimming Talent Programme*.</w:t>
      </w:r>
    </w:p>
    <w:p w:rsidR="00FA7279" w:rsidRPr="00CA2E6F" w:rsidRDefault="00FA7279" w:rsidP="00CA2E6F">
      <w:pPr>
        <w:pStyle w:val="SEBodytext"/>
        <w:jc w:val="center"/>
        <w:rPr>
          <w:rStyle w:val="SubtleEmphasis"/>
          <w:b/>
          <w:i w:val="0"/>
        </w:rPr>
      </w:pPr>
      <w:r>
        <w:rPr>
          <w:rStyle w:val="SubtleEmphasis"/>
          <w:b/>
          <w:i w:val="0"/>
        </w:rPr>
        <w:t>**All athletes under the age of 16 should be accompanied by an adult throughout.</w:t>
      </w:r>
    </w:p>
    <w:p w:rsidR="00CA2E6F" w:rsidRDefault="00CA2E6F" w:rsidP="003B130D">
      <w:pPr>
        <w:pStyle w:val="SEBodytext"/>
        <w:rPr>
          <w:rStyle w:val="SubtleEmphasis"/>
          <w:i w:val="0"/>
        </w:rPr>
      </w:pPr>
    </w:p>
    <w:p w:rsidR="00F67F48" w:rsidRDefault="008F7E07" w:rsidP="00451CB3">
      <w:pPr>
        <w:pStyle w:val="SEBodytext"/>
        <w:jc w:val="center"/>
        <w:rPr>
          <w:rStyle w:val="SubtleEmphasis"/>
          <w:i w:val="0"/>
        </w:rPr>
      </w:pPr>
      <w:r w:rsidRPr="00FA7279">
        <w:rPr>
          <w:rStyle w:val="SubtleEmphasis"/>
          <w:b/>
          <w:i w:val="0"/>
          <w:sz w:val="28"/>
          <w:szCs w:val="28"/>
          <w:u w:val="single"/>
        </w:rPr>
        <w:t>Meet the team delivering on the day</w:t>
      </w:r>
      <w:r>
        <w:rPr>
          <w:rStyle w:val="SubtleEmphasis"/>
          <w:i w:val="0"/>
        </w:rPr>
        <w:t>:</w:t>
      </w:r>
    </w:p>
    <w:p w:rsidR="008F7E07" w:rsidRDefault="00FA7279" w:rsidP="003B130D">
      <w:pPr>
        <w:pStyle w:val="SEBodytext"/>
        <w:rPr>
          <w:iCs/>
          <w:color w:val="7F7F7F" w:themeColor="text1" w:themeTint="BF"/>
        </w:rPr>
      </w:pPr>
      <w:r w:rsidRPr="00451CB3">
        <w:rPr>
          <w:b/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60325</wp:posOffset>
            </wp:positionV>
            <wp:extent cx="610870" cy="829945"/>
            <wp:effectExtent l="4762" t="0" r="3493" b="3492"/>
            <wp:wrapTight wrapText="bothSides">
              <wp:wrapPolygon edited="0">
                <wp:start x="168" y="21724"/>
                <wp:lineTo x="21050" y="21724"/>
                <wp:lineTo x="21050" y="405"/>
                <wp:lineTo x="168" y="405"/>
                <wp:lineTo x="168" y="21724"/>
              </wp:wrapPolygon>
            </wp:wrapTight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11" t="9185" r="37011" b="15586"/>
                    <a:stretch/>
                  </pic:blipFill>
                  <pic:spPr bwMode="auto">
                    <a:xfrm rot="5400000">
                      <a:off x="0" y="0"/>
                      <a:ext cx="610870" cy="829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5258">
        <w:rPr>
          <w:iCs/>
          <w:color w:val="7F7F7F" w:themeColor="text1" w:themeTint="BF"/>
        </w:rPr>
        <w:tab/>
      </w:r>
      <w:r w:rsidR="00265258">
        <w:rPr>
          <w:iCs/>
          <w:color w:val="7F7F7F" w:themeColor="text1" w:themeTint="BF"/>
        </w:rPr>
        <w:tab/>
      </w:r>
    </w:p>
    <w:p w:rsidR="00030A1E" w:rsidRDefault="00030A1E" w:rsidP="00030A1E">
      <w:pPr>
        <w:pStyle w:val="SEBodytext"/>
        <w:rPr>
          <w:b/>
          <w:iCs/>
          <w:color w:val="7F7F7F" w:themeColor="text1" w:themeTint="BF"/>
        </w:rPr>
      </w:pPr>
      <w:r>
        <w:rPr>
          <w:b/>
          <w:iCs/>
          <w:color w:val="7F7F7F" w:themeColor="text1" w:themeTint="BF"/>
        </w:rPr>
        <w:t>Martin Lees – England Para-Swimming Development Manager</w:t>
      </w:r>
    </w:p>
    <w:p w:rsidR="00030A1E" w:rsidRPr="00030A1E" w:rsidRDefault="00030A1E" w:rsidP="00030A1E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 w:rsidRPr="00030A1E">
        <w:rPr>
          <w:iCs/>
          <w:color w:val="7F7F7F" w:themeColor="text1" w:themeTint="BF"/>
        </w:rPr>
        <w:t>Martin can give you an update of opportunities available to clubs to develop their Para-Swimming offering</w:t>
      </w:r>
    </w:p>
    <w:p w:rsidR="00030A1E" w:rsidRDefault="00030A1E" w:rsidP="00922B1D">
      <w:pPr>
        <w:pStyle w:val="SEBodytext"/>
        <w:ind w:left="2160" w:firstLine="720"/>
        <w:rPr>
          <w:b/>
          <w:iCs/>
          <w:color w:val="7F7F7F" w:themeColor="text1" w:themeTint="BF"/>
        </w:rPr>
      </w:pPr>
    </w:p>
    <w:p w:rsidR="00030A1E" w:rsidRDefault="00030A1E" w:rsidP="00922B1D">
      <w:pPr>
        <w:pStyle w:val="SEBodytext"/>
        <w:ind w:left="2160" w:firstLine="720"/>
        <w:rPr>
          <w:b/>
          <w:iCs/>
          <w:color w:val="7F7F7F" w:themeColor="text1" w:themeTint="BF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711200" cy="881380"/>
            <wp:effectExtent l="0" t="8890" r="3810" b="3810"/>
            <wp:wrapTight wrapText="bothSides">
              <wp:wrapPolygon edited="0">
                <wp:start x="-270" y="21382"/>
                <wp:lineTo x="21137" y="21382"/>
                <wp:lineTo x="21137" y="373"/>
                <wp:lineTo x="-270" y="373"/>
                <wp:lineTo x="-270" y="21382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5" t="5069" r="37089" b="11836"/>
                    <a:stretch/>
                  </pic:blipFill>
                  <pic:spPr bwMode="auto">
                    <a:xfrm rot="5400000">
                      <a:off x="0" y="0"/>
                      <a:ext cx="711200" cy="88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30A1E" w:rsidRDefault="00F67F48" w:rsidP="00030A1E">
      <w:pPr>
        <w:pStyle w:val="SEBodytext"/>
        <w:rPr>
          <w:b/>
          <w:iCs/>
          <w:color w:val="7F7F7F" w:themeColor="text1" w:themeTint="BF"/>
        </w:rPr>
      </w:pPr>
      <w:r>
        <w:rPr>
          <w:b/>
          <w:iCs/>
          <w:color w:val="7F7F7F" w:themeColor="text1" w:themeTint="BF"/>
        </w:rPr>
        <w:t>Carl Cooper – England Para-Swimming Talent Coach</w:t>
      </w:r>
    </w:p>
    <w:p w:rsidR="00F67F48" w:rsidRPr="00F67F48" w:rsidRDefault="00F67F48" w:rsidP="00F67F48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 w:rsidRPr="00F67F48">
        <w:rPr>
          <w:iCs/>
          <w:color w:val="7F7F7F" w:themeColor="text1" w:themeTint="BF"/>
        </w:rPr>
        <w:t>Carl leads on athlete development and can give athletes hints and tips to developing their training and performance as well as an insight into the common traits of successful Para-Swimmers</w:t>
      </w:r>
    </w:p>
    <w:p w:rsidR="00030A1E" w:rsidRDefault="00030A1E" w:rsidP="00922B1D">
      <w:pPr>
        <w:pStyle w:val="SEBodytext"/>
        <w:ind w:left="2160" w:firstLine="720"/>
        <w:rPr>
          <w:b/>
          <w:iCs/>
          <w:color w:val="7F7F7F" w:themeColor="text1" w:themeTint="BF"/>
        </w:rPr>
      </w:pPr>
    </w:p>
    <w:p w:rsidR="00030A1E" w:rsidRDefault="00F67F48" w:rsidP="00922B1D">
      <w:pPr>
        <w:pStyle w:val="SEBodytext"/>
        <w:ind w:left="2160" w:firstLine="720"/>
        <w:rPr>
          <w:b/>
          <w:iCs/>
          <w:color w:val="7F7F7F" w:themeColor="text1" w:themeTint="BF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69215</wp:posOffset>
            </wp:positionV>
            <wp:extent cx="686435" cy="909320"/>
            <wp:effectExtent l="2858" t="0" r="2222" b="2223"/>
            <wp:wrapTight wrapText="bothSides">
              <wp:wrapPolygon edited="0">
                <wp:start x="90" y="21668"/>
                <wp:lineTo x="21071" y="21668"/>
                <wp:lineTo x="21071" y="400"/>
                <wp:lineTo x="90" y="400"/>
                <wp:lineTo x="90" y="21668"/>
              </wp:wrapPolygon>
            </wp:wrapTight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5057" r="46345" b="19076"/>
                    <a:stretch/>
                  </pic:blipFill>
                  <pic:spPr bwMode="auto">
                    <a:xfrm rot="5400000">
                      <a:off x="0" y="0"/>
                      <a:ext cx="686435" cy="909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67F48" w:rsidRDefault="00F67F48" w:rsidP="00F67F48">
      <w:pPr>
        <w:pStyle w:val="SEBodytext"/>
        <w:rPr>
          <w:b/>
          <w:iCs/>
          <w:color w:val="7F7F7F" w:themeColor="text1" w:themeTint="BF"/>
        </w:rPr>
      </w:pPr>
      <w:r>
        <w:rPr>
          <w:b/>
          <w:iCs/>
          <w:color w:val="7F7F7F" w:themeColor="text1" w:themeTint="BF"/>
        </w:rPr>
        <w:t>Tom McManus – England Para-Swimming Talent Coach</w:t>
      </w:r>
    </w:p>
    <w:p w:rsidR="00F67F48" w:rsidRPr="00F67F48" w:rsidRDefault="00F67F48" w:rsidP="00F67F48">
      <w:pPr>
        <w:pStyle w:val="SEBodytext"/>
        <w:numPr>
          <w:ilvl w:val="0"/>
          <w:numId w:val="3"/>
        </w:numPr>
        <w:rPr>
          <w:b/>
          <w:iCs/>
          <w:color w:val="7F7F7F" w:themeColor="text1" w:themeTint="BF"/>
        </w:rPr>
      </w:pPr>
      <w:r w:rsidRPr="00F67F48">
        <w:rPr>
          <w:iCs/>
          <w:color w:val="7F7F7F" w:themeColor="text1" w:themeTint="BF"/>
        </w:rPr>
        <w:t>Tom leads on coach development and can give coaches hints and tips to developing their programme</w:t>
      </w:r>
      <w:r>
        <w:rPr>
          <w:iCs/>
          <w:color w:val="7F7F7F" w:themeColor="text1" w:themeTint="BF"/>
        </w:rPr>
        <w:t>, whilst exploring some adaptations used with Para-Swimmers</w:t>
      </w:r>
    </w:p>
    <w:p w:rsidR="00030A1E" w:rsidRDefault="00030A1E" w:rsidP="00922B1D">
      <w:pPr>
        <w:pStyle w:val="SEBodytext"/>
        <w:ind w:left="2160" w:firstLine="720"/>
        <w:rPr>
          <w:b/>
          <w:iCs/>
          <w:color w:val="7F7F7F" w:themeColor="text1" w:themeTint="BF"/>
        </w:rPr>
      </w:pPr>
    </w:p>
    <w:p w:rsidR="00030A1E" w:rsidRDefault="00030A1E" w:rsidP="00922B1D">
      <w:pPr>
        <w:pStyle w:val="SEBodytext"/>
        <w:ind w:left="2160" w:firstLine="720"/>
        <w:rPr>
          <w:b/>
          <w:iCs/>
          <w:color w:val="7F7F7F" w:themeColor="text1" w:themeTint="BF"/>
        </w:rPr>
      </w:pPr>
    </w:p>
    <w:p w:rsidR="00922B1D" w:rsidRPr="00922B1D" w:rsidRDefault="00030A1E" w:rsidP="00922B1D">
      <w:pPr>
        <w:pStyle w:val="SEBodytext"/>
        <w:rPr>
          <w:b/>
          <w:iCs/>
          <w:color w:val="7F7F7F" w:themeColor="text1" w:themeTint="BF"/>
        </w:rPr>
      </w:pPr>
      <w:r w:rsidRPr="00922B1D">
        <w:rPr>
          <w:iCs/>
          <w:noProof/>
          <w:color w:val="7F7F7F" w:themeColor="text1" w:themeTint="BF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20955</wp:posOffset>
            </wp:positionV>
            <wp:extent cx="91440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50" y="21140"/>
                <wp:lineTo x="21150" y="0"/>
                <wp:lineTo x="0" y="0"/>
              </wp:wrapPolygon>
            </wp:wrapTight>
            <wp:docPr id="12" name="Picture 7" descr="C:\Users\Administrator\AppData\Local\Microsoft\Windows\INetCache\Content.Outlook\2D8Q4DFD\Head Shot HIL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C:\Users\Administrator\AppData\Local\Microsoft\Windows\INetCache\Content.Outlook\2D8Q4DFD\Head Shot HIL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2B1D" w:rsidRPr="00922B1D">
        <w:rPr>
          <w:b/>
          <w:iCs/>
          <w:color w:val="7F7F7F" w:themeColor="text1" w:themeTint="BF"/>
        </w:rPr>
        <w:t>Dave Hill - England Para-Swimming Foundation S&amp;C lead</w:t>
      </w:r>
    </w:p>
    <w:p w:rsidR="0096693B" w:rsidRPr="00922B1D" w:rsidRDefault="003250E4" w:rsidP="00922B1D">
      <w:pPr>
        <w:pStyle w:val="SEBodytext"/>
        <w:numPr>
          <w:ilvl w:val="0"/>
          <w:numId w:val="1"/>
        </w:numPr>
        <w:rPr>
          <w:iCs/>
          <w:color w:val="7F7F7F" w:themeColor="text1" w:themeTint="BF"/>
        </w:rPr>
      </w:pPr>
      <w:r w:rsidRPr="00922B1D">
        <w:rPr>
          <w:iCs/>
          <w:color w:val="7F7F7F" w:themeColor="text1" w:themeTint="BF"/>
          <w:lang w:val="en-US"/>
        </w:rPr>
        <w:t xml:space="preserve">Two time Paralympian in Swimming &amp; Triathlon, </w:t>
      </w:r>
    </w:p>
    <w:p w:rsidR="0096693B" w:rsidRPr="00922B1D" w:rsidRDefault="003250E4" w:rsidP="00922B1D">
      <w:pPr>
        <w:pStyle w:val="SEBodytext"/>
        <w:numPr>
          <w:ilvl w:val="0"/>
          <w:numId w:val="1"/>
        </w:numPr>
        <w:rPr>
          <w:iCs/>
          <w:color w:val="7F7F7F" w:themeColor="text1" w:themeTint="BF"/>
        </w:rPr>
      </w:pPr>
      <w:r w:rsidRPr="00922B1D">
        <w:rPr>
          <w:iCs/>
          <w:color w:val="7F7F7F" w:themeColor="text1" w:themeTint="BF"/>
          <w:lang w:val="en-US"/>
        </w:rPr>
        <w:t>World &amp; European</w:t>
      </w:r>
      <w:r w:rsidRPr="00922B1D">
        <w:rPr>
          <w:iCs/>
          <w:color w:val="7F7F7F" w:themeColor="text1" w:themeTint="BF"/>
        </w:rPr>
        <w:t xml:space="preserve"> Medallist</w:t>
      </w:r>
      <w:r w:rsidRPr="00922B1D">
        <w:rPr>
          <w:iCs/>
          <w:color w:val="7F7F7F" w:themeColor="text1" w:themeTint="BF"/>
          <w:lang w:val="en-US"/>
        </w:rPr>
        <w:t>, British Champion</w:t>
      </w:r>
    </w:p>
    <w:p w:rsidR="0096693B" w:rsidRPr="00922B1D" w:rsidRDefault="003250E4" w:rsidP="00922B1D">
      <w:pPr>
        <w:pStyle w:val="SEBodytext"/>
        <w:numPr>
          <w:ilvl w:val="0"/>
          <w:numId w:val="1"/>
        </w:numPr>
        <w:rPr>
          <w:iCs/>
          <w:color w:val="7F7F7F" w:themeColor="text1" w:themeTint="BF"/>
        </w:rPr>
      </w:pPr>
      <w:r w:rsidRPr="00922B1D">
        <w:rPr>
          <w:iCs/>
          <w:color w:val="7F7F7F" w:themeColor="text1" w:themeTint="BF"/>
          <w:lang w:val="en-US"/>
        </w:rPr>
        <w:t xml:space="preserve">Team GB's Youngest Athlete at the Athens 2004 Paralympics. </w:t>
      </w:r>
    </w:p>
    <w:p w:rsidR="00922B1D" w:rsidRPr="00922B1D" w:rsidRDefault="003250E4" w:rsidP="00922B1D">
      <w:pPr>
        <w:pStyle w:val="SEBodytext"/>
        <w:numPr>
          <w:ilvl w:val="0"/>
          <w:numId w:val="1"/>
        </w:numPr>
        <w:rPr>
          <w:iCs/>
          <w:color w:val="7F7F7F" w:themeColor="text1" w:themeTint="BF"/>
        </w:rPr>
      </w:pPr>
      <w:r w:rsidRPr="00922B1D">
        <w:rPr>
          <w:iCs/>
          <w:color w:val="7F7F7F" w:themeColor="text1" w:themeTint="BF"/>
          <w:lang w:val="en-US"/>
        </w:rPr>
        <w:t>Top 10 Finisher in the</w:t>
      </w:r>
      <w:r w:rsidR="00922B1D">
        <w:rPr>
          <w:iCs/>
          <w:color w:val="7F7F7F" w:themeColor="text1" w:themeTint="BF"/>
          <w:lang w:val="en-US"/>
        </w:rPr>
        <w:t xml:space="preserve"> Rio-de-Janerio 2016 Paralympics</w:t>
      </w:r>
    </w:p>
    <w:p w:rsidR="0096693B" w:rsidRPr="00922B1D" w:rsidRDefault="003250E4" w:rsidP="00922B1D">
      <w:pPr>
        <w:pStyle w:val="SEBodytext"/>
        <w:ind w:left="720"/>
        <w:rPr>
          <w:iCs/>
          <w:color w:val="7F7F7F" w:themeColor="text1" w:themeTint="BF"/>
        </w:rPr>
      </w:pPr>
      <w:r w:rsidRPr="00922B1D">
        <w:rPr>
          <w:iCs/>
          <w:color w:val="7F7F7F" w:themeColor="text1" w:themeTint="BF"/>
          <w:lang w:val="en-US"/>
        </w:rPr>
        <w:t xml:space="preserve">. </w:t>
      </w:r>
    </w:p>
    <w:p w:rsidR="00922B1D" w:rsidRPr="00922B1D" w:rsidRDefault="00922B1D" w:rsidP="00922B1D">
      <w:pPr>
        <w:pStyle w:val="SEBodytext"/>
        <w:rPr>
          <w:iCs/>
          <w:color w:val="7F7F7F" w:themeColor="text1" w:themeTint="BF"/>
        </w:rPr>
      </w:pPr>
      <w:r w:rsidRPr="00922B1D">
        <w:rPr>
          <w:iCs/>
          <w:color w:val="7F7F7F" w:themeColor="text1" w:themeTint="BF"/>
          <w:lang w:val="en-US"/>
        </w:rPr>
        <w:t xml:space="preserve">Dave now works as an Athlete Mentor, is a qualified Swimming Coach and Personal Trainer and is passionate to pass on his knowledge to </w:t>
      </w:r>
      <w:r>
        <w:rPr>
          <w:iCs/>
          <w:color w:val="7F7F7F" w:themeColor="text1" w:themeTint="BF"/>
          <w:lang w:val="en-US"/>
        </w:rPr>
        <w:t xml:space="preserve">the next generation. David </w:t>
      </w:r>
      <w:r w:rsidRPr="00922B1D">
        <w:rPr>
          <w:iCs/>
          <w:color w:val="7F7F7F" w:themeColor="text1" w:themeTint="BF"/>
          <w:lang w:val="en-US"/>
        </w:rPr>
        <w:t>lead</w:t>
      </w:r>
      <w:r>
        <w:rPr>
          <w:iCs/>
          <w:color w:val="7F7F7F" w:themeColor="text1" w:themeTint="BF"/>
          <w:lang w:val="en-US"/>
        </w:rPr>
        <w:t>s</w:t>
      </w:r>
      <w:r w:rsidRPr="00922B1D">
        <w:rPr>
          <w:iCs/>
          <w:color w:val="7F7F7F" w:themeColor="text1" w:themeTint="BF"/>
          <w:lang w:val="en-US"/>
        </w:rPr>
        <w:t xml:space="preserve"> on Strength &amp; Conditioning f</w:t>
      </w:r>
      <w:r w:rsidR="00F67F48">
        <w:rPr>
          <w:iCs/>
          <w:color w:val="7F7F7F" w:themeColor="text1" w:themeTint="BF"/>
          <w:lang w:val="en-US"/>
        </w:rPr>
        <w:t xml:space="preserve">or the </w:t>
      </w:r>
      <w:r w:rsidR="00D1523B">
        <w:rPr>
          <w:iCs/>
          <w:color w:val="7F7F7F" w:themeColor="text1" w:themeTint="BF"/>
          <w:lang w:val="en-US"/>
        </w:rPr>
        <w:t xml:space="preserve">National Para-Swimming </w:t>
      </w:r>
      <w:r w:rsidR="00F67F48">
        <w:rPr>
          <w:iCs/>
          <w:color w:val="7F7F7F" w:themeColor="text1" w:themeTint="BF"/>
          <w:lang w:val="en-US"/>
        </w:rPr>
        <w:t>Foundation p</w:t>
      </w:r>
      <w:r>
        <w:rPr>
          <w:iCs/>
          <w:color w:val="7F7F7F" w:themeColor="text1" w:themeTint="BF"/>
          <w:lang w:val="en-US"/>
        </w:rPr>
        <w:t xml:space="preserve">rogramme and Regional Training, </w:t>
      </w:r>
      <w:r w:rsidRPr="00922B1D">
        <w:rPr>
          <w:iCs/>
          <w:color w:val="7F7F7F" w:themeColor="text1" w:themeTint="BF"/>
          <w:lang w:val="en-US"/>
        </w:rPr>
        <w:t>providing a wealth of experience to help de</w:t>
      </w:r>
      <w:r>
        <w:rPr>
          <w:iCs/>
          <w:color w:val="7F7F7F" w:themeColor="text1" w:themeTint="BF"/>
          <w:lang w:val="en-US"/>
        </w:rPr>
        <w:t>velop athletes at all levels</w:t>
      </w:r>
      <w:r w:rsidRPr="00922B1D">
        <w:rPr>
          <w:iCs/>
          <w:color w:val="7F7F7F" w:themeColor="text1" w:themeTint="BF"/>
          <w:lang w:val="en-US"/>
        </w:rPr>
        <w:t>.</w:t>
      </w:r>
    </w:p>
    <w:p w:rsidR="008F7E07" w:rsidRDefault="008F7E07" w:rsidP="003B130D">
      <w:pPr>
        <w:pStyle w:val="SEBodytext"/>
        <w:rPr>
          <w:iCs/>
          <w:color w:val="7F7F7F" w:themeColor="text1" w:themeTint="BF"/>
        </w:rPr>
      </w:pPr>
    </w:p>
    <w:p w:rsidR="00F67F48" w:rsidRDefault="00F67F48" w:rsidP="003B130D">
      <w:pPr>
        <w:pStyle w:val="SEBodytext"/>
        <w:rPr>
          <w:iCs/>
          <w:color w:val="7F7F7F" w:themeColor="text1" w:themeTint="BF"/>
        </w:rPr>
      </w:pPr>
    </w:p>
    <w:p w:rsidR="00F67F48" w:rsidRDefault="00F67F48" w:rsidP="003B130D">
      <w:pPr>
        <w:pStyle w:val="SEBodytext"/>
        <w:rPr>
          <w:iCs/>
          <w:color w:val="7F7F7F" w:themeColor="text1" w:themeTint="BF"/>
        </w:rPr>
      </w:pPr>
    </w:p>
    <w:p w:rsidR="008F7E07" w:rsidRPr="005B55C0" w:rsidRDefault="00CA2E6F" w:rsidP="00F91B23">
      <w:pPr>
        <w:pStyle w:val="SEBodytext"/>
        <w:jc w:val="center"/>
        <w:rPr>
          <w:b/>
          <w:iCs/>
          <w:color w:val="7F7F7F" w:themeColor="text1" w:themeTint="BF"/>
          <w:sz w:val="28"/>
          <w:szCs w:val="28"/>
          <w:u w:val="single"/>
        </w:rPr>
      </w:pPr>
      <w:r w:rsidRPr="005B55C0">
        <w:rPr>
          <w:b/>
          <w:iCs/>
          <w:color w:val="7F7F7F" w:themeColor="text1" w:themeTint="BF"/>
          <w:sz w:val="28"/>
          <w:szCs w:val="28"/>
          <w:u w:val="single"/>
        </w:rPr>
        <w:t>Timeline of the day</w:t>
      </w:r>
    </w:p>
    <w:p w:rsidR="00F03DE7" w:rsidRDefault="00F03DE7" w:rsidP="003B130D">
      <w:pPr>
        <w:pStyle w:val="SEBodytext"/>
        <w:rPr>
          <w:iCs/>
          <w:color w:val="7F7F7F" w:themeColor="text1" w:themeTint="BF"/>
        </w:rPr>
      </w:pPr>
    </w:p>
    <w:p w:rsidR="00F03DE7" w:rsidRDefault="00F03DE7" w:rsidP="003B130D">
      <w:pPr>
        <w:pStyle w:val="SEBodytext"/>
        <w:rPr>
          <w:iCs/>
          <w:color w:val="7F7F7F" w:themeColor="text1" w:themeTint="BF"/>
        </w:rPr>
      </w:pPr>
      <w:r w:rsidRPr="00F91B23">
        <w:rPr>
          <w:b/>
          <w:iCs/>
          <w:color w:val="7F7F7F" w:themeColor="text1" w:themeTint="BF"/>
          <w:u w:val="single"/>
        </w:rPr>
        <w:t>AM – Session Athletes</w:t>
      </w:r>
      <w:r>
        <w:rPr>
          <w:iCs/>
          <w:color w:val="7F7F7F" w:themeColor="text1" w:themeTint="BF"/>
        </w:rPr>
        <w:t xml:space="preserve"> (coaches </w:t>
      </w:r>
      <w:r w:rsidR="00E57A83">
        <w:rPr>
          <w:iCs/>
          <w:color w:val="7F7F7F" w:themeColor="text1" w:themeTint="BF"/>
        </w:rPr>
        <w:t xml:space="preserve">are welcome and </w:t>
      </w:r>
      <w:r>
        <w:rPr>
          <w:iCs/>
          <w:color w:val="7F7F7F" w:themeColor="text1" w:themeTint="BF"/>
        </w:rPr>
        <w:t>can observe)</w:t>
      </w:r>
    </w:p>
    <w:p w:rsidR="00F03DE7" w:rsidRDefault="00F03DE7" w:rsidP="003B130D">
      <w:pPr>
        <w:pStyle w:val="SEBodytext"/>
        <w:rPr>
          <w:iCs/>
          <w:color w:val="7F7F7F" w:themeColor="text1" w:themeTint="B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35"/>
        <w:gridCol w:w="4395"/>
      </w:tblGrid>
      <w:tr w:rsidR="00293E1F" w:rsidTr="00293E1F">
        <w:tc>
          <w:tcPr>
            <w:tcW w:w="1696" w:type="dxa"/>
            <w:shd w:val="clear" w:color="auto" w:fill="E5F4F9" w:themeFill="accent1" w:themeFillTint="33"/>
          </w:tcPr>
          <w:p w:rsidR="00293E1F" w:rsidRPr="00293E1F" w:rsidRDefault="00293E1F" w:rsidP="00405AA1">
            <w:pPr>
              <w:rPr>
                <w:b/>
              </w:rPr>
            </w:pPr>
            <w:r w:rsidRPr="00293E1F">
              <w:rPr>
                <w:b/>
              </w:rPr>
              <w:t>Time</w:t>
            </w:r>
          </w:p>
        </w:tc>
        <w:tc>
          <w:tcPr>
            <w:tcW w:w="2835" w:type="dxa"/>
            <w:shd w:val="clear" w:color="auto" w:fill="E5F4F9" w:themeFill="accent1" w:themeFillTint="33"/>
          </w:tcPr>
          <w:p w:rsidR="00293E1F" w:rsidRPr="00293E1F" w:rsidRDefault="00293E1F" w:rsidP="00405AA1">
            <w:pPr>
              <w:rPr>
                <w:b/>
              </w:rPr>
            </w:pPr>
            <w:r w:rsidRPr="00293E1F">
              <w:rPr>
                <w:b/>
              </w:rPr>
              <w:t>Activity Workshop</w:t>
            </w:r>
          </w:p>
        </w:tc>
        <w:tc>
          <w:tcPr>
            <w:tcW w:w="4395" w:type="dxa"/>
            <w:shd w:val="clear" w:color="auto" w:fill="E5F4F9" w:themeFill="accent1" w:themeFillTint="33"/>
          </w:tcPr>
          <w:p w:rsidR="00293E1F" w:rsidRPr="00293E1F" w:rsidRDefault="00293E1F" w:rsidP="00405AA1">
            <w:pPr>
              <w:rPr>
                <w:b/>
              </w:rPr>
            </w:pPr>
            <w:r w:rsidRPr="00293E1F">
              <w:rPr>
                <w:b/>
              </w:rPr>
              <w:t>Notes</w:t>
            </w:r>
          </w:p>
        </w:tc>
      </w:tr>
      <w:tr w:rsidR="00293E1F" w:rsidTr="00293E1F">
        <w:tc>
          <w:tcPr>
            <w:tcW w:w="1696" w:type="dxa"/>
          </w:tcPr>
          <w:p w:rsidR="00293E1F" w:rsidRDefault="00293E1F" w:rsidP="00405AA1">
            <w:r>
              <w:t>09:30 – 09:45</w:t>
            </w:r>
          </w:p>
        </w:tc>
        <w:tc>
          <w:tcPr>
            <w:tcW w:w="2835" w:type="dxa"/>
          </w:tcPr>
          <w:p w:rsidR="00293E1F" w:rsidRDefault="00293E1F" w:rsidP="00405AA1">
            <w:r>
              <w:t>Log-In</w:t>
            </w:r>
          </w:p>
        </w:tc>
        <w:tc>
          <w:tcPr>
            <w:tcW w:w="4395" w:type="dxa"/>
          </w:tcPr>
          <w:p w:rsidR="00293E1F" w:rsidRDefault="00293E1F" w:rsidP="00405AA1">
            <w:r>
              <w:t>Please have cameras switched on when joining the meeting</w:t>
            </w:r>
            <w:r w:rsidR="00FA7279">
              <w:t xml:space="preserve"> and names match the application</w:t>
            </w:r>
          </w:p>
        </w:tc>
      </w:tr>
      <w:tr w:rsidR="00293E1F" w:rsidTr="00293E1F">
        <w:tc>
          <w:tcPr>
            <w:tcW w:w="1696" w:type="dxa"/>
          </w:tcPr>
          <w:p w:rsidR="00293E1F" w:rsidRDefault="00293E1F" w:rsidP="00405AA1">
            <w:r>
              <w:t>09:45 – 10:00</w:t>
            </w:r>
          </w:p>
        </w:tc>
        <w:tc>
          <w:tcPr>
            <w:tcW w:w="2835" w:type="dxa"/>
          </w:tcPr>
          <w:p w:rsidR="00293E1F" w:rsidRDefault="00293E1F" w:rsidP="00405AA1">
            <w:r>
              <w:t>Welcome</w:t>
            </w:r>
          </w:p>
        </w:tc>
        <w:tc>
          <w:tcPr>
            <w:tcW w:w="4395" w:type="dxa"/>
          </w:tcPr>
          <w:p w:rsidR="00293E1F" w:rsidRDefault="00293E1F" w:rsidP="00405AA1"/>
        </w:tc>
      </w:tr>
      <w:tr w:rsidR="00293E1F" w:rsidTr="00293E1F">
        <w:tc>
          <w:tcPr>
            <w:tcW w:w="1696" w:type="dxa"/>
          </w:tcPr>
          <w:p w:rsidR="00293E1F" w:rsidRDefault="00293E1F" w:rsidP="00405AA1">
            <w:r>
              <w:t>10:00 – 11:00</w:t>
            </w:r>
          </w:p>
        </w:tc>
        <w:tc>
          <w:tcPr>
            <w:tcW w:w="2835" w:type="dxa"/>
          </w:tcPr>
          <w:p w:rsidR="00293E1F" w:rsidRDefault="00293E1F" w:rsidP="00405AA1">
            <w:r>
              <w:t>RMAP - workout</w:t>
            </w:r>
          </w:p>
        </w:tc>
        <w:tc>
          <w:tcPr>
            <w:tcW w:w="4395" w:type="dxa"/>
          </w:tcPr>
          <w:p w:rsidR="00293E1F" w:rsidRDefault="00293E1F" w:rsidP="00E57A83">
            <w:r>
              <w:t>Athletes require appropriate clothing and a safe / clear space for physical activity. It is advised to have a water bottle available for hydration throughout.</w:t>
            </w:r>
          </w:p>
        </w:tc>
      </w:tr>
      <w:tr w:rsidR="00293E1F" w:rsidTr="00AC5B81">
        <w:tc>
          <w:tcPr>
            <w:tcW w:w="1696" w:type="dxa"/>
          </w:tcPr>
          <w:p w:rsidR="00293E1F" w:rsidRDefault="00293E1F" w:rsidP="00405AA1">
            <w:r>
              <w:t xml:space="preserve">11:00 – 11:15 </w:t>
            </w:r>
          </w:p>
        </w:tc>
        <w:tc>
          <w:tcPr>
            <w:tcW w:w="7230" w:type="dxa"/>
            <w:gridSpan w:val="2"/>
            <w:shd w:val="clear" w:color="auto" w:fill="E5F4F9" w:themeFill="accent1" w:themeFillTint="33"/>
          </w:tcPr>
          <w:p w:rsidR="00293E1F" w:rsidRPr="00293E1F" w:rsidRDefault="00293E1F" w:rsidP="00E57A83">
            <w:pPr>
              <w:jc w:val="center"/>
              <w:rPr>
                <w:b/>
              </w:rPr>
            </w:pPr>
            <w:r w:rsidRPr="00293E1F">
              <w:rPr>
                <w:b/>
              </w:rPr>
              <w:t>Break</w:t>
            </w:r>
          </w:p>
        </w:tc>
      </w:tr>
      <w:tr w:rsidR="00293E1F" w:rsidTr="00293E1F">
        <w:tc>
          <w:tcPr>
            <w:tcW w:w="1696" w:type="dxa"/>
          </w:tcPr>
          <w:p w:rsidR="00293E1F" w:rsidRDefault="00293E1F" w:rsidP="00405AA1">
            <w:r>
              <w:t>11:15 – 12:00</w:t>
            </w:r>
          </w:p>
        </w:tc>
        <w:tc>
          <w:tcPr>
            <w:tcW w:w="2835" w:type="dxa"/>
          </w:tcPr>
          <w:p w:rsidR="00293E1F" w:rsidRDefault="00293E1F" w:rsidP="00405AA1">
            <w:r>
              <w:t>Workshop 1 ‘Introducing the Pillars of Development’</w:t>
            </w:r>
          </w:p>
        </w:tc>
        <w:tc>
          <w:tcPr>
            <w:tcW w:w="4395" w:type="dxa"/>
            <w:vMerge w:val="restart"/>
            <w:vAlign w:val="center"/>
          </w:tcPr>
          <w:p w:rsidR="00293E1F" w:rsidRDefault="00293E1F" w:rsidP="00E57A83">
            <w:pPr>
              <w:jc w:val="center"/>
            </w:pPr>
            <w:r>
              <w:t>Athletes may wish to make notes during workshops but slides will be available afterwards.</w:t>
            </w:r>
          </w:p>
        </w:tc>
      </w:tr>
      <w:tr w:rsidR="00293E1F" w:rsidTr="00293E1F">
        <w:tc>
          <w:tcPr>
            <w:tcW w:w="1696" w:type="dxa"/>
          </w:tcPr>
          <w:p w:rsidR="00293E1F" w:rsidRDefault="00293E1F" w:rsidP="00405AA1">
            <w:r>
              <w:t>12:00 – 12:40</w:t>
            </w:r>
          </w:p>
        </w:tc>
        <w:tc>
          <w:tcPr>
            <w:tcW w:w="2835" w:type="dxa"/>
          </w:tcPr>
          <w:p w:rsidR="00293E1F" w:rsidRDefault="00293E1F" w:rsidP="00405AA1">
            <w:r>
              <w:t>Workshop 2</w:t>
            </w:r>
          </w:p>
          <w:p w:rsidR="00293E1F" w:rsidRDefault="00293E1F" w:rsidP="00E57A83">
            <w:r>
              <w:t xml:space="preserve">‘The importance of the process mind-set’ </w:t>
            </w:r>
          </w:p>
        </w:tc>
        <w:tc>
          <w:tcPr>
            <w:tcW w:w="4395" w:type="dxa"/>
            <w:vMerge/>
          </w:tcPr>
          <w:p w:rsidR="00293E1F" w:rsidRDefault="00293E1F" w:rsidP="00405AA1"/>
        </w:tc>
      </w:tr>
      <w:tr w:rsidR="00293E1F" w:rsidTr="00293E1F">
        <w:tc>
          <w:tcPr>
            <w:tcW w:w="1696" w:type="dxa"/>
          </w:tcPr>
          <w:p w:rsidR="00293E1F" w:rsidRDefault="00293E1F" w:rsidP="00405AA1">
            <w:r>
              <w:t>12:40 – 13:00</w:t>
            </w:r>
          </w:p>
        </w:tc>
        <w:tc>
          <w:tcPr>
            <w:tcW w:w="2835" w:type="dxa"/>
          </w:tcPr>
          <w:p w:rsidR="00293E1F" w:rsidRDefault="00293E1F" w:rsidP="00FA7279">
            <w:r>
              <w:t xml:space="preserve">Q&amp;A’s Summary Depart </w:t>
            </w:r>
          </w:p>
        </w:tc>
        <w:tc>
          <w:tcPr>
            <w:tcW w:w="4395" w:type="dxa"/>
          </w:tcPr>
          <w:p w:rsidR="00293E1F" w:rsidRDefault="00293E1F" w:rsidP="00405AA1"/>
        </w:tc>
      </w:tr>
    </w:tbl>
    <w:p w:rsidR="00F03DE7" w:rsidRDefault="00F03DE7" w:rsidP="003B130D">
      <w:pPr>
        <w:pStyle w:val="SEBodytext"/>
        <w:rPr>
          <w:iCs/>
          <w:color w:val="7F7F7F" w:themeColor="text1" w:themeTint="BF"/>
        </w:rPr>
      </w:pPr>
    </w:p>
    <w:p w:rsidR="00334F81" w:rsidRPr="00F91B23" w:rsidRDefault="00E57A83" w:rsidP="003B130D">
      <w:pPr>
        <w:pStyle w:val="SEBodytext"/>
        <w:rPr>
          <w:b/>
          <w:iCs/>
          <w:color w:val="7F7F7F" w:themeColor="text1" w:themeTint="BF"/>
          <w:u w:val="single"/>
        </w:rPr>
      </w:pPr>
      <w:r w:rsidRPr="00F91B23">
        <w:rPr>
          <w:b/>
          <w:iCs/>
          <w:color w:val="7F7F7F" w:themeColor="text1" w:themeTint="BF"/>
          <w:u w:val="single"/>
        </w:rPr>
        <w:t>PM Session Coaches / Club admin</w:t>
      </w:r>
      <w:r w:rsidR="00293E1F" w:rsidRPr="00F91B23">
        <w:rPr>
          <w:b/>
          <w:iCs/>
          <w:color w:val="7F7F7F" w:themeColor="text1" w:themeTint="BF"/>
          <w:u w:val="single"/>
        </w:rPr>
        <w:t>ist</w:t>
      </w:r>
      <w:r w:rsidRPr="00F91B23">
        <w:rPr>
          <w:b/>
          <w:iCs/>
          <w:color w:val="7F7F7F" w:themeColor="text1" w:themeTint="BF"/>
          <w:u w:val="single"/>
        </w:rPr>
        <w:t>rators</w:t>
      </w:r>
    </w:p>
    <w:p w:rsidR="00293E1F" w:rsidRDefault="00293E1F" w:rsidP="003B130D">
      <w:pPr>
        <w:pStyle w:val="SEBodytext"/>
        <w:rPr>
          <w:iCs/>
          <w:color w:val="7F7F7F" w:themeColor="text1" w:themeTint="BF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835"/>
        <w:gridCol w:w="1985"/>
        <w:gridCol w:w="2494"/>
      </w:tblGrid>
      <w:tr w:rsidR="00293E1F" w:rsidTr="00293E1F">
        <w:tc>
          <w:tcPr>
            <w:tcW w:w="1696" w:type="dxa"/>
            <w:shd w:val="clear" w:color="auto" w:fill="E5F4F9" w:themeFill="accent1" w:themeFillTint="33"/>
          </w:tcPr>
          <w:p w:rsidR="00293E1F" w:rsidRPr="00293E1F" w:rsidRDefault="00293E1F" w:rsidP="00293E1F">
            <w:pPr>
              <w:rPr>
                <w:b/>
              </w:rPr>
            </w:pPr>
            <w:r w:rsidRPr="00293E1F">
              <w:rPr>
                <w:b/>
              </w:rPr>
              <w:t>Time</w:t>
            </w:r>
          </w:p>
        </w:tc>
        <w:tc>
          <w:tcPr>
            <w:tcW w:w="2835" w:type="dxa"/>
            <w:shd w:val="clear" w:color="auto" w:fill="E5F4F9" w:themeFill="accent1" w:themeFillTint="33"/>
          </w:tcPr>
          <w:p w:rsidR="00293E1F" w:rsidRPr="00293E1F" w:rsidRDefault="00293E1F" w:rsidP="00293E1F">
            <w:pPr>
              <w:rPr>
                <w:b/>
              </w:rPr>
            </w:pPr>
            <w:r w:rsidRPr="00293E1F">
              <w:rPr>
                <w:b/>
              </w:rPr>
              <w:t>Activity Workshop</w:t>
            </w:r>
          </w:p>
        </w:tc>
        <w:tc>
          <w:tcPr>
            <w:tcW w:w="1985" w:type="dxa"/>
            <w:shd w:val="clear" w:color="auto" w:fill="E5F4F9" w:themeFill="accent1" w:themeFillTint="33"/>
          </w:tcPr>
          <w:p w:rsidR="00293E1F" w:rsidRPr="00293E1F" w:rsidRDefault="00293E1F" w:rsidP="00293E1F">
            <w:pPr>
              <w:rPr>
                <w:b/>
              </w:rPr>
            </w:pPr>
            <w:r w:rsidRPr="00293E1F">
              <w:rPr>
                <w:b/>
              </w:rPr>
              <w:t>Who</w:t>
            </w:r>
          </w:p>
        </w:tc>
        <w:tc>
          <w:tcPr>
            <w:tcW w:w="2494" w:type="dxa"/>
            <w:shd w:val="clear" w:color="auto" w:fill="E5F4F9" w:themeFill="accent1" w:themeFillTint="33"/>
          </w:tcPr>
          <w:p w:rsidR="00293E1F" w:rsidRPr="00293E1F" w:rsidRDefault="00293E1F" w:rsidP="00293E1F">
            <w:pPr>
              <w:rPr>
                <w:b/>
              </w:rPr>
            </w:pPr>
            <w:r w:rsidRPr="00293E1F">
              <w:rPr>
                <w:b/>
              </w:rPr>
              <w:t>Notes</w:t>
            </w:r>
          </w:p>
        </w:tc>
      </w:tr>
      <w:tr w:rsidR="00293E1F" w:rsidTr="00293E1F">
        <w:tc>
          <w:tcPr>
            <w:tcW w:w="1696" w:type="dxa"/>
          </w:tcPr>
          <w:p w:rsidR="00293E1F" w:rsidRDefault="00293E1F" w:rsidP="00293E1F">
            <w:r>
              <w:t>13:45 – 14:00</w:t>
            </w:r>
          </w:p>
        </w:tc>
        <w:tc>
          <w:tcPr>
            <w:tcW w:w="2835" w:type="dxa"/>
          </w:tcPr>
          <w:p w:rsidR="00293E1F" w:rsidRDefault="00293E1F" w:rsidP="00293E1F">
            <w:r>
              <w:t>Log-In</w:t>
            </w:r>
          </w:p>
        </w:tc>
        <w:tc>
          <w:tcPr>
            <w:tcW w:w="1985" w:type="dxa"/>
          </w:tcPr>
          <w:p w:rsidR="00293E1F" w:rsidRDefault="00293E1F" w:rsidP="00293E1F">
            <w:r>
              <w:t xml:space="preserve">Coaches / </w:t>
            </w:r>
            <w:r w:rsidR="00F91B23">
              <w:t xml:space="preserve"> </w:t>
            </w:r>
            <w:r>
              <w:t>Administrators</w:t>
            </w:r>
          </w:p>
        </w:tc>
        <w:tc>
          <w:tcPr>
            <w:tcW w:w="2494" w:type="dxa"/>
          </w:tcPr>
          <w:p w:rsidR="00293E1F" w:rsidRDefault="00293E1F" w:rsidP="00293E1F">
            <w:r>
              <w:t>Please have cameras switched on when joining the meeting</w:t>
            </w:r>
            <w:r w:rsidR="00FA7279">
              <w:t xml:space="preserve"> and names match the application </w:t>
            </w:r>
          </w:p>
        </w:tc>
      </w:tr>
      <w:tr w:rsidR="00451CB3" w:rsidTr="00451CB3">
        <w:tc>
          <w:tcPr>
            <w:tcW w:w="1696" w:type="dxa"/>
          </w:tcPr>
          <w:p w:rsidR="00451CB3" w:rsidRDefault="00451CB3" w:rsidP="00293E1F">
            <w:r>
              <w:t>14:00 – 14:15</w:t>
            </w:r>
          </w:p>
        </w:tc>
        <w:tc>
          <w:tcPr>
            <w:tcW w:w="2835" w:type="dxa"/>
          </w:tcPr>
          <w:p w:rsidR="00451CB3" w:rsidRPr="00293E1F" w:rsidRDefault="00451CB3" w:rsidP="00293E1F">
            <w:pPr>
              <w:jc w:val="center"/>
              <w:rPr>
                <w:b/>
              </w:rPr>
            </w:pPr>
            <w:r w:rsidRPr="00293E1F">
              <w:rPr>
                <w:b/>
              </w:rPr>
              <w:t>Welcome</w:t>
            </w:r>
          </w:p>
        </w:tc>
        <w:tc>
          <w:tcPr>
            <w:tcW w:w="1985" w:type="dxa"/>
          </w:tcPr>
          <w:p w:rsidR="00451CB3" w:rsidRPr="00293E1F" w:rsidRDefault="00451CB3" w:rsidP="00293E1F">
            <w:pPr>
              <w:jc w:val="center"/>
              <w:rPr>
                <w:b/>
              </w:rPr>
            </w:pPr>
            <w:r>
              <w:rPr>
                <w:b/>
              </w:rPr>
              <w:t>All</w:t>
            </w:r>
          </w:p>
        </w:tc>
        <w:tc>
          <w:tcPr>
            <w:tcW w:w="2494" w:type="dxa"/>
          </w:tcPr>
          <w:p w:rsidR="00451CB3" w:rsidRPr="00293E1F" w:rsidRDefault="00451CB3" w:rsidP="00293E1F">
            <w:pPr>
              <w:jc w:val="center"/>
              <w:rPr>
                <w:b/>
              </w:rPr>
            </w:pPr>
          </w:p>
        </w:tc>
      </w:tr>
      <w:tr w:rsidR="00293E1F" w:rsidTr="00293E1F">
        <w:tc>
          <w:tcPr>
            <w:tcW w:w="1696" w:type="dxa"/>
          </w:tcPr>
          <w:p w:rsidR="00293E1F" w:rsidRDefault="00293E1F" w:rsidP="00293E1F">
            <w:r>
              <w:t>14:15 – 15:00</w:t>
            </w:r>
          </w:p>
        </w:tc>
        <w:tc>
          <w:tcPr>
            <w:tcW w:w="2835" w:type="dxa"/>
          </w:tcPr>
          <w:p w:rsidR="00293E1F" w:rsidRDefault="00293E1F" w:rsidP="00293E1F">
            <w:r>
              <w:t>Workshop 1 – Coaching development / Pathways</w:t>
            </w:r>
          </w:p>
        </w:tc>
        <w:tc>
          <w:tcPr>
            <w:tcW w:w="1985" w:type="dxa"/>
          </w:tcPr>
          <w:p w:rsidR="00293E1F" w:rsidRDefault="00293E1F" w:rsidP="00293E1F">
            <w:r>
              <w:t xml:space="preserve">Coaches </w:t>
            </w:r>
          </w:p>
        </w:tc>
        <w:tc>
          <w:tcPr>
            <w:tcW w:w="2494" w:type="dxa"/>
          </w:tcPr>
          <w:p w:rsidR="00293E1F" w:rsidRDefault="001D6E30" w:rsidP="00293E1F">
            <w:r>
              <w:t>Breakout R</w:t>
            </w:r>
            <w:r w:rsidR="00451CB3">
              <w:t>oom 1</w:t>
            </w:r>
          </w:p>
        </w:tc>
      </w:tr>
      <w:tr w:rsidR="00293E1F" w:rsidTr="00293E1F">
        <w:tc>
          <w:tcPr>
            <w:tcW w:w="1696" w:type="dxa"/>
          </w:tcPr>
          <w:p w:rsidR="00293E1F" w:rsidRDefault="00293E1F" w:rsidP="00293E1F">
            <w:r>
              <w:t>14:15 – 15:00</w:t>
            </w:r>
          </w:p>
        </w:tc>
        <w:tc>
          <w:tcPr>
            <w:tcW w:w="2835" w:type="dxa"/>
          </w:tcPr>
          <w:p w:rsidR="00293E1F" w:rsidRDefault="001D6E30" w:rsidP="001D6E30">
            <w:r>
              <w:t>Workshop 2 – Club o</w:t>
            </w:r>
            <w:r w:rsidR="00293E1F">
              <w:t xml:space="preserve">pportunities and </w:t>
            </w:r>
            <w:r>
              <w:t xml:space="preserve">the </w:t>
            </w:r>
            <w:r w:rsidR="00293E1F">
              <w:t>wider development of Para-Swimming</w:t>
            </w:r>
          </w:p>
        </w:tc>
        <w:tc>
          <w:tcPr>
            <w:tcW w:w="1985" w:type="dxa"/>
          </w:tcPr>
          <w:p w:rsidR="00293E1F" w:rsidRDefault="00293E1F" w:rsidP="00293E1F">
            <w:r>
              <w:t>Administrators</w:t>
            </w:r>
          </w:p>
        </w:tc>
        <w:tc>
          <w:tcPr>
            <w:tcW w:w="2494" w:type="dxa"/>
          </w:tcPr>
          <w:p w:rsidR="00293E1F" w:rsidRDefault="00451CB3" w:rsidP="00293E1F">
            <w:r>
              <w:t>Breakout Room 2</w:t>
            </w:r>
          </w:p>
        </w:tc>
      </w:tr>
      <w:tr w:rsidR="00451CB3" w:rsidTr="00451CB3">
        <w:tc>
          <w:tcPr>
            <w:tcW w:w="1696" w:type="dxa"/>
          </w:tcPr>
          <w:p w:rsidR="00451CB3" w:rsidRDefault="00451CB3" w:rsidP="00293E1F">
            <w:r>
              <w:t>15:00 – 15:15</w:t>
            </w:r>
          </w:p>
        </w:tc>
        <w:tc>
          <w:tcPr>
            <w:tcW w:w="7314" w:type="dxa"/>
            <w:gridSpan w:val="3"/>
            <w:shd w:val="clear" w:color="auto" w:fill="E5F4F9" w:themeFill="accent1" w:themeFillTint="33"/>
          </w:tcPr>
          <w:p w:rsidR="00451CB3" w:rsidRPr="00451CB3" w:rsidRDefault="00451CB3" w:rsidP="00451CB3">
            <w:pPr>
              <w:jc w:val="center"/>
              <w:rPr>
                <w:b/>
              </w:rPr>
            </w:pPr>
            <w:r w:rsidRPr="00451CB3">
              <w:rPr>
                <w:b/>
              </w:rPr>
              <w:t>Break</w:t>
            </w:r>
          </w:p>
        </w:tc>
      </w:tr>
      <w:tr w:rsidR="00F91B23" w:rsidTr="00F91B23">
        <w:tc>
          <w:tcPr>
            <w:tcW w:w="1696" w:type="dxa"/>
          </w:tcPr>
          <w:p w:rsidR="00F91B23" w:rsidRDefault="00F91B23" w:rsidP="00293E1F">
            <w:r>
              <w:t>15:15 – 16:00</w:t>
            </w:r>
          </w:p>
        </w:tc>
        <w:tc>
          <w:tcPr>
            <w:tcW w:w="2835" w:type="dxa"/>
          </w:tcPr>
          <w:p w:rsidR="00F91B23" w:rsidRDefault="001D6E30" w:rsidP="00293E1F">
            <w:r>
              <w:t>Workshop 3</w:t>
            </w:r>
            <w:r w:rsidR="00F91B23">
              <w:t xml:space="preserve"> – The Holistic development of a Para-Swimmer and the Pillars of Development</w:t>
            </w:r>
          </w:p>
        </w:tc>
        <w:tc>
          <w:tcPr>
            <w:tcW w:w="1985" w:type="dxa"/>
          </w:tcPr>
          <w:p w:rsidR="00F91B23" w:rsidRDefault="001D6E30" w:rsidP="00293E1F">
            <w:r>
              <w:t>All</w:t>
            </w:r>
          </w:p>
        </w:tc>
        <w:tc>
          <w:tcPr>
            <w:tcW w:w="2494" w:type="dxa"/>
            <w:vMerge w:val="restart"/>
            <w:vAlign w:val="center"/>
          </w:tcPr>
          <w:p w:rsidR="00F91B23" w:rsidRDefault="00F91B23" w:rsidP="00F91B23">
            <w:pPr>
              <w:jc w:val="center"/>
            </w:pPr>
            <w:r>
              <w:t>Attendees may wish to make notes during workshops but slides will be available afterwards.</w:t>
            </w:r>
          </w:p>
        </w:tc>
      </w:tr>
      <w:tr w:rsidR="00F91B23" w:rsidTr="00293E1F">
        <w:tc>
          <w:tcPr>
            <w:tcW w:w="1696" w:type="dxa"/>
          </w:tcPr>
          <w:p w:rsidR="00F91B23" w:rsidRDefault="00F91B23" w:rsidP="00293E1F">
            <w:r>
              <w:t>16:00 – 16:30</w:t>
            </w:r>
          </w:p>
        </w:tc>
        <w:tc>
          <w:tcPr>
            <w:tcW w:w="2835" w:type="dxa"/>
          </w:tcPr>
          <w:p w:rsidR="00F91B23" w:rsidRDefault="00F91B23" w:rsidP="00293E1F">
            <w:r>
              <w:t>Q&amp;A – Summary - Depart</w:t>
            </w:r>
          </w:p>
        </w:tc>
        <w:tc>
          <w:tcPr>
            <w:tcW w:w="1985" w:type="dxa"/>
          </w:tcPr>
          <w:p w:rsidR="00F91B23" w:rsidRDefault="001D6E30" w:rsidP="00293E1F">
            <w:r>
              <w:t>All</w:t>
            </w:r>
          </w:p>
        </w:tc>
        <w:tc>
          <w:tcPr>
            <w:tcW w:w="2494" w:type="dxa"/>
            <w:vMerge/>
          </w:tcPr>
          <w:p w:rsidR="00F91B23" w:rsidRDefault="00F91B23" w:rsidP="00293E1F"/>
        </w:tc>
      </w:tr>
    </w:tbl>
    <w:p w:rsidR="00293E1F" w:rsidRDefault="00293E1F" w:rsidP="003B130D">
      <w:pPr>
        <w:pStyle w:val="SEBodytext"/>
        <w:rPr>
          <w:iCs/>
          <w:color w:val="7F7F7F" w:themeColor="text1" w:themeTint="BF"/>
        </w:rPr>
      </w:pPr>
    </w:p>
    <w:p w:rsidR="00293E1F" w:rsidRDefault="00F91B23" w:rsidP="003B130D">
      <w:pPr>
        <w:pStyle w:val="SEBodytext"/>
        <w:rPr>
          <w:iCs/>
          <w:color w:val="7F7F7F" w:themeColor="text1" w:themeTint="BF"/>
        </w:rPr>
      </w:pPr>
      <w:r w:rsidRPr="005B55C0">
        <w:rPr>
          <w:b/>
          <w:iCs/>
          <w:color w:val="7F7F7F" w:themeColor="text1" w:themeTint="BF"/>
          <w:sz w:val="28"/>
          <w:szCs w:val="28"/>
          <w:u w:val="single"/>
        </w:rPr>
        <w:t>How to book onto the day</w:t>
      </w:r>
      <w:r>
        <w:rPr>
          <w:iCs/>
          <w:color w:val="7F7F7F" w:themeColor="text1" w:themeTint="BF"/>
        </w:rPr>
        <w:t>.</w:t>
      </w:r>
    </w:p>
    <w:p w:rsidR="00F91B23" w:rsidRDefault="00F91B23" w:rsidP="003B130D">
      <w:pPr>
        <w:pStyle w:val="SEBodytext"/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Please contact your regional contact to let them know of your intention to attend. Please give them the following</w:t>
      </w:r>
      <w:r w:rsidR="001D6E30">
        <w:rPr>
          <w:iCs/>
          <w:color w:val="7F7F7F" w:themeColor="text1" w:themeTint="BF"/>
        </w:rPr>
        <w:t xml:space="preserve"> information to ensure you</w:t>
      </w:r>
      <w:r>
        <w:rPr>
          <w:iCs/>
          <w:color w:val="7F7F7F" w:themeColor="text1" w:themeTint="BF"/>
        </w:rPr>
        <w:t xml:space="preserve"> are placed in the most appropriate workshop and that further breakout rooms can be organised if needed, based on numbers.</w:t>
      </w:r>
      <w:r w:rsidR="00F549BD">
        <w:rPr>
          <w:iCs/>
          <w:color w:val="7F7F7F" w:themeColor="text1" w:themeTint="BF"/>
        </w:rPr>
        <w:t xml:space="preserve"> </w:t>
      </w:r>
    </w:p>
    <w:p w:rsidR="00FA7279" w:rsidRDefault="00FA7279" w:rsidP="003B130D">
      <w:pPr>
        <w:pStyle w:val="SEBodytext"/>
        <w:rPr>
          <w:iCs/>
          <w:color w:val="7F7F7F" w:themeColor="text1" w:themeTint="BF"/>
        </w:rPr>
      </w:pPr>
    </w:p>
    <w:p w:rsidR="00FA7279" w:rsidRPr="00FA7279" w:rsidRDefault="00F91B23" w:rsidP="00FA7279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Name</w:t>
      </w:r>
    </w:p>
    <w:p w:rsidR="00F91B23" w:rsidRDefault="00F91B23" w:rsidP="00FA7279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Club</w:t>
      </w:r>
    </w:p>
    <w:p w:rsidR="00F91B23" w:rsidRDefault="00F91B23" w:rsidP="00FA7279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Classification (Athletes)</w:t>
      </w:r>
    </w:p>
    <w:p w:rsidR="005B55C0" w:rsidRDefault="00F91B23" w:rsidP="00FA7279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Email address for communication and for sending information afterwards</w:t>
      </w:r>
    </w:p>
    <w:p w:rsidR="00F91B23" w:rsidRDefault="005B55C0" w:rsidP="00FA7279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Contact Telephone number</w:t>
      </w:r>
    </w:p>
    <w:p w:rsidR="00F91B23" w:rsidRDefault="001D6E30" w:rsidP="00FA7279">
      <w:pPr>
        <w:pStyle w:val="SEBodytext"/>
        <w:numPr>
          <w:ilvl w:val="0"/>
          <w:numId w:val="3"/>
        </w:numPr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Please indicate if you are</w:t>
      </w:r>
      <w:r w:rsidR="00FA7279">
        <w:rPr>
          <w:iCs/>
          <w:color w:val="7F7F7F" w:themeColor="text1" w:themeTint="BF"/>
        </w:rPr>
        <w:t xml:space="preserve"> an Athlete / Coach / Administrator</w:t>
      </w:r>
    </w:p>
    <w:p w:rsidR="00FA7279" w:rsidRDefault="00FA7279" w:rsidP="003B130D">
      <w:pPr>
        <w:pStyle w:val="SEBodytext"/>
        <w:rPr>
          <w:iCs/>
          <w:color w:val="7F7F7F" w:themeColor="text1" w:themeTint="BF"/>
        </w:rPr>
      </w:pPr>
    </w:p>
    <w:p w:rsidR="00FA7279" w:rsidRDefault="00F549BD" w:rsidP="003B130D">
      <w:pPr>
        <w:pStyle w:val="SEBodytext"/>
        <w:rPr>
          <w:iCs/>
          <w:color w:val="7F7F7F" w:themeColor="text1" w:themeTint="BF"/>
        </w:rPr>
      </w:pPr>
      <w:r w:rsidRPr="00F549BD">
        <w:rPr>
          <w:b/>
          <w:iCs/>
          <w:color w:val="7F7F7F" w:themeColor="text1" w:themeTint="BF"/>
        </w:rPr>
        <w:t>In order to receive the logging-on details, p</w:t>
      </w:r>
      <w:r w:rsidR="00FA7279" w:rsidRPr="00F549BD">
        <w:rPr>
          <w:b/>
          <w:iCs/>
          <w:color w:val="7F7F7F" w:themeColor="text1" w:themeTint="BF"/>
        </w:rPr>
        <w:t>lease</w:t>
      </w:r>
      <w:r w:rsidR="007F74B3">
        <w:rPr>
          <w:b/>
          <w:iCs/>
          <w:color w:val="7F7F7F" w:themeColor="text1" w:themeTint="BF"/>
        </w:rPr>
        <w:t xml:space="preserve"> return to James Warrener- </w:t>
      </w:r>
      <w:hyperlink r:id="rId12" w:history="1">
        <w:r w:rsidR="007F74B3" w:rsidRPr="000070D7">
          <w:rPr>
            <w:rStyle w:val="Hyperlink"/>
            <w:b/>
            <w:iCs/>
          </w:rPr>
          <w:t>James.warrener@londonswimming.org</w:t>
        </w:r>
      </w:hyperlink>
      <w:r w:rsidR="007F74B3">
        <w:rPr>
          <w:b/>
          <w:iCs/>
          <w:color w:val="7F7F7F" w:themeColor="text1" w:themeTint="BF"/>
        </w:rPr>
        <w:t xml:space="preserve"> </w:t>
      </w:r>
      <w:r>
        <w:rPr>
          <w:b/>
          <w:iCs/>
          <w:color w:val="7F7F7F" w:themeColor="text1" w:themeTint="BF"/>
        </w:rPr>
        <w:t xml:space="preserve">: </w:t>
      </w:r>
    </w:p>
    <w:p w:rsidR="00FA7279" w:rsidRDefault="005B55C0" w:rsidP="007F74B3">
      <w:pPr>
        <w:pStyle w:val="SEBodytext"/>
        <w:jc w:val="center"/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We look forward to seeing you on the day.</w:t>
      </w:r>
    </w:p>
    <w:p w:rsidR="008F7E07" w:rsidRDefault="00FA7279" w:rsidP="007F74B3">
      <w:pPr>
        <w:pStyle w:val="SEBodytext"/>
        <w:jc w:val="center"/>
        <w:rPr>
          <w:iCs/>
          <w:color w:val="7F7F7F" w:themeColor="text1" w:themeTint="BF"/>
        </w:rPr>
      </w:pPr>
      <w:r>
        <w:rPr>
          <w:iCs/>
          <w:color w:val="7F7F7F" w:themeColor="text1" w:themeTint="BF"/>
        </w:rPr>
        <w:t>The Para-Swimming Talent Team</w:t>
      </w:r>
    </w:p>
    <w:sectPr w:rsidR="008F7E07" w:rsidSect="00FA7279">
      <w:headerReference w:type="default" r:id="rId13"/>
      <w:headerReference w:type="first" r:id="rId14"/>
      <w:pgSz w:w="11900" w:h="16840"/>
      <w:pgMar w:top="567" w:right="1440" w:bottom="568" w:left="1440" w:header="0" w:footer="1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9E6" w:rsidRDefault="007839E6" w:rsidP="00362075">
      <w:r>
        <w:separator/>
      </w:r>
    </w:p>
  </w:endnote>
  <w:endnote w:type="continuationSeparator" w:id="0">
    <w:p w:rsidR="007839E6" w:rsidRDefault="007839E6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9E6" w:rsidRDefault="007839E6" w:rsidP="00362075">
      <w:r>
        <w:separator/>
      </w:r>
    </w:p>
  </w:footnote>
  <w:footnote w:type="continuationSeparator" w:id="0">
    <w:p w:rsidR="007839E6" w:rsidRDefault="007839E6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75" w:rsidRPr="00362075" w:rsidRDefault="00FD0CC0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49D042E3" wp14:editId="3FC15243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2D4606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B799F69" wp14:editId="4EF767BA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8" cy="11252870"/>
          <wp:effectExtent l="0" t="0" r="0" b="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E North West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8" cy="11252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20B6D"/>
    <w:multiLevelType w:val="hybridMultilevel"/>
    <w:tmpl w:val="1F36D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27878"/>
    <w:multiLevelType w:val="hybridMultilevel"/>
    <w:tmpl w:val="24C4D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7D03BD"/>
    <w:multiLevelType w:val="hybridMultilevel"/>
    <w:tmpl w:val="3288D61A"/>
    <w:lvl w:ilvl="0" w:tplc="5CE43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A67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0C7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E404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9C6A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08F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BAE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CC9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3A0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42"/>
    <w:rsid w:val="00016A47"/>
    <w:rsid w:val="00030A1E"/>
    <w:rsid w:val="000C33E6"/>
    <w:rsid w:val="0012006B"/>
    <w:rsid w:val="001A2FE6"/>
    <w:rsid w:val="001D6E30"/>
    <w:rsid w:val="001F1B20"/>
    <w:rsid w:val="00234F63"/>
    <w:rsid w:val="00265258"/>
    <w:rsid w:val="00287429"/>
    <w:rsid w:val="00293E1F"/>
    <w:rsid w:val="002D4606"/>
    <w:rsid w:val="0030070A"/>
    <w:rsid w:val="003250E4"/>
    <w:rsid w:val="00334F81"/>
    <w:rsid w:val="0034381D"/>
    <w:rsid w:val="00346C8F"/>
    <w:rsid w:val="00362075"/>
    <w:rsid w:val="00375E80"/>
    <w:rsid w:val="003A6757"/>
    <w:rsid w:val="003B0BEF"/>
    <w:rsid w:val="003B130D"/>
    <w:rsid w:val="003C2610"/>
    <w:rsid w:val="00446362"/>
    <w:rsid w:val="00451CB3"/>
    <w:rsid w:val="004F55EE"/>
    <w:rsid w:val="00511F03"/>
    <w:rsid w:val="00532EEA"/>
    <w:rsid w:val="00536759"/>
    <w:rsid w:val="005B55C0"/>
    <w:rsid w:val="00656C9D"/>
    <w:rsid w:val="006571A7"/>
    <w:rsid w:val="006A5551"/>
    <w:rsid w:val="00754A3C"/>
    <w:rsid w:val="007839E6"/>
    <w:rsid w:val="007F74B3"/>
    <w:rsid w:val="008404D4"/>
    <w:rsid w:val="008558FA"/>
    <w:rsid w:val="008819D9"/>
    <w:rsid w:val="00884AFF"/>
    <w:rsid w:val="0089287D"/>
    <w:rsid w:val="008E6FB1"/>
    <w:rsid w:val="008F7E07"/>
    <w:rsid w:val="00905F20"/>
    <w:rsid w:val="0091784B"/>
    <w:rsid w:val="00922B1D"/>
    <w:rsid w:val="00934F0D"/>
    <w:rsid w:val="00951A9E"/>
    <w:rsid w:val="0096693B"/>
    <w:rsid w:val="009C6871"/>
    <w:rsid w:val="009C73E2"/>
    <w:rsid w:val="009D15D5"/>
    <w:rsid w:val="00A05DB1"/>
    <w:rsid w:val="00A62402"/>
    <w:rsid w:val="00A6416C"/>
    <w:rsid w:val="00A759F5"/>
    <w:rsid w:val="00A800D7"/>
    <w:rsid w:val="00AB39C0"/>
    <w:rsid w:val="00B06EFF"/>
    <w:rsid w:val="00B42897"/>
    <w:rsid w:val="00B579ED"/>
    <w:rsid w:val="00C821C6"/>
    <w:rsid w:val="00CA2E6F"/>
    <w:rsid w:val="00CF4961"/>
    <w:rsid w:val="00CF7125"/>
    <w:rsid w:val="00D13F1F"/>
    <w:rsid w:val="00D1523B"/>
    <w:rsid w:val="00D72842"/>
    <w:rsid w:val="00DB3BA9"/>
    <w:rsid w:val="00DD5D50"/>
    <w:rsid w:val="00DE01C1"/>
    <w:rsid w:val="00DE79D9"/>
    <w:rsid w:val="00E57A83"/>
    <w:rsid w:val="00F03DE7"/>
    <w:rsid w:val="00F549BD"/>
    <w:rsid w:val="00F67F48"/>
    <w:rsid w:val="00F91B23"/>
    <w:rsid w:val="00FA7279"/>
    <w:rsid w:val="00FD0CC0"/>
    <w:rsid w:val="00FE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CFC829DC-FE16-4F42-B2C5-20C822BB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9ED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28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8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30070A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30070A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D72842"/>
    <w:rPr>
      <w:color w:val="555555" w:themeColor="text1"/>
    </w:rPr>
  </w:style>
  <w:style w:type="paragraph" w:styleId="NoSpacing">
    <w:name w:val="No Spacing"/>
    <w:uiPriority w:val="1"/>
    <w:qFormat/>
    <w:rsid w:val="0030070A"/>
    <w:rPr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72842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842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D7284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2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842"/>
    <w:pPr>
      <w:numPr>
        <w:ilvl w:val="1"/>
      </w:numPr>
      <w:spacing w:after="160"/>
    </w:pPr>
    <w:rPr>
      <w:rFonts w:asciiTheme="minorHAnsi" w:eastAsiaTheme="minorEastAsia" w:hAnsiTheme="minorHAnsi"/>
      <w:color w:val="919191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72842"/>
    <w:rPr>
      <w:rFonts w:asciiTheme="minorHAnsi" w:eastAsiaTheme="minorEastAsia" w:hAnsiTheme="minorHAnsi"/>
      <w:color w:val="919191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D72842"/>
    <w:rPr>
      <w:i/>
      <w:iCs/>
      <w:color w:val="7F7F7F" w:themeColor="text1" w:themeTint="BF"/>
      <w:lang w:val="en-GB"/>
    </w:rPr>
  </w:style>
  <w:style w:type="character" w:styleId="Emphasis">
    <w:name w:val="Emphasis"/>
    <w:basedOn w:val="DefaultParagraphFont"/>
    <w:uiPriority w:val="20"/>
    <w:qFormat/>
    <w:rsid w:val="00D72842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D72842"/>
    <w:rPr>
      <w:i/>
      <w:iCs/>
      <w:color w:val="7FCDE2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30070A"/>
    <w:pPr>
      <w:spacing w:before="200" w:after="160"/>
      <w:ind w:left="864" w:right="864"/>
      <w:jc w:val="center"/>
    </w:pPr>
    <w:rPr>
      <w:i/>
      <w:iCs/>
      <w:color w:val="7F7F7F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70A"/>
    <w:rPr>
      <w:i/>
      <w:iCs/>
      <w:color w:val="7F7F7F" w:themeColor="text1" w:themeTint="BF"/>
      <w:sz w:val="22"/>
    </w:rPr>
  </w:style>
  <w:style w:type="character" w:styleId="SubtleReference">
    <w:name w:val="Subtle Reference"/>
    <w:basedOn w:val="DefaultParagraphFont"/>
    <w:uiPriority w:val="31"/>
    <w:qFormat/>
    <w:rsid w:val="00D72842"/>
    <w:rPr>
      <w:smallCaps/>
      <w:color w:val="919191" w:themeColor="text1" w:themeTint="A5"/>
      <w:lang w:val="en-GB"/>
    </w:rPr>
  </w:style>
  <w:style w:type="paragraph" w:styleId="ListParagraph">
    <w:name w:val="List Paragraph"/>
    <w:basedOn w:val="Normal"/>
    <w:uiPriority w:val="34"/>
    <w:qFormat/>
    <w:rsid w:val="0030070A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D72842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30070A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30070A"/>
    <w:rPr>
      <w:b/>
      <w:bCs/>
      <w:smallCaps/>
      <w:color w:val="7FCDE2" w:themeColor="accent1"/>
      <w:spacing w:val="5"/>
    </w:rPr>
  </w:style>
  <w:style w:type="character" w:styleId="Hyperlink">
    <w:name w:val="Hyperlink"/>
    <w:basedOn w:val="DefaultParagraphFont"/>
    <w:uiPriority w:val="99"/>
    <w:unhideWhenUsed/>
    <w:rsid w:val="008F7E07"/>
    <w:rPr>
      <w:color w:val="2095AE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6F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A2E6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2E6F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CA2E6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2E6F"/>
    <w:rPr>
      <w:sz w:val="22"/>
    </w:rPr>
  </w:style>
  <w:style w:type="table" w:styleId="TableGrid">
    <w:name w:val="Table Grid"/>
    <w:basedOn w:val="TableNormal"/>
    <w:uiPriority w:val="39"/>
    <w:rsid w:val="00F03DE7"/>
    <w:rPr>
      <w:rFonts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7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5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ames.warrener@londonswimming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Marketing%20MASTER\03%20Marketing%20and%20Communications%20Planning%20MASTER\7%20Brand\New%20brand\00%20CREATIVE\templates\01%20Swim%20England%20Templates\SE%20Disciplines%20Word%20docs\SE%20Para%20Swimming%20word%20template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0DFE57B-D862-40CE-873B-0BBE0F053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 Para Swimming word template.dotx</Template>
  <TotalTime>289</TotalTime>
  <Pages>1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Carl Cooper</cp:lastModifiedBy>
  <cp:revision>11</cp:revision>
  <dcterms:created xsi:type="dcterms:W3CDTF">2020-11-18T10:39:00Z</dcterms:created>
  <dcterms:modified xsi:type="dcterms:W3CDTF">2020-11-20T12:56:00Z</dcterms:modified>
</cp:coreProperties>
</file>