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64019" w14:textId="77777777" w:rsidR="00A90EAE" w:rsidRDefault="00A90EAE" w:rsidP="00A90EAE">
      <w:pPr>
        <w:pStyle w:val="SEHeader"/>
      </w:pPr>
      <w:r>
        <w:t xml:space="preserve">Compelling </w:t>
      </w:r>
      <w:r w:rsidR="00256948">
        <w:t>s</w:t>
      </w:r>
      <w:r>
        <w:t xml:space="preserve">tories </w:t>
      </w:r>
      <w:r w:rsidR="00256948">
        <w:t>t</w:t>
      </w:r>
      <w:r w:rsidR="004C761B">
        <w:t>emplate</w:t>
      </w:r>
    </w:p>
    <w:p w14:paraId="0225DFE5" w14:textId="6B3798D0" w:rsidR="00A90EAE" w:rsidRDefault="00A90EAE" w:rsidP="00A90EAE">
      <w:pPr>
        <w:pStyle w:val="SESubheaderintropara"/>
      </w:pPr>
      <w:r>
        <w:t xml:space="preserve">Transforming lives through </w:t>
      </w:r>
      <w:r w:rsidR="00702385">
        <w:t>activity in the water</w:t>
      </w:r>
    </w:p>
    <w:p w14:paraId="020AFB62" w14:textId="77777777" w:rsidR="00A90EAE" w:rsidRPr="00256948" w:rsidRDefault="00A90EAE" w:rsidP="00256948">
      <w:pPr>
        <w:pStyle w:val="SEBodytext"/>
      </w:pPr>
    </w:p>
    <w:p w14:paraId="7A5A9200" w14:textId="77777777" w:rsidR="00F56335" w:rsidRDefault="00EC2708" w:rsidP="00EC2708">
      <w:pPr>
        <w:pStyle w:val="SEBodytext"/>
      </w:pPr>
      <w:r w:rsidRPr="00256948">
        <w:t xml:space="preserve">At Swim England we strive to inspire everyone to enjoy the water in the way that suits them. </w:t>
      </w:r>
    </w:p>
    <w:p w14:paraId="7FA01210" w14:textId="77777777" w:rsidR="00F56335" w:rsidRDefault="00F56335" w:rsidP="00EC2708">
      <w:pPr>
        <w:pStyle w:val="SEBodytext"/>
      </w:pPr>
    </w:p>
    <w:p w14:paraId="3AE1E321" w14:textId="3F319A19" w:rsidR="00EC2708" w:rsidRPr="00BF1690" w:rsidRDefault="00EC2708" w:rsidP="00EC2708">
      <w:pPr>
        <w:pStyle w:val="SEBodytext"/>
      </w:pPr>
      <w:r>
        <w:t>One way of doing this</w:t>
      </w:r>
      <w:r w:rsidR="00FD36E1">
        <w:t>,</w:t>
      </w:r>
      <w:r>
        <w:t xml:space="preserve"> </w:t>
      </w:r>
      <w:r w:rsidRPr="00BF1690">
        <w:t>is</w:t>
      </w:r>
      <w:r>
        <w:t xml:space="preserve"> by</w:t>
      </w:r>
      <w:r w:rsidRPr="00BF1690">
        <w:t xml:space="preserve"> sharing compelling stories </w:t>
      </w:r>
      <w:r>
        <w:t xml:space="preserve">of </w:t>
      </w:r>
      <w:r w:rsidRPr="00BF1690">
        <w:t>people w</w:t>
      </w:r>
      <w:r>
        <w:t>ho have benefited from taking part in swimming</w:t>
      </w:r>
      <w:r w:rsidR="000C30C4">
        <w:t xml:space="preserve">, diving, </w:t>
      </w:r>
      <w:r w:rsidR="009712FC">
        <w:t>artistic (</w:t>
      </w:r>
      <w:r w:rsidR="000C30C4">
        <w:t>synchro</w:t>
      </w:r>
      <w:r w:rsidR="009712FC">
        <w:t>nised) swimming</w:t>
      </w:r>
      <w:r w:rsidR="000C30C4">
        <w:t xml:space="preserve"> or water polo</w:t>
      </w:r>
      <w:r>
        <w:t xml:space="preserve"> and can demonstrate the positive </w:t>
      </w:r>
      <w:r w:rsidRPr="00BF1690">
        <w:t xml:space="preserve">impact </w:t>
      </w:r>
      <w:r w:rsidR="00D12C6C">
        <w:t>it</w:t>
      </w:r>
      <w:r>
        <w:t xml:space="preserve"> has</w:t>
      </w:r>
      <w:r w:rsidRPr="00BF1690">
        <w:t xml:space="preserve"> </w:t>
      </w:r>
      <w:r>
        <w:t>had on</w:t>
      </w:r>
      <w:r w:rsidRPr="00BF1690">
        <w:t xml:space="preserve"> </w:t>
      </w:r>
      <w:r>
        <w:t xml:space="preserve">their </w:t>
      </w:r>
      <w:r w:rsidRPr="00BF1690">
        <w:t>lives.</w:t>
      </w:r>
    </w:p>
    <w:p w14:paraId="06D33173" w14:textId="77777777" w:rsidR="00EC2708" w:rsidRDefault="00EC2708" w:rsidP="00EC2708">
      <w:pPr>
        <w:pStyle w:val="SEBodytext"/>
      </w:pPr>
    </w:p>
    <w:p w14:paraId="6F1CAEB0" w14:textId="1C3D0DD0" w:rsidR="00EC2708" w:rsidRPr="00EC2708" w:rsidRDefault="00EC2708" w:rsidP="00EC2708">
      <w:pPr>
        <w:pStyle w:val="SESubheaderintropara"/>
      </w:pPr>
      <w:r w:rsidRPr="00EC2708">
        <w:t xml:space="preserve">Do you have a story to share that would bring the power of </w:t>
      </w:r>
      <w:r w:rsidR="00C817DA">
        <w:t>activity in the water</w:t>
      </w:r>
      <w:r w:rsidRPr="00EC2708">
        <w:t xml:space="preserve"> to life? Then please tell us and help to inspire others.</w:t>
      </w:r>
    </w:p>
    <w:p w14:paraId="3A6692B2" w14:textId="77777777" w:rsidR="00EC2708" w:rsidRPr="000C30C4" w:rsidRDefault="00EC2708" w:rsidP="000C30C4">
      <w:pPr>
        <w:pStyle w:val="SEBodytext"/>
      </w:pPr>
    </w:p>
    <w:p w14:paraId="0C167AC7" w14:textId="71440AE9" w:rsidR="00C45E34" w:rsidRPr="00F61011" w:rsidRDefault="00C438BA" w:rsidP="00EC2708">
      <w:pPr>
        <w:pStyle w:val="SEBodytext"/>
      </w:pPr>
      <w:r>
        <w:t>Your story can focus on any</w:t>
      </w:r>
      <w:r w:rsidR="002170C6" w:rsidRPr="002170C6">
        <w:t xml:space="preserve"> aspect of how </w:t>
      </w:r>
      <w:r w:rsidR="00C817DA">
        <w:t>activity in the water</w:t>
      </w:r>
      <w:r w:rsidR="002170C6" w:rsidRPr="002170C6">
        <w:t xml:space="preserve"> has p</w:t>
      </w:r>
      <w:r w:rsidR="002170C6">
        <w:t>ositively influenced your life</w:t>
      </w:r>
      <w:r w:rsidR="00C45E34" w:rsidRPr="000C30C4">
        <w:t>.</w:t>
      </w:r>
      <w:r w:rsidR="000C30C4">
        <w:t xml:space="preserve"> It can fall under one of our following key themes:</w:t>
      </w:r>
    </w:p>
    <w:p w14:paraId="5570DC0A" w14:textId="77777777" w:rsidR="00F36609" w:rsidRPr="00F61011" w:rsidRDefault="00F36609" w:rsidP="00F61011">
      <w:pPr>
        <w:pStyle w:val="SEBodytext"/>
      </w:pPr>
    </w:p>
    <w:p w14:paraId="65B64ADD" w14:textId="36A98364" w:rsidR="00A90EAE" w:rsidRDefault="00A90EAE" w:rsidP="002170C6">
      <w:pPr>
        <w:pStyle w:val="SEBodytext"/>
        <w:numPr>
          <w:ilvl w:val="0"/>
          <w:numId w:val="15"/>
        </w:numPr>
      </w:pPr>
      <w:r w:rsidRPr="00B30AC0">
        <w:rPr>
          <w:b/>
        </w:rPr>
        <w:t>Physical Well-being</w:t>
      </w:r>
      <w:r w:rsidR="00F61011" w:rsidRPr="00B30AC0">
        <w:rPr>
          <w:b/>
        </w:rPr>
        <w:t>:</w:t>
      </w:r>
      <w:r w:rsidR="00B30AC0">
        <w:t xml:space="preserve"> </w:t>
      </w:r>
      <w:r w:rsidR="00F330E3">
        <w:t xml:space="preserve">how </w:t>
      </w:r>
      <w:r w:rsidR="00C817DA">
        <w:t>activity in the water</w:t>
      </w:r>
      <w:r w:rsidR="002170C6">
        <w:t xml:space="preserve"> </w:t>
      </w:r>
      <w:r w:rsidR="00F330E3">
        <w:t xml:space="preserve">has </w:t>
      </w:r>
      <w:r w:rsidR="00B30AC0">
        <w:t>h</w:t>
      </w:r>
      <w:r w:rsidR="00F330E3">
        <w:t>elped</w:t>
      </w:r>
      <w:r w:rsidR="00B30AC0">
        <w:t xml:space="preserve"> to prevent or manage medical conditions, maintain strength, balance and motor skills, improve sleep and increase energy levels</w:t>
      </w:r>
      <w:r w:rsidR="00897BB9">
        <w:t xml:space="preserve"> or helped </w:t>
      </w:r>
      <w:r w:rsidR="00FE6BB5">
        <w:t>with</w:t>
      </w:r>
      <w:r w:rsidR="00897BB9">
        <w:t xml:space="preserve"> your physical goals</w:t>
      </w:r>
      <w:r w:rsidR="00EF6A7A">
        <w:t>.</w:t>
      </w:r>
    </w:p>
    <w:p w14:paraId="1D62FB52" w14:textId="77777777" w:rsidR="00F61011" w:rsidRPr="00F61011" w:rsidRDefault="00F61011" w:rsidP="00F61011">
      <w:pPr>
        <w:pStyle w:val="SEBodytext"/>
        <w:ind w:left="720"/>
      </w:pPr>
    </w:p>
    <w:p w14:paraId="79503601" w14:textId="6489335E" w:rsidR="00F61011" w:rsidRPr="00F61011" w:rsidRDefault="00A90EAE" w:rsidP="002170C6">
      <w:pPr>
        <w:pStyle w:val="SEBodytext"/>
        <w:numPr>
          <w:ilvl w:val="0"/>
          <w:numId w:val="15"/>
        </w:numPr>
        <w:rPr>
          <w:b/>
        </w:rPr>
      </w:pPr>
      <w:r w:rsidRPr="00F61011">
        <w:rPr>
          <w:b/>
        </w:rPr>
        <w:t xml:space="preserve">Mental </w:t>
      </w:r>
      <w:r w:rsidR="00F61011" w:rsidRPr="00F61011">
        <w:rPr>
          <w:b/>
        </w:rPr>
        <w:t>W</w:t>
      </w:r>
      <w:r w:rsidRPr="00F61011">
        <w:rPr>
          <w:b/>
        </w:rPr>
        <w:t>ell-being</w:t>
      </w:r>
      <w:r w:rsidR="00F61011" w:rsidRPr="00F61011">
        <w:rPr>
          <w:b/>
        </w:rPr>
        <w:t>:</w:t>
      </w:r>
      <w:r w:rsidR="00B30AC0">
        <w:rPr>
          <w:b/>
        </w:rPr>
        <w:t xml:space="preserve"> </w:t>
      </w:r>
      <w:r w:rsidR="00F330E3" w:rsidRPr="00F330E3">
        <w:t xml:space="preserve">how </w:t>
      </w:r>
      <w:r w:rsidR="00C817DA">
        <w:t>activity in the water</w:t>
      </w:r>
      <w:r w:rsidR="002170C6">
        <w:t xml:space="preserve"> </w:t>
      </w:r>
      <w:r w:rsidR="00F330E3">
        <w:t>has</w:t>
      </w:r>
      <w:r w:rsidR="00F330E3" w:rsidRPr="00F330E3">
        <w:t xml:space="preserve"> </w:t>
      </w:r>
      <w:r w:rsidR="00F330E3">
        <w:t>improved</w:t>
      </w:r>
      <w:r w:rsidR="00F330E3" w:rsidRPr="00F330E3">
        <w:t xml:space="preserve"> enjoyment</w:t>
      </w:r>
      <w:r w:rsidR="00F330E3">
        <w:t xml:space="preserve">, </w:t>
      </w:r>
      <w:r w:rsidR="00F330E3" w:rsidRPr="00F330E3">
        <w:t>happiness</w:t>
      </w:r>
      <w:r w:rsidR="00F330E3">
        <w:t xml:space="preserve"> and </w:t>
      </w:r>
      <w:r w:rsidR="00F330E3" w:rsidRPr="00F330E3">
        <w:t>self-esteem,</w:t>
      </w:r>
      <w:r w:rsidR="00F330E3">
        <w:rPr>
          <w:b/>
        </w:rPr>
        <w:t xml:space="preserve"> </w:t>
      </w:r>
      <w:r w:rsidR="00F330E3" w:rsidRPr="00F330E3">
        <w:t>reduced anxiety, stre</w:t>
      </w:r>
      <w:r w:rsidR="00F330E3">
        <w:t>ss</w:t>
      </w:r>
      <w:r w:rsidR="00F330E3" w:rsidRPr="00F330E3">
        <w:t xml:space="preserve"> and depression</w:t>
      </w:r>
      <w:r w:rsidR="00F330E3">
        <w:t>, improved cognitiv</w:t>
      </w:r>
      <w:r w:rsidR="00EF6A7A">
        <w:t xml:space="preserve">e functions and helped reduced risk of Dementia developing </w:t>
      </w:r>
      <w:r w:rsidR="00F330E3">
        <w:t xml:space="preserve">and treatment. </w:t>
      </w:r>
    </w:p>
    <w:p w14:paraId="1534AD91" w14:textId="77777777" w:rsidR="00A90EAE" w:rsidRPr="00F61011" w:rsidRDefault="00A90EAE" w:rsidP="00F61011">
      <w:pPr>
        <w:pStyle w:val="SEBodytext"/>
        <w:ind w:left="720"/>
      </w:pPr>
    </w:p>
    <w:p w14:paraId="20F3480E" w14:textId="3E25936E" w:rsidR="00A90EAE" w:rsidRDefault="00A90EAE" w:rsidP="002170C6">
      <w:pPr>
        <w:pStyle w:val="SEBodytext"/>
        <w:numPr>
          <w:ilvl w:val="0"/>
          <w:numId w:val="15"/>
        </w:numPr>
        <w:rPr>
          <w:b/>
        </w:rPr>
      </w:pPr>
      <w:r w:rsidRPr="00F61011">
        <w:rPr>
          <w:b/>
        </w:rPr>
        <w:t>Individual Development</w:t>
      </w:r>
      <w:r w:rsidR="00F61011">
        <w:rPr>
          <w:b/>
        </w:rPr>
        <w:t>:</w:t>
      </w:r>
      <w:r w:rsidR="00F330E3">
        <w:rPr>
          <w:b/>
        </w:rPr>
        <w:t xml:space="preserve"> </w:t>
      </w:r>
      <w:r w:rsidR="00F330E3" w:rsidRPr="00F330E3">
        <w:t xml:space="preserve">how </w:t>
      </w:r>
      <w:r w:rsidR="00C817DA">
        <w:t>activity in the water</w:t>
      </w:r>
      <w:r w:rsidR="002170C6">
        <w:t xml:space="preserve"> </w:t>
      </w:r>
      <w:r w:rsidR="00F330E3" w:rsidRPr="00F330E3">
        <w:t>ha</w:t>
      </w:r>
      <w:r w:rsidR="00F330E3">
        <w:t>s</w:t>
      </w:r>
      <w:r w:rsidR="00F330E3" w:rsidRPr="00F330E3">
        <w:t xml:space="preserve"> impacted employment opportunities,</w:t>
      </w:r>
      <w:r w:rsidR="00F330E3">
        <w:rPr>
          <w:b/>
        </w:rPr>
        <w:t xml:space="preserve"> </w:t>
      </w:r>
      <w:r w:rsidR="00F330E3" w:rsidRPr="00F330E3">
        <w:t>improved confidence</w:t>
      </w:r>
      <w:r w:rsidR="00F330E3">
        <w:t xml:space="preserve"> and self-esteem, develop</w:t>
      </w:r>
      <w:r w:rsidR="00B02D02">
        <w:t>ed</w:t>
      </w:r>
      <w:r w:rsidR="00F330E3">
        <w:t xml:space="preserve"> soft/social skills, educational behaviour and attainment, increase</w:t>
      </w:r>
      <w:r w:rsidR="00B02D02">
        <w:t>d</w:t>
      </w:r>
      <w:r w:rsidR="00F330E3">
        <w:t xml:space="preserve"> self-efficacy and reduce</w:t>
      </w:r>
      <w:r w:rsidR="00B02D02">
        <w:t>d</w:t>
      </w:r>
      <w:r w:rsidR="00F330E3">
        <w:t xml:space="preserve"> anti</w:t>
      </w:r>
      <w:r w:rsidR="008971B4">
        <w:t>-s</w:t>
      </w:r>
      <w:r w:rsidR="00F330E3">
        <w:t xml:space="preserve">ocial behaviours. </w:t>
      </w:r>
    </w:p>
    <w:p w14:paraId="301FF34A" w14:textId="77777777" w:rsidR="00F61011" w:rsidRPr="00F61011" w:rsidRDefault="00F61011" w:rsidP="000C30C4">
      <w:pPr>
        <w:pStyle w:val="SEBodytext"/>
        <w:rPr>
          <w:b/>
        </w:rPr>
      </w:pPr>
    </w:p>
    <w:p w14:paraId="54C52C2F" w14:textId="0733823B" w:rsidR="00A90EAE" w:rsidRPr="00F61011" w:rsidRDefault="00A90EAE" w:rsidP="002170C6">
      <w:pPr>
        <w:pStyle w:val="SEBodytext"/>
        <w:numPr>
          <w:ilvl w:val="0"/>
          <w:numId w:val="15"/>
        </w:numPr>
        <w:rPr>
          <w:b/>
        </w:rPr>
      </w:pPr>
      <w:r w:rsidRPr="00F61011">
        <w:rPr>
          <w:b/>
        </w:rPr>
        <w:t>S</w:t>
      </w:r>
      <w:r w:rsidR="00F61011">
        <w:rPr>
          <w:b/>
        </w:rPr>
        <w:t>ocial and Community Development:</w:t>
      </w:r>
      <w:r w:rsidR="00F330E3">
        <w:rPr>
          <w:b/>
        </w:rPr>
        <w:t xml:space="preserve"> </w:t>
      </w:r>
      <w:r w:rsidR="00F330E3" w:rsidRPr="00F330E3">
        <w:t xml:space="preserve">how </w:t>
      </w:r>
      <w:r w:rsidR="00C817DA">
        <w:t>activity in the water</w:t>
      </w:r>
      <w:r w:rsidR="00F330E3" w:rsidRPr="00F330E3">
        <w:t xml:space="preserve"> has promoted social trust, reduce</w:t>
      </w:r>
      <w:r w:rsidR="00B02D02">
        <w:t>d</w:t>
      </w:r>
      <w:r w:rsidR="00F330E3" w:rsidRPr="00F330E3">
        <w:t xml:space="preserve"> isolation, helped bring people together from </w:t>
      </w:r>
      <w:r w:rsidR="00E2757F">
        <w:t xml:space="preserve">a </w:t>
      </w:r>
      <w:r w:rsidR="00F330E3" w:rsidRPr="00F330E3">
        <w:t>diverse background, increase</w:t>
      </w:r>
      <w:r w:rsidR="00B02D02">
        <w:t>d</w:t>
      </w:r>
      <w:r w:rsidR="00F330E3" w:rsidRPr="00F330E3">
        <w:t xml:space="preserve"> volunteering and social engagement, and help</w:t>
      </w:r>
      <w:r w:rsidR="00B02D02">
        <w:t>ed</w:t>
      </w:r>
      <w:r w:rsidR="00F330E3" w:rsidRPr="00F330E3">
        <w:t xml:space="preserve"> new migrant communities to integrate.</w:t>
      </w:r>
      <w:r w:rsidR="00F330E3">
        <w:rPr>
          <w:b/>
        </w:rPr>
        <w:t xml:space="preserve"> </w:t>
      </w:r>
    </w:p>
    <w:p w14:paraId="2B3CD9CC" w14:textId="77777777" w:rsidR="00F61011" w:rsidRDefault="00F61011" w:rsidP="00F61011">
      <w:pPr>
        <w:pStyle w:val="SEBodytext"/>
        <w:ind w:left="720"/>
        <w:rPr>
          <w:b/>
        </w:rPr>
      </w:pPr>
    </w:p>
    <w:p w14:paraId="5DA0ACE8" w14:textId="14BFBFC9" w:rsidR="00EC2708" w:rsidRPr="00EC2708" w:rsidRDefault="00EC2708" w:rsidP="00EC2708">
      <w:pPr>
        <w:pStyle w:val="SEBodytext"/>
      </w:pPr>
      <w:r w:rsidRPr="00EC2708">
        <w:t xml:space="preserve">The story you choose </w:t>
      </w:r>
      <w:r w:rsidR="008971B4">
        <w:t xml:space="preserve">to share </w:t>
      </w:r>
      <w:r w:rsidRPr="00EC2708">
        <w:t>should explain your reason for participating in</w:t>
      </w:r>
      <w:r w:rsidR="00E2757F">
        <w:t xml:space="preserve"> </w:t>
      </w:r>
      <w:r w:rsidR="003B2C75">
        <w:t xml:space="preserve">aquatic activity </w:t>
      </w:r>
      <w:r w:rsidRPr="00EC2708">
        <w:t xml:space="preserve">and show the positive impact this has had on you, another individual or a group of people. </w:t>
      </w:r>
    </w:p>
    <w:p w14:paraId="781627AE" w14:textId="77777777" w:rsidR="00EC2708" w:rsidRPr="00EC2708" w:rsidRDefault="00EC2708" w:rsidP="00EC2708">
      <w:pPr>
        <w:pStyle w:val="SEBodytext"/>
      </w:pPr>
    </w:p>
    <w:p w14:paraId="0061D081" w14:textId="77777777" w:rsidR="000C30C4" w:rsidRPr="00EC2708" w:rsidRDefault="000C30C4" w:rsidP="00EC2708">
      <w:pPr>
        <w:pStyle w:val="SEBodytext"/>
      </w:pPr>
    </w:p>
    <w:p w14:paraId="43888AC7" w14:textId="77777777" w:rsidR="00EC2708" w:rsidRPr="00EC2708" w:rsidRDefault="00EC2708" w:rsidP="00EC2708">
      <w:pPr>
        <w:pStyle w:val="SEBodytext"/>
        <w:rPr>
          <w:b/>
        </w:rPr>
      </w:pPr>
      <w:r w:rsidRPr="00EC2708">
        <w:rPr>
          <w:b/>
        </w:rPr>
        <w:t>We will always seek permission prior to sharing.</w:t>
      </w:r>
    </w:p>
    <w:p w14:paraId="6840CAAF" w14:textId="77777777" w:rsidR="00EC2708" w:rsidRPr="00EC2708" w:rsidRDefault="00EC2708" w:rsidP="00EC2708">
      <w:pPr>
        <w:pStyle w:val="SEBodytext"/>
      </w:pPr>
    </w:p>
    <w:p w14:paraId="18AC945D" w14:textId="77777777" w:rsidR="002170C6" w:rsidRDefault="002170C6" w:rsidP="00C52BD6">
      <w:pPr>
        <w:pStyle w:val="SESubheaderintropara"/>
      </w:pPr>
    </w:p>
    <w:p w14:paraId="2FC45FC5" w14:textId="77777777" w:rsidR="002170C6" w:rsidRDefault="002170C6" w:rsidP="00C52BD6">
      <w:pPr>
        <w:pStyle w:val="SESubheaderintropara"/>
      </w:pPr>
    </w:p>
    <w:p w14:paraId="1B9AD3F2" w14:textId="77777777" w:rsidR="002170C6" w:rsidRDefault="002170C6" w:rsidP="00C52BD6">
      <w:pPr>
        <w:pStyle w:val="SESubheaderintropara"/>
      </w:pPr>
    </w:p>
    <w:p w14:paraId="1DC1BA6A" w14:textId="77777777" w:rsidR="00C52BD6" w:rsidRDefault="00C52BD6" w:rsidP="00C52BD6">
      <w:pPr>
        <w:pStyle w:val="SESubheaderintropara"/>
      </w:pPr>
      <w:r>
        <w:lastRenderedPageBreak/>
        <w:t>Tips</w:t>
      </w:r>
      <w:r w:rsidR="0045275C">
        <w:t xml:space="preserve"> on how to share your story </w:t>
      </w:r>
    </w:p>
    <w:p w14:paraId="2C1943A2" w14:textId="77777777" w:rsidR="00C52BD6" w:rsidRPr="000C30C4" w:rsidRDefault="00C52BD6" w:rsidP="000C30C4">
      <w:pPr>
        <w:pStyle w:val="SEBodytext"/>
      </w:pPr>
    </w:p>
    <w:p w14:paraId="6044707F" w14:textId="77777777" w:rsidR="00EC2708" w:rsidRPr="00EC2708" w:rsidRDefault="00EC2708" w:rsidP="00EC2708">
      <w:pPr>
        <w:pStyle w:val="SEBodytext"/>
        <w:numPr>
          <w:ilvl w:val="0"/>
          <w:numId w:val="17"/>
        </w:numPr>
      </w:pPr>
      <w:r w:rsidRPr="00EC2708">
        <w:t xml:space="preserve">Please include names where appropriate, as well as </w:t>
      </w:r>
      <w:r w:rsidR="00B02D02">
        <w:t xml:space="preserve">high-resolution images, quotes </w:t>
      </w:r>
      <w:r w:rsidR="00D91377">
        <w:t xml:space="preserve">to help make your story come to life. </w:t>
      </w:r>
    </w:p>
    <w:p w14:paraId="3C9C9F63" w14:textId="77777777" w:rsidR="00EC2708" w:rsidRPr="00EC2708" w:rsidRDefault="00EC2708" w:rsidP="00EC2708">
      <w:pPr>
        <w:pStyle w:val="SEBodytext"/>
      </w:pPr>
    </w:p>
    <w:p w14:paraId="5F9B7E57" w14:textId="77777777" w:rsidR="00EC2708" w:rsidRPr="00EC2708" w:rsidRDefault="00EC2708" w:rsidP="00EC2708">
      <w:pPr>
        <w:pStyle w:val="SEBodytext"/>
        <w:numPr>
          <w:ilvl w:val="0"/>
          <w:numId w:val="17"/>
        </w:numPr>
      </w:pPr>
      <w:r w:rsidRPr="00EC2708">
        <w:t>If you choose to include names of individuals it is important that those involved are asked whether they would like their name and/or image to be in</w:t>
      </w:r>
      <w:r w:rsidR="00D91377">
        <w:t xml:space="preserve">cluded in the story you submit. </w:t>
      </w:r>
    </w:p>
    <w:p w14:paraId="6B4AC697" w14:textId="77777777" w:rsidR="00EC2708" w:rsidRPr="00EC2708" w:rsidRDefault="00EC2708" w:rsidP="00EC2708">
      <w:pPr>
        <w:pStyle w:val="SEBodytext"/>
      </w:pPr>
    </w:p>
    <w:p w14:paraId="2EB179C8" w14:textId="77777777" w:rsidR="00EC2708" w:rsidRPr="00EC2708" w:rsidRDefault="00EC2708" w:rsidP="00EC2708">
      <w:pPr>
        <w:pStyle w:val="SEBodytext"/>
        <w:numPr>
          <w:ilvl w:val="0"/>
          <w:numId w:val="17"/>
        </w:numPr>
      </w:pPr>
      <w:r w:rsidRPr="00EC2708">
        <w:t>A consent form has been provided along with this template to help manage this process. We would like to bring your story to life in print and in digital format in our marketing activity.</w:t>
      </w:r>
      <w:r w:rsidRPr="00EC2708">
        <w:br/>
      </w:r>
    </w:p>
    <w:p w14:paraId="6999A8EC" w14:textId="77777777" w:rsidR="00EC2708" w:rsidRPr="00EC2708" w:rsidRDefault="00EC2708" w:rsidP="00EC2708">
      <w:pPr>
        <w:pStyle w:val="SEBodytext"/>
        <w:numPr>
          <w:ilvl w:val="0"/>
          <w:numId w:val="17"/>
        </w:numPr>
      </w:pPr>
      <w:r w:rsidRPr="00EC2708">
        <w:t xml:space="preserve">Swim England will handle any personal data submitted in accordance with our </w:t>
      </w:r>
      <w:hyperlink r:id="rId8" w:history="1">
        <w:r w:rsidRPr="00EC2708">
          <w:rPr>
            <w:rStyle w:val="Hyperlink"/>
            <w:color w:val="555555" w:themeColor="text1"/>
            <w:u w:val="none"/>
          </w:rPr>
          <w:t>Privacy Policy</w:t>
        </w:r>
      </w:hyperlink>
      <w:r w:rsidRPr="00EC2708">
        <w:t xml:space="preserve"> which is published on our </w:t>
      </w:r>
      <w:hyperlink r:id="rId9" w:history="1">
        <w:r w:rsidRPr="008971B4">
          <w:rPr>
            <w:rStyle w:val="Hyperlink"/>
          </w:rPr>
          <w:t>website</w:t>
        </w:r>
      </w:hyperlink>
      <w:r w:rsidRPr="00EC2708">
        <w:t>.</w:t>
      </w:r>
    </w:p>
    <w:p w14:paraId="46F25993" w14:textId="77777777" w:rsidR="00EC2708" w:rsidRPr="00EC2708" w:rsidRDefault="00EC2708" w:rsidP="00EC2708">
      <w:pPr>
        <w:pStyle w:val="SEBodytext"/>
      </w:pPr>
    </w:p>
    <w:p w14:paraId="5A632F32" w14:textId="77777777" w:rsidR="00EC2708" w:rsidRDefault="00EC2708" w:rsidP="00EC2708">
      <w:pPr>
        <w:pStyle w:val="SEBodytext"/>
        <w:numPr>
          <w:ilvl w:val="0"/>
          <w:numId w:val="17"/>
        </w:numPr>
      </w:pPr>
      <w:r w:rsidRPr="00EC2708">
        <w:t xml:space="preserve">There’s not a specific word count for each section of the story. </w:t>
      </w:r>
    </w:p>
    <w:p w14:paraId="6979FE7D" w14:textId="77777777" w:rsidR="00AA071D" w:rsidRDefault="00AA071D" w:rsidP="00AA071D">
      <w:pPr>
        <w:pStyle w:val="SEBodytext"/>
        <w:ind w:left="720"/>
      </w:pPr>
    </w:p>
    <w:p w14:paraId="4F6748BE" w14:textId="113BC41F" w:rsidR="00AA071D" w:rsidRPr="00EC2708" w:rsidRDefault="00AA071D" w:rsidP="00EC2708">
      <w:pPr>
        <w:pStyle w:val="SEBodytext"/>
        <w:numPr>
          <w:ilvl w:val="0"/>
          <w:numId w:val="17"/>
        </w:numPr>
      </w:pPr>
      <w:r>
        <w:t xml:space="preserve">If you would like to complete this form online, please </w:t>
      </w:r>
      <w:hyperlink r:id="rId10" w:history="1">
        <w:r w:rsidRPr="00AA071D">
          <w:rPr>
            <w:rStyle w:val="Hyperlink"/>
          </w:rPr>
          <w:t>click here</w:t>
        </w:r>
      </w:hyperlink>
      <w:r>
        <w:t xml:space="preserve">. </w:t>
      </w:r>
    </w:p>
    <w:p w14:paraId="2A16865B" w14:textId="77777777" w:rsidR="00A90EAE" w:rsidRPr="00A90EAE" w:rsidRDefault="00A90EAE" w:rsidP="00A90EAE">
      <w:pPr>
        <w:pStyle w:val="SEBodytext"/>
        <w:rPr>
          <w:color w:val="FF0000"/>
        </w:rPr>
      </w:pPr>
    </w:p>
    <w:p w14:paraId="3D2D07D5" w14:textId="77777777" w:rsidR="00A90EAE" w:rsidRPr="00E87F96" w:rsidRDefault="00A90EAE" w:rsidP="00A90EAE">
      <w:pPr>
        <w:pStyle w:val="SEBodytext"/>
        <w:shd w:val="clear" w:color="auto" w:fill="E5F4F9" w:themeFill="accent1" w:themeFillTint="33"/>
        <w:jc w:val="center"/>
        <w:rPr>
          <w:rFonts w:cs="Arial"/>
          <w:sz w:val="12"/>
        </w:rPr>
      </w:pPr>
    </w:p>
    <w:p w14:paraId="039247C1" w14:textId="77777777" w:rsidR="00A90EAE" w:rsidRDefault="00A90EAE" w:rsidP="00A90EAE">
      <w:pPr>
        <w:pStyle w:val="SEBodytext"/>
        <w:shd w:val="clear" w:color="auto" w:fill="E5F4F9" w:themeFill="accent1" w:themeFillTint="33"/>
        <w:jc w:val="center"/>
        <w:rPr>
          <w:rStyle w:val="Hyperlink"/>
          <w:rFonts w:cs="Arial"/>
          <w:color w:val="2095AE" w:themeColor="accent2"/>
        </w:rPr>
      </w:pPr>
      <w:r w:rsidRPr="0061467E">
        <w:rPr>
          <w:rFonts w:cs="Arial"/>
        </w:rPr>
        <w:t>Please complete and submit this form, with any images, to</w:t>
      </w:r>
      <w:r w:rsidRPr="0061467E">
        <w:rPr>
          <w:rFonts w:cs="Arial"/>
          <w:color w:val="2095AE" w:themeColor="accent2"/>
        </w:rPr>
        <w:t xml:space="preserve">: </w:t>
      </w:r>
      <w:hyperlink r:id="rId11" w:history="1">
        <w:r w:rsidRPr="0061467E">
          <w:rPr>
            <w:rStyle w:val="Hyperlink"/>
            <w:rFonts w:cs="Arial"/>
            <w:color w:val="2095AE" w:themeColor="accent2"/>
          </w:rPr>
          <w:t>insight@swimming.org</w:t>
        </w:r>
      </w:hyperlink>
    </w:p>
    <w:p w14:paraId="1DD774A2" w14:textId="77777777" w:rsidR="00A90EAE" w:rsidRPr="00E87F96" w:rsidRDefault="00A90EAE" w:rsidP="00A90EAE">
      <w:pPr>
        <w:pStyle w:val="SEBodytext"/>
        <w:shd w:val="clear" w:color="auto" w:fill="E5F4F9" w:themeFill="accent1" w:themeFillTint="33"/>
        <w:jc w:val="center"/>
        <w:rPr>
          <w:rFonts w:cs="Arial"/>
          <w:sz w:val="12"/>
        </w:rPr>
      </w:pPr>
    </w:p>
    <w:p w14:paraId="6DA22332" w14:textId="77777777" w:rsidR="00A90EAE" w:rsidRPr="00A90EAE" w:rsidRDefault="00A90EAE" w:rsidP="00A90EAE">
      <w:pPr>
        <w:pStyle w:val="SEBodytext"/>
        <w:rPr>
          <w:color w:val="FF0000"/>
        </w:rPr>
      </w:pPr>
    </w:p>
    <w:p w14:paraId="002D25C9" w14:textId="77777777" w:rsidR="00A90EAE" w:rsidRDefault="00A90EAE" w:rsidP="00A90EAE">
      <w:pPr>
        <w:pStyle w:val="SEBodytext"/>
        <w:rPr>
          <w:color w:val="FF0000"/>
        </w:rPr>
      </w:pPr>
    </w:p>
    <w:p w14:paraId="5F0F43CB" w14:textId="77777777" w:rsidR="00EC2708" w:rsidRDefault="00EC2708" w:rsidP="00A90EAE">
      <w:pPr>
        <w:pStyle w:val="SEBodytext"/>
        <w:rPr>
          <w:color w:val="FF0000"/>
        </w:rPr>
      </w:pPr>
    </w:p>
    <w:p w14:paraId="67A8B04A" w14:textId="77777777" w:rsidR="00EC2708" w:rsidRDefault="00EC2708">
      <w:pPr>
        <w:rPr>
          <w:color w:val="EE3A24"/>
          <w:sz w:val="56"/>
          <w:szCs w:val="48"/>
        </w:rPr>
      </w:pPr>
      <w:r>
        <w:br w:type="page"/>
      </w:r>
    </w:p>
    <w:p w14:paraId="4D800489" w14:textId="77777777" w:rsidR="00A90EAE" w:rsidRDefault="00A90EAE" w:rsidP="00A90EAE">
      <w:pPr>
        <w:pStyle w:val="SEHeader"/>
      </w:pPr>
      <w:r>
        <w:lastRenderedPageBreak/>
        <w:t>Consent form</w:t>
      </w:r>
    </w:p>
    <w:p w14:paraId="433AED10" w14:textId="77777777" w:rsidR="00A90EAE" w:rsidRDefault="00A90EAE" w:rsidP="00A90EAE">
      <w:pPr>
        <w:pStyle w:val="SEBodytext"/>
      </w:pPr>
    </w:p>
    <w:p w14:paraId="46A54ADD" w14:textId="773C4702" w:rsidR="00A90EAE" w:rsidRPr="00EC2708" w:rsidRDefault="00EC2708" w:rsidP="00EC2708">
      <w:pPr>
        <w:pStyle w:val="SEBodytext"/>
      </w:pPr>
      <w:r w:rsidRPr="00EC2708">
        <w:t>Swim England</w:t>
      </w:r>
      <w:r w:rsidR="00A90EAE" w:rsidRPr="00EC2708">
        <w:t xml:space="preserve"> wants to encourage </w:t>
      </w:r>
      <w:r w:rsidRPr="00EC2708">
        <w:t>everyone to take part in swimming</w:t>
      </w:r>
      <w:r w:rsidR="00EA6189" w:rsidRPr="00EA6189">
        <w:t>, diving,</w:t>
      </w:r>
      <w:r w:rsidR="009712FC">
        <w:t xml:space="preserve"> artistic (</w:t>
      </w:r>
      <w:r w:rsidR="00EA6189" w:rsidRPr="00EA6189">
        <w:t>synchro</w:t>
      </w:r>
      <w:r w:rsidR="002170C6">
        <w:t>nised</w:t>
      </w:r>
      <w:r w:rsidR="009712FC">
        <w:t>)</w:t>
      </w:r>
      <w:r w:rsidR="002170C6">
        <w:t xml:space="preserve"> swimming</w:t>
      </w:r>
      <w:r w:rsidR="00EA6189" w:rsidRPr="00EA6189">
        <w:t xml:space="preserve"> or water polo</w:t>
      </w:r>
      <w:r w:rsidR="00A90EAE" w:rsidRPr="00EC2708">
        <w:t>. To he</w:t>
      </w:r>
      <w:r>
        <w:t xml:space="preserve">lp us do that, we’d like to share </w:t>
      </w:r>
      <w:r w:rsidR="00A90EAE" w:rsidRPr="00EC2708">
        <w:t xml:space="preserve">your story. </w:t>
      </w:r>
    </w:p>
    <w:p w14:paraId="4E35E823" w14:textId="77777777" w:rsidR="00A90EAE" w:rsidRPr="009A2999" w:rsidRDefault="00A90EAE" w:rsidP="009A2999">
      <w:pPr>
        <w:pStyle w:val="SEBodytext"/>
      </w:pPr>
    </w:p>
    <w:p w14:paraId="0517571E" w14:textId="4E1EC136" w:rsidR="00EC2708" w:rsidRPr="009A2999" w:rsidRDefault="00A90EAE" w:rsidP="009A2999">
      <w:pPr>
        <w:pStyle w:val="SEBodytext"/>
      </w:pPr>
      <w:r w:rsidRPr="009A2999">
        <w:t xml:space="preserve">We </w:t>
      </w:r>
      <w:r w:rsidR="008971B4">
        <w:t>would like to</w:t>
      </w:r>
      <w:r w:rsidRPr="009A2999">
        <w:t xml:space="preserve"> use </w:t>
      </w:r>
      <w:r w:rsidR="008971B4">
        <w:t xml:space="preserve">your story </w:t>
      </w:r>
      <w:r w:rsidRPr="009A2999">
        <w:t xml:space="preserve">in our promotional materials to tell people about the benefits of </w:t>
      </w:r>
      <w:r w:rsidR="003B2C75">
        <w:t xml:space="preserve">aquatic </w:t>
      </w:r>
      <w:r w:rsidR="0027009D">
        <w:t>activity</w:t>
      </w:r>
      <w:r w:rsidR="003B2C75">
        <w:t xml:space="preserve"> and how activity</w:t>
      </w:r>
      <w:r w:rsidR="0027009D">
        <w:t xml:space="preserve"> in</w:t>
      </w:r>
      <w:r w:rsidR="003B2C75">
        <w:t xml:space="preserve"> the</w:t>
      </w:r>
      <w:r w:rsidR="0027009D">
        <w:t xml:space="preserve"> water</w:t>
      </w:r>
      <w:r w:rsidR="00EC2708" w:rsidRPr="009A2999">
        <w:t xml:space="preserve"> has helped you.</w:t>
      </w:r>
      <w:r w:rsidRPr="009A2999">
        <w:t xml:space="preserve"> </w:t>
      </w:r>
      <w:r w:rsidR="009A2999" w:rsidRPr="009A2999">
        <w:t>This will help to p</w:t>
      </w:r>
      <w:r w:rsidR="00EA6189">
        <w:t xml:space="preserve">romote the benefits of </w:t>
      </w:r>
      <w:r w:rsidR="003B2C75">
        <w:t xml:space="preserve">aquatic activity </w:t>
      </w:r>
      <w:r w:rsidR="009A2999" w:rsidRPr="009A2999">
        <w:t xml:space="preserve">to a wider audience. </w:t>
      </w:r>
    </w:p>
    <w:p w14:paraId="6B75C98D" w14:textId="77777777" w:rsidR="00A90EAE" w:rsidRPr="009A2999" w:rsidRDefault="00A90EAE" w:rsidP="009A2999">
      <w:pPr>
        <w:pStyle w:val="SEBodytext"/>
      </w:pPr>
    </w:p>
    <w:p w14:paraId="20C21425" w14:textId="77777777" w:rsidR="00A90EAE" w:rsidRPr="00D61A9B" w:rsidRDefault="00A90EAE" w:rsidP="009A2999">
      <w:pPr>
        <w:pStyle w:val="SEBodytext"/>
      </w:pPr>
      <w:r w:rsidRPr="009A2999">
        <w:t xml:space="preserve">If you would like us to </w:t>
      </w:r>
      <w:r w:rsidR="008971B4">
        <w:t>share</w:t>
      </w:r>
      <w:r w:rsidRPr="009A2999">
        <w:t xml:space="preserve"> your story, please complete the form</w:t>
      </w:r>
      <w:r w:rsidRPr="00D61A9B">
        <w:t xml:space="preserve"> below:</w:t>
      </w:r>
    </w:p>
    <w:p w14:paraId="508B94E6" w14:textId="77777777" w:rsidR="00A90EAE" w:rsidRPr="009A2999" w:rsidRDefault="00A90EAE" w:rsidP="009A2999">
      <w:pPr>
        <w:pStyle w:val="SEBodytext"/>
      </w:pPr>
    </w:p>
    <w:p w14:paraId="15DC2402" w14:textId="77777777" w:rsidR="00A90EAE" w:rsidRDefault="00A90EAE" w:rsidP="00A90EAE">
      <w:pPr>
        <w:pStyle w:val="SESubheaderintropara"/>
      </w:pPr>
      <w:r w:rsidRPr="00A90EAE">
        <w:t>About you:</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980"/>
        <w:gridCol w:w="7030"/>
      </w:tblGrid>
      <w:tr w:rsidR="00A90EAE" w:rsidRPr="00A90EAE" w14:paraId="1590A61D" w14:textId="77777777" w:rsidTr="00A90EAE">
        <w:tc>
          <w:tcPr>
            <w:tcW w:w="1980" w:type="dxa"/>
            <w:shd w:val="clear" w:color="auto" w:fill="FFFFFF" w:themeFill="background1"/>
          </w:tcPr>
          <w:p w14:paraId="395E1C25" w14:textId="77777777" w:rsidR="00A90EAE" w:rsidRPr="00A90EAE" w:rsidRDefault="00A90EAE" w:rsidP="00A90EAE">
            <w:pPr>
              <w:pStyle w:val="SEBodytext"/>
              <w:rPr>
                <w:sz w:val="20"/>
              </w:rPr>
            </w:pPr>
            <w:r w:rsidRPr="00A90EAE">
              <w:rPr>
                <w:sz w:val="20"/>
              </w:rPr>
              <w:t>Name</w:t>
            </w:r>
          </w:p>
        </w:tc>
        <w:sdt>
          <w:sdtPr>
            <w:rPr>
              <w:rStyle w:val="Text"/>
            </w:rPr>
            <w:id w:val="1587574804"/>
            <w:lock w:val="sdtLocked"/>
            <w:placeholder>
              <w:docPart w:val="ADA7836510174B69B7968A14D5FCB717"/>
            </w:placeholder>
            <w:showingPlcHdr/>
            <w15:appearance w15:val="hidden"/>
          </w:sdtPr>
          <w:sdtEndPr>
            <w:rPr>
              <w:rStyle w:val="DefaultParagraphFont"/>
              <w:sz w:val="22"/>
            </w:rPr>
          </w:sdtEndPr>
          <w:sdtContent>
            <w:tc>
              <w:tcPr>
                <w:tcW w:w="7030" w:type="dxa"/>
                <w:shd w:val="clear" w:color="auto" w:fill="FFFFFF" w:themeFill="background1"/>
              </w:tcPr>
              <w:p w14:paraId="6A6A92DA" w14:textId="77777777" w:rsidR="00A90EAE" w:rsidRPr="00A90EAE" w:rsidRDefault="000427EC" w:rsidP="00A90EAE">
                <w:pPr>
                  <w:pStyle w:val="SEBodytext"/>
                  <w:rPr>
                    <w:sz w:val="20"/>
                  </w:rPr>
                </w:pPr>
                <w:r w:rsidRPr="000427EC">
                  <w:rPr>
                    <w:rStyle w:val="PlaceholderText"/>
                    <w:i/>
                    <w:sz w:val="20"/>
                  </w:rPr>
                  <w:t>Click here to enter text.</w:t>
                </w:r>
              </w:p>
            </w:tc>
          </w:sdtContent>
        </w:sdt>
      </w:tr>
      <w:tr w:rsidR="00A90EAE" w:rsidRPr="00A90EAE" w14:paraId="1C08D1B3" w14:textId="77777777" w:rsidTr="00A90EAE">
        <w:tc>
          <w:tcPr>
            <w:tcW w:w="1980" w:type="dxa"/>
            <w:shd w:val="clear" w:color="auto" w:fill="FFFFFF" w:themeFill="background1"/>
          </w:tcPr>
          <w:p w14:paraId="6941761B" w14:textId="77777777" w:rsidR="00A90EAE" w:rsidRDefault="00A90EAE" w:rsidP="00A90EAE">
            <w:pPr>
              <w:pStyle w:val="SEBodytext"/>
              <w:rPr>
                <w:sz w:val="20"/>
              </w:rPr>
            </w:pPr>
            <w:r w:rsidRPr="00A90EAE">
              <w:rPr>
                <w:sz w:val="20"/>
              </w:rPr>
              <w:t>Email address</w:t>
            </w:r>
          </w:p>
          <w:p w14:paraId="0F5CE645" w14:textId="77777777" w:rsidR="0011694B" w:rsidRPr="00A90EAE" w:rsidRDefault="0011694B" w:rsidP="00A90EAE">
            <w:pPr>
              <w:pStyle w:val="SEBodytext"/>
              <w:rPr>
                <w:sz w:val="20"/>
              </w:rPr>
            </w:pPr>
            <w:r>
              <w:rPr>
                <w:sz w:val="20"/>
              </w:rPr>
              <w:t>(if under 18, this needs to be parent/guardian email)</w:t>
            </w:r>
          </w:p>
        </w:tc>
        <w:sdt>
          <w:sdtPr>
            <w:rPr>
              <w:rStyle w:val="Text"/>
            </w:rPr>
            <w:id w:val="1782683968"/>
            <w:placeholder>
              <w:docPart w:val="F06C04A1032142EDB6526F30476A1315"/>
            </w:placeholder>
            <w:showingPlcHdr/>
            <w15:appearance w15:val="hidden"/>
          </w:sdtPr>
          <w:sdtEndPr>
            <w:rPr>
              <w:rStyle w:val="DefaultParagraphFont"/>
              <w:sz w:val="22"/>
            </w:rPr>
          </w:sdtEndPr>
          <w:sdtContent>
            <w:tc>
              <w:tcPr>
                <w:tcW w:w="7030" w:type="dxa"/>
                <w:shd w:val="clear" w:color="auto" w:fill="FFFFFF" w:themeFill="background1"/>
              </w:tcPr>
              <w:p w14:paraId="79FA8D3A" w14:textId="77777777" w:rsidR="00A90EAE" w:rsidRPr="00A90EAE" w:rsidRDefault="000427EC" w:rsidP="00A90EAE">
                <w:pPr>
                  <w:pStyle w:val="SEBodytext"/>
                  <w:rPr>
                    <w:sz w:val="20"/>
                  </w:rPr>
                </w:pPr>
                <w:r w:rsidRPr="000427EC">
                  <w:rPr>
                    <w:rStyle w:val="PlaceholderText"/>
                    <w:i/>
                    <w:sz w:val="20"/>
                  </w:rPr>
                  <w:t>Click here to enter text.</w:t>
                </w:r>
              </w:p>
            </w:tc>
          </w:sdtContent>
        </w:sdt>
      </w:tr>
    </w:tbl>
    <w:p w14:paraId="1AD61B05" w14:textId="77777777" w:rsidR="00A90EAE" w:rsidRDefault="00A90EAE" w:rsidP="00A90EAE"/>
    <w:p w14:paraId="22D75DDE" w14:textId="77777777" w:rsidR="00A90EAE" w:rsidRPr="0061467E" w:rsidRDefault="00A90EAE" w:rsidP="00A90EAE">
      <w:pPr>
        <w:pStyle w:val="SESubheaderintropara"/>
        <w:rPr>
          <w:rFonts w:cs="Arial"/>
        </w:rPr>
      </w:pPr>
      <w:r w:rsidRPr="0061467E">
        <w:rPr>
          <w:rFonts w:cs="Arial"/>
        </w:rPr>
        <w:t>Please confirm your permissions:</w:t>
      </w:r>
      <w:r>
        <w:rPr>
          <w:rFonts w:cs="Arial"/>
        </w:rPr>
        <w:t xml:space="preserve"> </w:t>
      </w:r>
      <w:r>
        <w:rPr>
          <w:rFonts w:cs="Arial"/>
        </w:rPr>
        <w:br/>
      </w:r>
      <w:r w:rsidRPr="00405627">
        <w:rPr>
          <w:rFonts w:cs="Arial"/>
          <w:i/>
          <w:color w:val="555555" w:themeColor="text1"/>
          <w:sz w:val="18"/>
          <w:szCs w:val="18"/>
        </w:rPr>
        <w:t>[tick appropriate boxes]</w:t>
      </w:r>
    </w:p>
    <w:p w14:paraId="0EF63087" w14:textId="7DF72D8C" w:rsidR="00A90EAE" w:rsidRDefault="008C47EF" w:rsidP="00A90EAE">
      <w:pPr>
        <w:pStyle w:val="SEBodytext"/>
        <w:rPr>
          <w:rFonts w:cs="Arial"/>
        </w:rPr>
      </w:pPr>
      <w:sdt>
        <w:sdtPr>
          <w:id w:val="-332607369"/>
          <w:lock w:val="sdtLocked"/>
          <w15:appearance w15:val="hidden"/>
          <w14:checkbox>
            <w14:checked w14:val="0"/>
            <w14:checkedState w14:val="2612" w14:font="MS Gothic"/>
            <w14:uncheckedState w14:val="2610" w14:font="MS Gothic"/>
          </w14:checkbox>
        </w:sdtPr>
        <w:sdtEndPr/>
        <w:sdtContent/>
      </w:sdt>
      <w:r w:rsidR="00A90EAE">
        <w:rPr>
          <w:rFonts w:cs="Arial"/>
        </w:rPr>
        <w:br/>
      </w:r>
      <w:r w:rsidR="00A90EAE" w:rsidRPr="0061467E">
        <w:rPr>
          <w:rFonts w:cs="Arial"/>
        </w:rPr>
        <w:t>I give Swim England permission to</w:t>
      </w:r>
      <w:r w:rsidR="00A90EAE">
        <w:rPr>
          <w:rFonts w:cs="Arial"/>
        </w:rPr>
        <w:t>:</w:t>
      </w:r>
      <w:r w:rsidR="00A90EAE" w:rsidRPr="0061467E">
        <w:rPr>
          <w:rFonts w:cs="Arial"/>
        </w:rPr>
        <w:t xml:space="preserve"> </w:t>
      </w:r>
    </w:p>
    <w:p w14:paraId="15B069B0" w14:textId="422E0064" w:rsidR="00A90EAE" w:rsidRDefault="008C47EF" w:rsidP="008971B4">
      <w:pPr>
        <w:pStyle w:val="SEBodytext"/>
        <w:ind w:left="567"/>
        <w:rPr>
          <w:rFonts w:eastAsia="MS Gothic" w:cs="Arial"/>
        </w:rPr>
      </w:pPr>
      <w:sdt>
        <w:sdtPr>
          <w:rPr>
            <w:rFonts w:ascii="Segoe UI Symbol" w:eastAsia="MS Gothic" w:hAnsi="Segoe UI Symbol" w:cs="Segoe UI Symbol"/>
          </w:rPr>
          <w:id w:val="739602003"/>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rPr>
            <w:t>☐</w:t>
          </w:r>
        </w:sdtContent>
      </w:sdt>
      <w:r w:rsidR="00A90EAE" w:rsidRPr="0061467E">
        <w:rPr>
          <w:rFonts w:eastAsia="MS Gothic" w:cs="Arial"/>
        </w:rPr>
        <w:t xml:space="preserve">  </w:t>
      </w:r>
      <w:proofErr w:type="gramStart"/>
      <w:r w:rsidR="00A90EAE" w:rsidRPr="0061467E">
        <w:rPr>
          <w:rFonts w:cs="Arial"/>
        </w:rPr>
        <w:t>use</w:t>
      </w:r>
      <w:proofErr w:type="gramEnd"/>
      <w:r w:rsidR="00A90EAE" w:rsidRPr="0061467E">
        <w:rPr>
          <w:rFonts w:cs="Arial"/>
        </w:rPr>
        <w:t xml:space="preserve"> the imagery and quotes I have provided </w:t>
      </w:r>
      <w:r w:rsidR="00A90EAE">
        <w:rPr>
          <w:rFonts w:cs="Arial"/>
        </w:rPr>
        <w:t xml:space="preserve">for the published </w:t>
      </w:r>
      <w:r w:rsidR="008971B4">
        <w:rPr>
          <w:rFonts w:cs="Arial"/>
        </w:rPr>
        <w:t>story</w:t>
      </w:r>
      <w:r w:rsidR="00A90EAE" w:rsidRPr="0061467E">
        <w:rPr>
          <w:rFonts w:cs="Arial"/>
        </w:rPr>
        <w:t xml:space="preserve">. </w:t>
      </w:r>
      <w:r w:rsidR="00A90EAE" w:rsidRPr="0061467E">
        <w:rPr>
          <w:rFonts w:cs="Arial"/>
        </w:rPr>
        <w:br/>
      </w:r>
      <w:sdt>
        <w:sdtPr>
          <w:rPr>
            <w:rFonts w:ascii="Segoe UI Symbol" w:eastAsia="MS Gothic" w:hAnsi="Segoe UI Symbol" w:cs="Segoe UI Symbol"/>
          </w:rPr>
          <w:id w:val="-1379163894"/>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rPr>
            <w:t>☐</w:t>
          </w:r>
        </w:sdtContent>
      </w:sdt>
      <w:r w:rsidR="00A90EAE" w:rsidRPr="0061467E">
        <w:rPr>
          <w:rFonts w:eastAsia="MS Gothic" w:cs="Arial"/>
        </w:rPr>
        <w:t xml:space="preserve">  </w:t>
      </w:r>
      <w:r w:rsidR="008971B4">
        <w:rPr>
          <w:rFonts w:eastAsia="MS Gothic" w:cs="Arial"/>
        </w:rPr>
        <w:t>c</w:t>
      </w:r>
      <w:r w:rsidR="008971B4" w:rsidRPr="008971B4">
        <w:rPr>
          <w:rFonts w:eastAsia="MS Gothic" w:cs="Arial"/>
        </w:rPr>
        <w:t>ontact me to bring to life my story via video to use in marketing and promotional activity</w:t>
      </w:r>
      <w:r w:rsidR="008971B4">
        <w:rPr>
          <w:rFonts w:eastAsia="MS Gothic" w:cs="Arial"/>
        </w:rPr>
        <w:t>.</w:t>
      </w:r>
    </w:p>
    <w:p w14:paraId="2BD332B8" w14:textId="77777777" w:rsidR="009A2999" w:rsidRPr="009A2999" w:rsidRDefault="009A2999" w:rsidP="009A2999">
      <w:pPr>
        <w:pStyle w:val="SEBodytext"/>
      </w:pPr>
    </w:p>
    <w:p w14:paraId="604D9602" w14:textId="77777777" w:rsidR="009A2999" w:rsidRPr="00A90EAE" w:rsidRDefault="009A2999" w:rsidP="009A2999">
      <w:pPr>
        <w:pStyle w:val="SESubheaderintropara"/>
      </w:pPr>
      <w:r>
        <w:t>Would you prefer to remain anonymous?</w:t>
      </w:r>
    </w:p>
    <w:p w14:paraId="1B80AA6A" w14:textId="77777777" w:rsidR="00A90EAE" w:rsidRDefault="009A2999" w:rsidP="00A90EAE">
      <w:pPr>
        <w:pStyle w:val="SEBodytext"/>
        <w:rPr>
          <w:szCs w:val="22"/>
        </w:rPr>
      </w:pPr>
      <w:r>
        <w:rPr>
          <w:szCs w:val="22"/>
        </w:rPr>
        <w:t xml:space="preserve">If you would like us to use a different name within our promotional materials, </w:t>
      </w:r>
      <w:r w:rsidR="008971B4">
        <w:rPr>
          <w:szCs w:val="22"/>
        </w:rPr>
        <w:t>please</w:t>
      </w:r>
      <w:r>
        <w:rPr>
          <w:szCs w:val="22"/>
        </w:rPr>
        <w:t xml:space="preserve"> tick the box below. </w:t>
      </w:r>
    </w:p>
    <w:p w14:paraId="32165643" w14:textId="77777777" w:rsidR="009A2999" w:rsidRDefault="009A2999" w:rsidP="00A90EAE">
      <w:pPr>
        <w:pStyle w:val="SEBodytext"/>
        <w:rPr>
          <w:szCs w:val="22"/>
        </w:rPr>
      </w:pPr>
    </w:p>
    <w:p w14:paraId="1DF81332" w14:textId="08EB4F0B" w:rsidR="009A2999" w:rsidRPr="0061467E" w:rsidRDefault="008C47EF" w:rsidP="009A2999">
      <w:pPr>
        <w:pStyle w:val="SEBodytext"/>
        <w:rPr>
          <w:rFonts w:cs="Arial"/>
        </w:rPr>
      </w:pPr>
      <w:sdt>
        <w:sdtPr>
          <w:rPr>
            <w:rFonts w:ascii="Segoe UI Symbol" w:eastAsia="MS Gothic" w:hAnsi="Segoe UI Symbol" w:cs="Segoe UI Symbol"/>
          </w:rPr>
          <w:id w:val="197742069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rPr>
            <w:t>☐</w:t>
          </w:r>
        </w:sdtContent>
      </w:sdt>
      <w:r w:rsidR="00D02C3A" w:rsidRPr="0061467E">
        <w:rPr>
          <w:rFonts w:eastAsia="MS Gothic" w:cs="Arial"/>
        </w:rPr>
        <w:t xml:space="preserve">  </w:t>
      </w:r>
      <w:r w:rsidR="009A2999">
        <w:rPr>
          <w:rFonts w:cs="Arial"/>
        </w:rPr>
        <w:t xml:space="preserve">Please do not use my real name in the published </w:t>
      </w:r>
      <w:r w:rsidR="008971B4">
        <w:rPr>
          <w:rFonts w:cs="Arial"/>
        </w:rPr>
        <w:t>story</w:t>
      </w:r>
      <w:r w:rsidR="009A2999">
        <w:rPr>
          <w:rFonts w:cs="Arial"/>
        </w:rPr>
        <w:t xml:space="preserve">. </w:t>
      </w:r>
      <w:r w:rsidR="009A2999" w:rsidRPr="0061467E">
        <w:rPr>
          <w:rFonts w:cs="Arial"/>
        </w:rPr>
        <w:t xml:space="preserve"> </w:t>
      </w:r>
    </w:p>
    <w:p w14:paraId="51052A3F" w14:textId="77777777" w:rsidR="009A2999" w:rsidRDefault="009A2999" w:rsidP="00A90EAE">
      <w:pPr>
        <w:pStyle w:val="SEBodytext"/>
        <w:rPr>
          <w:szCs w:val="22"/>
        </w:rPr>
      </w:pPr>
    </w:p>
    <w:p w14:paraId="4E329EDC" w14:textId="77777777" w:rsidR="00A90EAE" w:rsidRPr="00A90EAE" w:rsidRDefault="00A90EAE" w:rsidP="00A90EAE">
      <w:pPr>
        <w:pStyle w:val="SESubheaderintropara"/>
      </w:pPr>
      <w:r w:rsidRPr="00A90EAE">
        <w:t>Your permission:</w:t>
      </w:r>
    </w:p>
    <w:p w14:paraId="07052DF3" w14:textId="77777777" w:rsidR="00A90EAE" w:rsidRPr="00A90EAE" w:rsidRDefault="00A90EAE" w:rsidP="00A90EAE">
      <w:pPr>
        <w:pStyle w:val="SEBodytext"/>
        <w:rPr>
          <w:szCs w:val="22"/>
        </w:rPr>
      </w:pPr>
      <w:r w:rsidRPr="00A90EAE">
        <w:rPr>
          <w:szCs w:val="22"/>
        </w:rPr>
        <w:t xml:space="preserve">Please sign the box below to show that you are happy for </w:t>
      </w:r>
      <w:r>
        <w:rPr>
          <w:szCs w:val="22"/>
        </w:rPr>
        <w:t>Swim England</w:t>
      </w:r>
      <w:r w:rsidRPr="00A90EAE">
        <w:rPr>
          <w:szCs w:val="22"/>
        </w:rPr>
        <w:t xml:space="preserve"> to use your story</w:t>
      </w:r>
      <w:r w:rsidR="007A65E3">
        <w:rPr>
          <w:szCs w:val="22"/>
        </w:rPr>
        <w:t>. If you are under 18</w:t>
      </w:r>
      <w:r w:rsidRPr="00A90EAE">
        <w:rPr>
          <w:szCs w:val="22"/>
        </w:rPr>
        <w:t xml:space="preserve"> you should also ask your parent or guardian to sign the form.</w:t>
      </w:r>
    </w:p>
    <w:p w14:paraId="6CC07673" w14:textId="77777777" w:rsidR="00A90EAE" w:rsidRPr="00A90EAE" w:rsidRDefault="00A90EAE" w:rsidP="00A90EAE">
      <w:pPr>
        <w:pStyle w:val="SEBodytext"/>
        <w:rPr>
          <w:sz w:val="24"/>
        </w:rPr>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555"/>
        <w:gridCol w:w="4394"/>
        <w:gridCol w:w="1276"/>
        <w:gridCol w:w="1785"/>
      </w:tblGrid>
      <w:tr w:rsidR="009A2999" w:rsidRPr="00A90EAE" w14:paraId="7FF2F633" w14:textId="77777777" w:rsidTr="000427EC">
        <w:trPr>
          <w:trHeight w:val="580"/>
        </w:trPr>
        <w:tc>
          <w:tcPr>
            <w:tcW w:w="1555" w:type="dxa"/>
            <w:shd w:val="clear" w:color="auto" w:fill="FFFFFF" w:themeFill="background1"/>
            <w:vAlign w:val="center"/>
          </w:tcPr>
          <w:p w14:paraId="2E8D1C4E" w14:textId="77777777" w:rsidR="009A2999" w:rsidRPr="00A90EAE" w:rsidRDefault="009A2999" w:rsidP="000427EC">
            <w:pPr>
              <w:pStyle w:val="SEBodytext"/>
              <w:rPr>
                <w:sz w:val="20"/>
              </w:rPr>
            </w:pPr>
            <w:r>
              <w:rPr>
                <w:sz w:val="20"/>
              </w:rPr>
              <w:t>Signature</w:t>
            </w:r>
          </w:p>
        </w:tc>
        <w:sdt>
          <w:sdtPr>
            <w:rPr>
              <w:rStyle w:val="Text"/>
            </w:rPr>
            <w:id w:val="1208912803"/>
            <w:placeholder>
              <w:docPart w:val="7C3214A217F44C17A0327C41AC7DA29D"/>
            </w:placeholder>
            <w:showingPlcHdr/>
            <w15:appearance w15:val="hidden"/>
          </w:sdtPr>
          <w:sdtEndPr>
            <w:rPr>
              <w:rStyle w:val="DefaultParagraphFont"/>
              <w:sz w:val="22"/>
            </w:rPr>
          </w:sdtEndPr>
          <w:sdtContent>
            <w:tc>
              <w:tcPr>
                <w:tcW w:w="4394" w:type="dxa"/>
                <w:shd w:val="clear" w:color="auto" w:fill="FFFFFF" w:themeFill="background1"/>
                <w:vAlign w:val="center"/>
              </w:tcPr>
              <w:p w14:paraId="76839FFE" w14:textId="77777777" w:rsidR="009A2999" w:rsidRPr="00A90EAE" w:rsidRDefault="000427EC" w:rsidP="000427EC">
                <w:pPr>
                  <w:pStyle w:val="SEBodytext"/>
                  <w:rPr>
                    <w:sz w:val="20"/>
                  </w:rPr>
                </w:pPr>
                <w:r w:rsidRPr="000427EC">
                  <w:rPr>
                    <w:rStyle w:val="PlaceholderText"/>
                    <w:i/>
                    <w:sz w:val="20"/>
                  </w:rPr>
                  <w:t>Click here to enter text.</w:t>
                </w:r>
              </w:p>
            </w:tc>
          </w:sdtContent>
        </w:sdt>
        <w:tc>
          <w:tcPr>
            <w:tcW w:w="1276" w:type="dxa"/>
            <w:shd w:val="clear" w:color="auto" w:fill="FFFFFF" w:themeFill="background1"/>
            <w:vAlign w:val="center"/>
          </w:tcPr>
          <w:p w14:paraId="329DD44D" w14:textId="77777777" w:rsidR="009A2999" w:rsidRPr="00A90EAE" w:rsidRDefault="009A2999" w:rsidP="000427EC">
            <w:pPr>
              <w:pStyle w:val="SEBodytext"/>
              <w:rPr>
                <w:sz w:val="20"/>
              </w:rPr>
            </w:pPr>
            <w:r>
              <w:rPr>
                <w:sz w:val="20"/>
              </w:rPr>
              <w:t>Date</w:t>
            </w:r>
          </w:p>
        </w:tc>
        <w:sdt>
          <w:sdtPr>
            <w:rPr>
              <w:rStyle w:val="Text"/>
            </w:rPr>
            <w:id w:val="-448933069"/>
            <w:placeholder>
              <w:docPart w:val="B4525D1FC13241429FDC71141DD456FE"/>
            </w:placeholder>
            <w:showingPlcHdr/>
            <w15:appearance w15:val="hidden"/>
          </w:sdtPr>
          <w:sdtEndPr>
            <w:rPr>
              <w:rStyle w:val="DefaultParagraphFont"/>
              <w:sz w:val="22"/>
            </w:rPr>
          </w:sdtEndPr>
          <w:sdtContent>
            <w:tc>
              <w:tcPr>
                <w:tcW w:w="1785" w:type="dxa"/>
                <w:shd w:val="clear" w:color="auto" w:fill="FFFFFF" w:themeFill="background1"/>
                <w:vAlign w:val="center"/>
              </w:tcPr>
              <w:p w14:paraId="6BE65FB8" w14:textId="77777777" w:rsidR="009A2999" w:rsidRPr="00A90EAE" w:rsidRDefault="000427EC" w:rsidP="000427EC">
                <w:pPr>
                  <w:pStyle w:val="SEBodytext"/>
                  <w:rPr>
                    <w:sz w:val="20"/>
                  </w:rPr>
                </w:pPr>
                <w:r w:rsidRPr="000427EC">
                  <w:rPr>
                    <w:rStyle w:val="PlaceholderText"/>
                    <w:i/>
                    <w:sz w:val="20"/>
                  </w:rPr>
                  <w:t>Click here to enter text.</w:t>
                </w:r>
              </w:p>
            </w:tc>
          </w:sdtContent>
        </w:sdt>
      </w:tr>
    </w:tbl>
    <w:p w14:paraId="26DBF325" w14:textId="77777777" w:rsidR="00A90EAE" w:rsidRDefault="00A90EAE" w:rsidP="00A90EAE">
      <w:pPr>
        <w:pStyle w:val="SEBodytext"/>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1572"/>
        <w:gridCol w:w="4428"/>
        <w:gridCol w:w="1257"/>
        <w:gridCol w:w="1753"/>
      </w:tblGrid>
      <w:tr w:rsidR="00E63924" w:rsidRPr="00A90EAE" w14:paraId="72B04AF4" w14:textId="77777777" w:rsidTr="000427EC">
        <w:trPr>
          <w:trHeight w:val="552"/>
        </w:trPr>
        <w:tc>
          <w:tcPr>
            <w:tcW w:w="1413" w:type="dxa"/>
            <w:shd w:val="clear" w:color="auto" w:fill="FFFFFF" w:themeFill="background1"/>
            <w:vAlign w:val="center"/>
          </w:tcPr>
          <w:p w14:paraId="5F0BAC94" w14:textId="77777777" w:rsidR="00E63924" w:rsidRPr="00A90EAE" w:rsidRDefault="00E63924" w:rsidP="000427EC">
            <w:pPr>
              <w:pStyle w:val="SEBodytext"/>
              <w:rPr>
                <w:sz w:val="20"/>
              </w:rPr>
            </w:pPr>
            <w:r>
              <w:rPr>
                <w:sz w:val="20"/>
              </w:rPr>
              <w:t>Signature of parent/guardian</w:t>
            </w:r>
            <w:r w:rsidR="00B02D02">
              <w:rPr>
                <w:sz w:val="20"/>
              </w:rPr>
              <w:t xml:space="preserve"> if under 1</w:t>
            </w:r>
            <w:r w:rsidR="007A65E3">
              <w:rPr>
                <w:sz w:val="20"/>
              </w:rPr>
              <w:t>8</w:t>
            </w:r>
          </w:p>
        </w:tc>
        <w:sdt>
          <w:sdtPr>
            <w:rPr>
              <w:rStyle w:val="Text"/>
            </w:rPr>
            <w:id w:val="-179665487"/>
            <w:placeholder>
              <w:docPart w:val="E9AC097DC8AE459EBB135A53FE00E518"/>
            </w:placeholder>
            <w:showingPlcHdr/>
            <w15:appearance w15:val="hidden"/>
          </w:sdtPr>
          <w:sdtEndPr>
            <w:rPr>
              <w:rStyle w:val="DefaultParagraphFont"/>
              <w:sz w:val="22"/>
            </w:rPr>
          </w:sdtEndPr>
          <w:sdtContent>
            <w:tc>
              <w:tcPr>
                <w:tcW w:w="4536" w:type="dxa"/>
                <w:shd w:val="clear" w:color="auto" w:fill="FFFFFF" w:themeFill="background1"/>
                <w:vAlign w:val="center"/>
              </w:tcPr>
              <w:p w14:paraId="5DE8974F" w14:textId="77777777" w:rsidR="00E63924" w:rsidRPr="00A90EAE" w:rsidRDefault="000427EC" w:rsidP="000427EC">
                <w:pPr>
                  <w:pStyle w:val="SEBodytext"/>
                  <w:rPr>
                    <w:sz w:val="20"/>
                  </w:rPr>
                </w:pPr>
                <w:r w:rsidRPr="000427EC">
                  <w:rPr>
                    <w:rStyle w:val="PlaceholderText"/>
                    <w:i/>
                    <w:sz w:val="20"/>
                  </w:rPr>
                  <w:t>Click here to enter text.</w:t>
                </w:r>
              </w:p>
            </w:tc>
          </w:sdtContent>
        </w:sdt>
        <w:tc>
          <w:tcPr>
            <w:tcW w:w="1276" w:type="dxa"/>
            <w:shd w:val="clear" w:color="auto" w:fill="FFFFFF" w:themeFill="background1"/>
            <w:vAlign w:val="center"/>
          </w:tcPr>
          <w:p w14:paraId="3F01A0F8" w14:textId="77777777" w:rsidR="00E63924" w:rsidRPr="00A90EAE" w:rsidRDefault="00E63924" w:rsidP="000427EC">
            <w:pPr>
              <w:pStyle w:val="SEBodytext"/>
              <w:rPr>
                <w:sz w:val="20"/>
              </w:rPr>
            </w:pPr>
            <w:r>
              <w:rPr>
                <w:sz w:val="20"/>
              </w:rPr>
              <w:t>Date</w:t>
            </w:r>
          </w:p>
        </w:tc>
        <w:sdt>
          <w:sdtPr>
            <w:rPr>
              <w:rStyle w:val="Text"/>
            </w:rPr>
            <w:id w:val="-60252206"/>
            <w:placeholder>
              <w:docPart w:val="D9CBFFD4DAB045DA80E1CEABF718BD7F"/>
            </w:placeholder>
            <w:showingPlcHdr/>
            <w15:appearance w15:val="hidden"/>
          </w:sdtPr>
          <w:sdtEndPr>
            <w:rPr>
              <w:rStyle w:val="DefaultParagraphFont"/>
              <w:sz w:val="22"/>
            </w:rPr>
          </w:sdtEndPr>
          <w:sdtContent>
            <w:tc>
              <w:tcPr>
                <w:tcW w:w="1785" w:type="dxa"/>
                <w:shd w:val="clear" w:color="auto" w:fill="FFFFFF" w:themeFill="background1"/>
                <w:vAlign w:val="center"/>
              </w:tcPr>
              <w:p w14:paraId="3C8919D1" w14:textId="77777777" w:rsidR="00E63924" w:rsidRPr="00A90EAE" w:rsidRDefault="000427EC" w:rsidP="000427EC">
                <w:pPr>
                  <w:pStyle w:val="SEBodytext"/>
                  <w:rPr>
                    <w:sz w:val="20"/>
                  </w:rPr>
                </w:pPr>
                <w:r w:rsidRPr="000427EC">
                  <w:rPr>
                    <w:rStyle w:val="PlaceholderText"/>
                    <w:i/>
                    <w:sz w:val="20"/>
                  </w:rPr>
                  <w:t>Click here to enter text.</w:t>
                </w:r>
              </w:p>
            </w:tc>
          </w:sdtContent>
        </w:sdt>
      </w:tr>
    </w:tbl>
    <w:p w14:paraId="70385F49" w14:textId="77777777" w:rsidR="00E63924" w:rsidRDefault="00E63924" w:rsidP="00A90EAE">
      <w:pPr>
        <w:pStyle w:val="SEBodytext"/>
      </w:pPr>
    </w:p>
    <w:p w14:paraId="3DAC5C0C" w14:textId="77777777" w:rsidR="00A90EAE" w:rsidRDefault="00A90EAE" w:rsidP="00A90EAE">
      <w:pPr>
        <w:pStyle w:val="SEBodytext"/>
      </w:pPr>
      <w:r>
        <w:t>Swim England</w:t>
      </w:r>
      <w:r w:rsidRPr="00A90EAE">
        <w:t xml:space="preserve"> will handle any personal data submitted in accordance with our </w:t>
      </w:r>
      <w:hyperlink r:id="rId12" w:history="1">
        <w:r w:rsidRPr="00A90EAE">
          <w:rPr>
            <w:rStyle w:val="Hyperlink"/>
          </w:rPr>
          <w:t>Privacy Policy</w:t>
        </w:r>
      </w:hyperlink>
      <w:r>
        <w:t xml:space="preserve"> </w:t>
      </w:r>
      <w:r w:rsidRPr="00A90EAE">
        <w:t>which is published on our website.</w:t>
      </w:r>
    </w:p>
    <w:p w14:paraId="68CA288C" w14:textId="77777777" w:rsidR="008E594B" w:rsidRDefault="00E87F96" w:rsidP="008E594B">
      <w:pPr>
        <w:pStyle w:val="SEHeader"/>
      </w:pPr>
      <w:r>
        <w:lastRenderedPageBreak/>
        <w:t>Compelling</w:t>
      </w:r>
      <w:r w:rsidR="008E594B">
        <w:t xml:space="preserve"> story template</w:t>
      </w:r>
    </w:p>
    <w:p w14:paraId="2E827008" w14:textId="4B21E723" w:rsidR="002170C6" w:rsidRDefault="008E594B" w:rsidP="00E87F96">
      <w:pPr>
        <w:pStyle w:val="SESubheaderintropara"/>
        <w:rPr>
          <w:color w:val="2095AE" w:themeColor="accent2"/>
          <w:sz w:val="28"/>
          <w:szCs w:val="28"/>
        </w:rPr>
      </w:pPr>
      <w:r w:rsidRPr="00503110">
        <w:rPr>
          <w:color w:val="EE3A24" w:themeColor="accent3"/>
        </w:rPr>
        <w:t xml:space="preserve">Please </w:t>
      </w:r>
      <w:r w:rsidR="00BC0DFA" w:rsidRPr="00503110">
        <w:rPr>
          <w:color w:val="EE3A24" w:themeColor="accent3"/>
        </w:rPr>
        <w:t xml:space="preserve">tell us how </w:t>
      </w:r>
      <w:r w:rsidR="0027009D">
        <w:rPr>
          <w:color w:val="EE3A24" w:themeColor="accent3"/>
        </w:rPr>
        <w:t>an activity in the water</w:t>
      </w:r>
      <w:r w:rsidR="002170C6">
        <w:rPr>
          <w:color w:val="EE3A24" w:themeColor="accent3"/>
        </w:rPr>
        <w:t xml:space="preserve"> </w:t>
      </w:r>
      <w:r w:rsidR="00EA6189">
        <w:rPr>
          <w:color w:val="EE3A24" w:themeColor="accent3"/>
        </w:rPr>
        <w:t>has</w:t>
      </w:r>
      <w:r w:rsidR="00BC0DFA" w:rsidRPr="00503110">
        <w:rPr>
          <w:color w:val="EE3A24" w:themeColor="accent3"/>
        </w:rPr>
        <w:t xml:space="preserve"> helped you</w:t>
      </w:r>
      <w:r w:rsidR="002170C6">
        <w:rPr>
          <w:color w:val="2095AE" w:themeColor="accent2"/>
          <w:sz w:val="28"/>
          <w:szCs w:val="28"/>
        </w:rPr>
        <w:t xml:space="preserve"> </w:t>
      </w:r>
    </w:p>
    <w:p w14:paraId="52BDF45B" w14:textId="77777777" w:rsidR="00863596" w:rsidRDefault="00863596" w:rsidP="00863596">
      <w:pPr>
        <w:pStyle w:val="SEBodytext"/>
      </w:pPr>
    </w:p>
    <w:p w14:paraId="5D10AF55" w14:textId="77777777" w:rsidR="008E594B" w:rsidRPr="002170C6" w:rsidRDefault="002170C6" w:rsidP="00B1025A">
      <w:pPr>
        <w:pStyle w:val="SESubheaderintropara"/>
        <w:numPr>
          <w:ilvl w:val="0"/>
          <w:numId w:val="26"/>
        </w:numPr>
        <w:rPr>
          <w:color w:val="EE3A24" w:themeColor="accent3"/>
        </w:rPr>
      </w:pPr>
      <w:r w:rsidRPr="00614241">
        <w:t>About you</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3257"/>
        <w:gridCol w:w="1557"/>
        <w:gridCol w:w="4196"/>
      </w:tblGrid>
      <w:tr w:rsidR="00083844" w:rsidRPr="003C6B62" w14:paraId="0DF5012E" w14:textId="77777777" w:rsidTr="00083844">
        <w:tc>
          <w:tcPr>
            <w:tcW w:w="3261" w:type="dxa"/>
            <w:vMerge w:val="restart"/>
            <w:shd w:val="clear" w:color="auto" w:fill="FFFFFF" w:themeFill="background1"/>
          </w:tcPr>
          <w:p w14:paraId="72070F08" w14:textId="77777777" w:rsidR="00083844" w:rsidRPr="00614241" w:rsidRDefault="00083844" w:rsidP="00083844">
            <w:pPr>
              <w:pStyle w:val="SEBodytext"/>
              <w:rPr>
                <w:rFonts w:eastAsia="MS Gothic" w:cs="Arial"/>
                <w:sz w:val="20"/>
                <w:szCs w:val="20"/>
              </w:rPr>
            </w:pPr>
            <w:r w:rsidRPr="00614241">
              <w:rPr>
                <w:rFonts w:eastAsia="MS Gothic" w:cs="Arial"/>
                <w:sz w:val="20"/>
                <w:szCs w:val="20"/>
              </w:rPr>
              <w:t xml:space="preserve">Your </w:t>
            </w:r>
            <w:r w:rsidRPr="00CE16DC">
              <w:rPr>
                <w:rFonts w:eastAsia="MS Gothic" w:cs="Arial"/>
                <w:sz w:val="20"/>
                <w:szCs w:val="20"/>
              </w:rPr>
              <w:t>age</w:t>
            </w:r>
            <w:r w:rsidRPr="00CE16DC">
              <w:rPr>
                <w:rFonts w:eastAsia="MS Gothic" w:cs="Arial"/>
                <w:i/>
                <w:sz w:val="20"/>
                <w:szCs w:val="20"/>
              </w:rPr>
              <w:t xml:space="preserve"> [</w:t>
            </w:r>
            <w:r w:rsidRPr="00CE16DC">
              <w:rPr>
                <w:rFonts w:eastAsia="MS Gothic" w:cs="Arial"/>
                <w:i/>
                <w:sz w:val="18"/>
                <w:szCs w:val="18"/>
              </w:rPr>
              <w:t>tick one box]</w:t>
            </w:r>
          </w:p>
          <w:p w14:paraId="13D8A896" w14:textId="116BA39B" w:rsidR="00083844" w:rsidRDefault="008C47EF" w:rsidP="00083844">
            <w:pPr>
              <w:pStyle w:val="SEBodytext"/>
              <w:rPr>
                <w:sz w:val="20"/>
                <w:szCs w:val="20"/>
              </w:rPr>
            </w:pPr>
            <w:sdt>
              <w:sdtPr>
                <w:rPr>
                  <w:rFonts w:ascii="Segoe UI Symbol" w:eastAsia="MS Gothic" w:hAnsi="Segoe UI Symbol" w:cs="Segoe UI Symbol"/>
                  <w:sz w:val="20"/>
                </w:rPr>
                <w:id w:val="1112858247"/>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Under 18 yrs     </w:t>
            </w:r>
            <w:sdt>
              <w:sdtPr>
                <w:rPr>
                  <w:rFonts w:ascii="Segoe UI Symbol" w:eastAsia="MS Gothic" w:hAnsi="Segoe UI Symbol" w:cs="Segoe UI Symbol"/>
                  <w:sz w:val="20"/>
                </w:rPr>
                <w:id w:val="954220909"/>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7C0553">
              <w:rPr>
                <w:sz w:val="20"/>
                <w:szCs w:val="20"/>
              </w:rPr>
              <w:t xml:space="preserve"> 18-24</w:t>
            </w:r>
            <w:r w:rsidR="00083844">
              <w:rPr>
                <w:sz w:val="20"/>
                <w:szCs w:val="20"/>
              </w:rPr>
              <w:t xml:space="preserve"> yrs     </w:t>
            </w:r>
          </w:p>
          <w:p w14:paraId="79C82D93" w14:textId="6F1B4B9B" w:rsidR="00083844" w:rsidRDefault="008C47EF" w:rsidP="00083844">
            <w:pPr>
              <w:pStyle w:val="SEBodytext"/>
              <w:rPr>
                <w:sz w:val="20"/>
                <w:szCs w:val="20"/>
              </w:rPr>
            </w:pPr>
            <w:sdt>
              <w:sdtPr>
                <w:rPr>
                  <w:rFonts w:ascii="Segoe UI Symbol" w:eastAsia="MS Gothic" w:hAnsi="Segoe UI Symbol" w:cs="Segoe UI Symbol"/>
                  <w:sz w:val="20"/>
                </w:rPr>
                <w:id w:val="269437907"/>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7C0553">
              <w:rPr>
                <w:sz w:val="20"/>
                <w:szCs w:val="20"/>
              </w:rPr>
              <w:t xml:space="preserve"> 25-34</w:t>
            </w:r>
            <w:r w:rsidR="00083844">
              <w:rPr>
                <w:sz w:val="20"/>
                <w:szCs w:val="20"/>
              </w:rPr>
              <w:t xml:space="preserve"> yrs      </w:t>
            </w:r>
            <w:r w:rsidR="00083844" w:rsidRPr="00083844">
              <w:rPr>
                <w:sz w:val="18"/>
                <w:szCs w:val="20"/>
              </w:rPr>
              <w:t xml:space="preserve">   </w:t>
            </w:r>
            <w:r w:rsidR="00083844">
              <w:rPr>
                <w:sz w:val="20"/>
                <w:szCs w:val="20"/>
              </w:rPr>
              <w:t xml:space="preserve">  </w:t>
            </w:r>
            <w:sdt>
              <w:sdtPr>
                <w:rPr>
                  <w:rFonts w:ascii="Segoe UI Symbol" w:eastAsia="MS Gothic" w:hAnsi="Segoe UI Symbol" w:cs="Segoe UI Symbol"/>
                  <w:sz w:val="20"/>
                </w:rPr>
                <w:id w:val="2126566688"/>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3</w:t>
            </w:r>
            <w:r w:rsidR="007C0553">
              <w:rPr>
                <w:sz w:val="20"/>
                <w:szCs w:val="20"/>
              </w:rPr>
              <w:t>5</w:t>
            </w:r>
            <w:r w:rsidR="00083844">
              <w:rPr>
                <w:sz w:val="20"/>
                <w:szCs w:val="20"/>
              </w:rPr>
              <w:t>-4</w:t>
            </w:r>
            <w:r w:rsidR="007C0553">
              <w:rPr>
                <w:sz w:val="20"/>
                <w:szCs w:val="20"/>
              </w:rPr>
              <w:t>4</w:t>
            </w:r>
            <w:r w:rsidR="00083844">
              <w:rPr>
                <w:sz w:val="20"/>
                <w:szCs w:val="20"/>
              </w:rPr>
              <w:t xml:space="preserve"> yrs           </w:t>
            </w:r>
          </w:p>
          <w:p w14:paraId="0F894B41" w14:textId="72A24AE5" w:rsidR="00083844" w:rsidRDefault="008C47EF" w:rsidP="00083844">
            <w:pPr>
              <w:pStyle w:val="SEBodytext"/>
              <w:rPr>
                <w:sz w:val="20"/>
                <w:szCs w:val="20"/>
              </w:rPr>
            </w:pPr>
            <w:sdt>
              <w:sdtPr>
                <w:rPr>
                  <w:rFonts w:ascii="Segoe UI Symbol" w:eastAsia="MS Gothic" w:hAnsi="Segoe UI Symbol" w:cs="Segoe UI Symbol"/>
                  <w:sz w:val="20"/>
                </w:rPr>
                <w:id w:val="865105224"/>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7C0553">
              <w:rPr>
                <w:sz w:val="20"/>
                <w:szCs w:val="20"/>
              </w:rPr>
              <w:t xml:space="preserve"> 45</w:t>
            </w:r>
            <w:r w:rsidR="00083844">
              <w:rPr>
                <w:sz w:val="20"/>
                <w:szCs w:val="20"/>
              </w:rPr>
              <w:t>-5</w:t>
            </w:r>
            <w:r w:rsidR="007C0553">
              <w:rPr>
                <w:sz w:val="20"/>
                <w:szCs w:val="20"/>
              </w:rPr>
              <w:t>4</w:t>
            </w:r>
            <w:r w:rsidR="00083844">
              <w:rPr>
                <w:sz w:val="20"/>
                <w:szCs w:val="20"/>
              </w:rPr>
              <w:t xml:space="preserve"> yrs      </w:t>
            </w:r>
            <w:r w:rsidR="00083844" w:rsidRPr="00083844">
              <w:rPr>
                <w:sz w:val="18"/>
                <w:szCs w:val="20"/>
              </w:rPr>
              <w:t xml:space="preserve">   </w:t>
            </w:r>
            <w:r w:rsidR="00083844">
              <w:rPr>
                <w:sz w:val="20"/>
                <w:szCs w:val="20"/>
              </w:rPr>
              <w:t xml:space="preserve">  </w:t>
            </w:r>
            <w:sdt>
              <w:sdtPr>
                <w:rPr>
                  <w:rFonts w:ascii="Segoe UI Symbol" w:eastAsia="MS Gothic" w:hAnsi="Segoe UI Symbol" w:cs="Segoe UI Symbol"/>
                  <w:sz w:val="20"/>
                </w:rPr>
                <w:id w:val="191913269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7C0553">
              <w:rPr>
                <w:sz w:val="20"/>
                <w:szCs w:val="20"/>
              </w:rPr>
              <w:t xml:space="preserve"> 55-64 y</w:t>
            </w:r>
            <w:r w:rsidR="00083844">
              <w:rPr>
                <w:sz w:val="20"/>
                <w:szCs w:val="20"/>
              </w:rPr>
              <w:t xml:space="preserve">rs           </w:t>
            </w:r>
          </w:p>
          <w:p w14:paraId="3488692C" w14:textId="5C9186C7" w:rsidR="00083844" w:rsidRDefault="008C47EF" w:rsidP="00083844">
            <w:pPr>
              <w:pStyle w:val="SEBodytext"/>
              <w:rPr>
                <w:sz w:val="20"/>
                <w:szCs w:val="20"/>
              </w:rPr>
            </w:pPr>
            <w:sdt>
              <w:sdtPr>
                <w:rPr>
                  <w:rFonts w:ascii="Segoe UI Symbol" w:eastAsia="MS Gothic" w:hAnsi="Segoe UI Symbol" w:cs="Segoe UI Symbol"/>
                  <w:sz w:val="20"/>
                </w:rPr>
                <w:id w:val="135693667"/>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sidRPr="003C6B62">
              <w:rPr>
                <w:sz w:val="20"/>
                <w:szCs w:val="20"/>
              </w:rPr>
              <w:t xml:space="preserve"> </w:t>
            </w:r>
            <w:r w:rsidR="007C0553">
              <w:rPr>
                <w:sz w:val="20"/>
                <w:szCs w:val="20"/>
              </w:rPr>
              <w:t>65-74</w:t>
            </w:r>
            <w:r w:rsidR="00083844">
              <w:rPr>
                <w:sz w:val="20"/>
                <w:szCs w:val="20"/>
              </w:rPr>
              <w:t xml:space="preserve"> yrs      </w:t>
            </w:r>
            <w:r w:rsidR="00083844" w:rsidRPr="00C017E6">
              <w:rPr>
                <w:sz w:val="14"/>
                <w:szCs w:val="20"/>
              </w:rPr>
              <w:t xml:space="preserve"> </w:t>
            </w:r>
            <w:r w:rsidR="00083844">
              <w:rPr>
                <w:sz w:val="20"/>
                <w:szCs w:val="20"/>
              </w:rPr>
              <w:t xml:space="preserve">    </w:t>
            </w:r>
            <w:sdt>
              <w:sdtPr>
                <w:rPr>
                  <w:rFonts w:ascii="Segoe UI Symbol" w:eastAsia="MS Gothic" w:hAnsi="Segoe UI Symbol" w:cs="Segoe UI Symbol"/>
                  <w:sz w:val="20"/>
                </w:rPr>
                <w:id w:val="72251095"/>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7</w:t>
            </w:r>
            <w:r w:rsidR="007C0553">
              <w:rPr>
                <w:sz w:val="20"/>
                <w:szCs w:val="20"/>
              </w:rPr>
              <w:t>5-84</w:t>
            </w:r>
            <w:r w:rsidR="00083844">
              <w:rPr>
                <w:sz w:val="20"/>
                <w:szCs w:val="20"/>
              </w:rPr>
              <w:t xml:space="preserve"> yrs</w:t>
            </w:r>
          </w:p>
          <w:p w14:paraId="3024812D" w14:textId="77777777" w:rsidR="007C0553" w:rsidRDefault="008C47EF" w:rsidP="007C0553">
            <w:pPr>
              <w:pStyle w:val="SEBodytext"/>
              <w:rPr>
                <w:sz w:val="20"/>
                <w:szCs w:val="20"/>
              </w:rPr>
            </w:pPr>
            <w:sdt>
              <w:sdtPr>
                <w:rPr>
                  <w:rFonts w:ascii="Segoe UI Symbol" w:eastAsia="MS Gothic" w:hAnsi="Segoe UI Symbol" w:cs="Segoe UI Symbol"/>
                  <w:sz w:val="20"/>
                </w:rPr>
                <w:id w:val="1672132473"/>
                <w15:appearance w15:val="hidden"/>
                <w14:checkbox>
                  <w14:checked w14:val="0"/>
                  <w14:checkedState w14:val="2612" w14:font="MS Gothic"/>
                  <w14:uncheckedState w14:val="2610" w14:font="MS Gothic"/>
                </w14:checkbox>
              </w:sdtPr>
              <w:sdtEndPr/>
              <w:sdtContent>
                <w:r w:rsidR="007C0553">
                  <w:rPr>
                    <w:rFonts w:ascii="MS Gothic" w:eastAsia="MS Gothic" w:hAnsi="MS Gothic" w:cs="Segoe UI Symbol" w:hint="eastAsia"/>
                    <w:sz w:val="20"/>
                  </w:rPr>
                  <w:t>☐</w:t>
                </w:r>
              </w:sdtContent>
            </w:sdt>
            <w:r w:rsidR="00B1025A">
              <w:rPr>
                <w:sz w:val="20"/>
                <w:szCs w:val="20"/>
              </w:rPr>
              <w:t xml:space="preserve"> </w:t>
            </w:r>
            <w:r w:rsidR="007C0553">
              <w:rPr>
                <w:sz w:val="20"/>
                <w:szCs w:val="20"/>
              </w:rPr>
              <w:t>85+ yrs</w:t>
            </w:r>
          </w:p>
          <w:p w14:paraId="2118B0FE" w14:textId="05291CCA" w:rsidR="00B1025A" w:rsidRPr="003C6B62" w:rsidRDefault="008C47EF" w:rsidP="007C0553">
            <w:pPr>
              <w:pStyle w:val="SEBodytext"/>
              <w:rPr>
                <w:sz w:val="20"/>
                <w:szCs w:val="20"/>
              </w:rPr>
            </w:pPr>
            <w:sdt>
              <w:sdtPr>
                <w:rPr>
                  <w:rFonts w:ascii="Segoe UI Symbol" w:eastAsia="MS Gothic" w:hAnsi="Segoe UI Symbol" w:cs="Segoe UI Symbol"/>
                  <w:sz w:val="20"/>
                </w:rPr>
                <w:id w:val="112566542"/>
                <w15:appearance w15:val="hidden"/>
                <w14:checkbox>
                  <w14:checked w14:val="0"/>
                  <w14:checkedState w14:val="2612" w14:font="MS Gothic"/>
                  <w14:uncheckedState w14:val="2610" w14:font="MS Gothic"/>
                </w14:checkbox>
              </w:sdtPr>
              <w:sdtEndPr/>
              <w:sdtContent>
                <w:r w:rsidR="007C0553">
                  <w:rPr>
                    <w:rFonts w:ascii="MS Gothic" w:eastAsia="MS Gothic" w:hAnsi="MS Gothic" w:cs="Segoe UI Symbol" w:hint="eastAsia"/>
                    <w:sz w:val="20"/>
                  </w:rPr>
                  <w:t>☐</w:t>
                </w:r>
              </w:sdtContent>
            </w:sdt>
            <w:r w:rsidR="007C0553">
              <w:rPr>
                <w:sz w:val="20"/>
                <w:szCs w:val="20"/>
              </w:rPr>
              <w:t xml:space="preserve"> </w:t>
            </w:r>
            <w:r w:rsidR="00B1025A">
              <w:rPr>
                <w:sz w:val="20"/>
                <w:szCs w:val="20"/>
              </w:rPr>
              <w:t>Prefer not to say</w:t>
            </w:r>
          </w:p>
        </w:tc>
        <w:tc>
          <w:tcPr>
            <w:tcW w:w="5759" w:type="dxa"/>
            <w:gridSpan w:val="2"/>
            <w:shd w:val="clear" w:color="auto" w:fill="FFFFFF" w:themeFill="background1"/>
          </w:tcPr>
          <w:p w14:paraId="4B4AB27A" w14:textId="77777777" w:rsidR="00083844" w:rsidRDefault="00083844" w:rsidP="00C977B2">
            <w:pPr>
              <w:pStyle w:val="SEBodytext"/>
              <w:rPr>
                <w:sz w:val="20"/>
                <w:szCs w:val="20"/>
              </w:rPr>
            </w:pPr>
            <w:r>
              <w:rPr>
                <w:sz w:val="20"/>
                <w:szCs w:val="20"/>
              </w:rPr>
              <w:t xml:space="preserve">Gender: </w:t>
            </w:r>
            <w:r w:rsidRPr="00CE16DC">
              <w:rPr>
                <w:i/>
                <w:sz w:val="18"/>
                <w:szCs w:val="18"/>
              </w:rPr>
              <w:t>[tick one box]</w:t>
            </w:r>
          </w:p>
          <w:p w14:paraId="0BADC0A0" w14:textId="5160FAF7" w:rsidR="00083844" w:rsidRDefault="008C47EF" w:rsidP="00C977B2">
            <w:pPr>
              <w:pStyle w:val="SEBodytext"/>
              <w:rPr>
                <w:sz w:val="20"/>
                <w:szCs w:val="20"/>
              </w:rPr>
            </w:pPr>
            <w:sdt>
              <w:sdtPr>
                <w:rPr>
                  <w:rFonts w:ascii="Segoe UI Symbol" w:eastAsia="MS Gothic" w:hAnsi="Segoe UI Symbol" w:cs="Segoe UI Symbol"/>
                  <w:sz w:val="20"/>
                </w:rPr>
                <w:id w:val="-370616871"/>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Male     </w:t>
            </w:r>
            <w:sdt>
              <w:sdtPr>
                <w:rPr>
                  <w:rFonts w:ascii="Segoe UI Symbol" w:eastAsia="MS Gothic" w:hAnsi="Segoe UI Symbol" w:cs="Segoe UI Symbol"/>
                  <w:sz w:val="20"/>
                </w:rPr>
                <w:id w:val="835268784"/>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Female     </w:t>
            </w:r>
            <w:sdt>
              <w:sdtPr>
                <w:rPr>
                  <w:rFonts w:ascii="Segoe UI Symbol" w:eastAsia="MS Gothic" w:hAnsi="Segoe UI Symbol" w:cs="Segoe UI Symbol"/>
                  <w:sz w:val="20"/>
                </w:rPr>
                <w:id w:val="-1401829198"/>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Prefer not to say</w:t>
            </w:r>
          </w:p>
          <w:p w14:paraId="23C3667C" w14:textId="405FD502" w:rsidR="00083844" w:rsidRDefault="008C47EF" w:rsidP="00C977B2">
            <w:pPr>
              <w:pStyle w:val="SEBodytext"/>
              <w:rPr>
                <w:sz w:val="20"/>
                <w:szCs w:val="20"/>
              </w:rPr>
            </w:pPr>
            <w:sdt>
              <w:sdtPr>
                <w:rPr>
                  <w:rFonts w:ascii="Segoe UI Symbol" w:eastAsia="MS Gothic" w:hAnsi="Segoe UI Symbol" w:cs="Segoe UI Symbol"/>
                  <w:sz w:val="20"/>
                  <w:szCs w:val="20"/>
                </w:rPr>
                <w:id w:val="1537165354"/>
                <w15:appearance w15:val="hidden"/>
                <w14:checkbox>
                  <w14:checked w14:val="0"/>
                  <w14:checkedState w14:val="2612" w14:font="MS Gothic"/>
                  <w14:uncheckedState w14:val="2610" w14:font="MS Gothic"/>
                </w14:checkbox>
              </w:sdtPr>
              <w:sdtEndPr/>
              <w:sdtContent>
                <w:r w:rsidR="00D02C3A" w:rsidRPr="00D02C3A">
                  <w:rPr>
                    <w:rFonts w:ascii="MS Gothic" w:eastAsia="MS Gothic" w:hAnsi="MS Gothic" w:cs="Segoe UI Symbol" w:hint="eastAsia"/>
                    <w:sz w:val="20"/>
                    <w:szCs w:val="20"/>
                  </w:rPr>
                  <w:t>☐</w:t>
                </w:r>
              </w:sdtContent>
            </w:sdt>
            <w:r w:rsidR="00D02C3A" w:rsidRPr="00D02C3A">
              <w:rPr>
                <w:rFonts w:eastAsia="MS Gothic" w:cs="Arial"/>
                <w:sz w:val="20"/>
                <w:szCs w:val="20"/>
              </w:rPr>
              <w:t xml:space="preserve"> </w:t>
            </w:r>
            <w:r w:rsidR="00083844" w:rsidRPr="00D02C3A">
              <w:rPr>
                <w:sz w:val="20"/>
                <w:szCs w:val="20"/>
              </w:rPr>
              <w:t>Prefer</w:t>
            </w:r>
            <w:r w:rsidR="00083844">
              <w:rPr>
                <w:sz w:val="20"/>
                <w:szCs w:val="20"/>
              </w:rPr>
              <w:t xml:space="preserve"> to self-describe:</w:t>
            </w:r>
          </w:p>
          <w:sdt>
            <w:sdtPr>
              <w:rPr>
                <w:sz w:val="20"/>
                <w:szCs w:val="20"/>
              </w:rPr>
              <w:id w:val="922065940"/>
              <w:lock w:val="sdtLocked"/>
              <w:placeholder>
                <w:docPart w:val="7D673E96E95340CB8C57CEF2C14B9CEE"/>
              </w:placeholder>
              <w:showingPlcHdr/>
              <w15:appearance w15:val="hidden"/>
            </w:sdtPr>
            <w:sdtEndPr/>
            <w:sdtContent>
              <w:p w14:paraId="1A3F6AE8" w14:textId="77777777" w:rsidR="00083844" w:rsidRPr="00083844" w:rsidRDefault="00083844" w:rsidP="00083844">
                <w:pPr>
                  <w:pStyle w:val="SEBodytext"/>
                  <w:rPr>
                    <w:sz w:val="20"/>
                    <w:szCs w:val="20"/>
                  </w:rPr>
                </w:pPr>
                <w:r w:rsidRPr="00083844">
                  <w:rPr>
                    <w:rStyle w:val="PlaceholderText"/>
                    <w:sz w:val="20"/>
                    <w:szCs w:val="20"/>
                  </w:rPr>
                  <w:t>Click here to enter text.</w:t>
                </w:r>
              </w:p>
            </w:sdtContent>
          </w:sdt>
        </w:tc>
      </w:tr>
      <w:tr w:rsidR="00083844" w:rsidRPr="003C6B62" w14:paraId="157D77A7" w14:textId="77777777" w:rsidTr="00083844">
        <w:trPr>
          <w:trHeight w:val="25"/>
        </w:trPr>
        <w:tc>
          <w:tcPr>
            <w:tcW w:w="3261" w:type="dxa"/>
            <w:vMerge/>
            <w:shd w:val="clear" w:color="auto" w:fill="FFFFFF" w:themeFill="background1"/>
          </w:tcPr>
          <w:p w14:paraId="0B3AEC59" w14:textId="77777777" w:rsidR="00083844" w:rsidRDefault="00083844" w:rsidP="00C977B2">
            <w:pPr>
              <w:pStyle w:val="SEBodytext"/>
              <w:rPr>
                <w:sz w:val="20"/>
                <w:szCs w:val="20"/>
              </w:rPr>
            </w:pPr>
          </w:p>
        </w:tc>
        <w:tc>
          <w:tcPr>
            <w:tcW w:w="5759" w:type="dxa"/>
            <w:gridSpan w:val="2"/>
            <w:shd w:val="clear" w:color="auto" w:fill="FFFFFF" w:themeFill="background1"/>
          </w:tcPr>
          <w:p w14:paraId="6E89D35E" w14:textId="77777777" w:rsidR="00083844" w:rsidRPr="00083844" w:rsidRDefault="00083844" w:rsidP="00083844">
            <w:pPr>
              <w:pStyle w:val="SEBodytext"/>
              <w:rPr>
                <w:sz w:val="20"/>
                <w:szCs w:val="20"/>
              </w:rPr>
            </w:pPr>
            <w:r w:rsidRPr="00083844">
              <w:rPr>
                <w:sz w:val="20"/>
                <w:szCs w:val="20"/>
              </w:rPr>
              <w:t>Do you identify as trans?</w:t>
            </w:r>
          </w:p>
          <w:p w14:paraId="387EB077" w14:textId="77777777" w:rsidR="00083844" w:rsidRPr="00083844" w:rsidRDefault="00083844" w:rsidP="00083844">
            <w:pPr>
              <w:pStyle w:val="SEBodytext"/>
              <w:rPr>
                <w:sz w:val="20"/>
                <w:szCs w:val="20"/>
              </w:rPr>
            </w:pPr>
            <w:r w:rsidRPr="00083844">
              <w:rPr>
                <w:sz w:val="20"/>
                <w:szCs w:val="20"/>
              </w:rPr>
              <w:t>Trans is an umbrella term to describe people whose gender is not the same as, or does not sit comfortably with, the se</w:t>
            </w:r>
            <w:r>
              <w:rPr>
                <w:sz w:val="20"/>
                <w:szCs w:val="20"/>
              </w:rPr>
              <w:t>x they were assigned at birth.</w:t>
            </w:r>
          </w:p>
          <w:p w14:paraId="6F448DAF" w14:textId="4F7C7446" w:rsidR="00083844" w:rsidRPr="00083844" w:rsidRDefault="008C47EF" w:rsidP="00083844">
            <w:pPr>
              <w:pStyle w:val="SEBodytext"/>
              <w:rPr>
                <w:sz w:val="20"/>
                <w:szCs w:val="20"/>
              </w:rPr>
            </w:pPr>
            <w:sdt>
              <w:sdtPr>
                <w:rPr>
                  <w:rFonts w:ascii="Segoe UI Symbol" w:eastAsia="MS Gothic" w:hAnsi="Segoe UI Symbol" w:cs="Segoe UI Symbol"/>
                  <w:sz w:val="20"/>
                </w:rPr>
                <w:id w:val="48496214"/>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rFonts w:ascii="MS Gothic" w:eastAsia="MS Gothic" w:hAnsi="MS Gothic" w:hint="eastAsia"/>
                <w:sz w:val="20"/>
                <w:szCs w:val="20"/>
              </w:rPr>
              <w:t xml:space="preserve"> </w:t>
            </w:r>
            <w:r w:rsidR="00083844" w:rsidRPr="00083844">
              <w:rPr>
                <w:sz w:val="20"/>
                <w:szCs w:val="20"/>
              </w:rPr>
              <w:t>Yes</w:t>
            </w:r>
            <w:r w:rsidR="00083844">
              <w:rPr>
                <w:sz w:val="20"/>
                <w:szCs w:val="20"/>
              </w:rPr>
              <w:t xml:space="preserve">     </w:t>
            </w:r>
            <w:sdt>
              <w:sdtPr>
                <w:rPr>
                  <w:rFonts w:ascii="Segoe UI Symbol" w:eastAsia="MS Gothic" w:hAnsi="Segoe UI Symbol" w:cs="Segoe UI Symbol"/>
                  <w:sz w:val="20"/>
                </w:rPr>
                <w:id w:val="1269663593"/>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w:t>
            </w:r>
            <w:r w:rsidR="00083844" w:rsidRPr="00083844">
              <w:rPr>
                <w:sz w:val="20"/>
                <w:szCs w:val="20"/>
              </w:rPr>
              <w:t>No</w:t>
            </w:r>
            <w:r w:rsidR="00083844">
              <w:rPr>
                <w:sz w:val="20"/>
                <w:szCs w:val="20"/>
              </w:rPr>
              <w:t xml:space="preserve">     </w:t>
            </w:r>
            <w:sdt>
              <w:sdtPr>
                <w:rPr>
                  <w:rFonts w:ascii="Segoe UI Symbol" w:eastAsia="MS Gothic" w:hAnsi="Segoe UI Symbol" w:cs="Segoe UI Symbol"/>
                  <w:sz w:val="20"/>
                </w:rPr>
                <w:id w:val="24609844"/>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w:t>
            </w:r>
            <w:r w:rsidR="00083844" w:rsidRPr="00083844">
              <w:rPr>
                <w:sz w:val="20"/>
                <w:szCs w:val="20"/>
              </w:rPr>
              <w:t>Prefer not to say</w:t>
            </w:r>
          </w:p>
          <w:p w14:paraId="33FC6537" w14:textId="78D40F3A" w:rsidR="00083844" w:rsidRDefault="008C47EF" w:rsidP="00083844">
            <w:pPr>
              <w:pStyle w:val="SEBodytext"/>
              <w:rPr>
                <w:sz w:val="20"/>
                <w:szCs w:val="20"/>
              </w:rPr>
            </w:pPr>
            <w:sdt>
              <w:sdtPr>
                <w:rPr>
                  <w:rFonts w:ascii="Segoe UI Symbol" w:eastAsia="MS Gothic" w:hAnsi="Segoe UI Symbol" w:cs="Segoe UI Symbol"/>
                  <w:sz w:val="20"/>
                </w:rPr>
                <w:id w:val="987444419"/>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083844">
              <w:rPr>
                <w:sz w:val="20"/>
                <w:szCs w:val="20"/>
              </w:rPr>
              <w:t xml:space="preserve"> Prefer to self-describe:</w:t>
            </w:r>
          </w:p>
          <w:sdt>
            <w:sdtPr>
              <w:rPr>
                <w:sz w:val="20"/>
                <w:szCs w:val="20"/>
              </w:rPr>
              <w:id w:val="142005650"/>
              <w:placeholder>
                <w:docPart w:val="A209458809B84B0A85FB9072C020B5D7"/>
              </w:placeholder>
              <w:showingPlcHdr/>
              <w15:appearance w15:val="hidden"/>
            </w:sdtPr>
            <w:sdtEndPr/>
            <w:sdtContent>
              <w:p w14:paraId="74C3C585" w14:textId="77777777" w:rsidR="00083844" w:rsidRDefault="00083844" w:rsidP="00083844">
                <w:pPr>
                  <w:pStyle w:val="SEBodytext"/>
                  <w:rPr>
                    <w:sz w:val="20"/>
                    <w:szCs w:val="20"/>
                  </w:rPr>
                </w:pPr>
                <w:r w:rsidRPr="00083844">
                  <w:rPr>
                    <w:rStyle w:val="PlaceholderText"/>
                    <w:sz w:val="20"/>
                    <w:szCs w:val="20"/>
                  </w:rPr>
                  <w:t>Click here to enter text.</w:t>
                </w:r>
              </w:p>
            </w:sdtContent>
          </w:sdt>
        </w:tc>
        <w:bookmarkStart w:id="0" w:name="_GoBack"/>
        <w:bookmarkEnd w:id="0"/>
      </w:tr>
      <w:tr w:rsidR="00872DA6" w:rsidRPr="003C6B62" w14:paraId="5EE22E85" w14:textId="77777777" w:rsidTr="000534D4">
        <w:trPr>
          <w:trHeight w:val="25"/>
        </w:trPr>
        <w:tc>
          <w:tcPr>
            <w:tcW w:w="9020" w:type="dxa"/>
            <w:gridSpan w:val="3"/>
            <w:shd w:val="clear" w:color="auto" w:fill="FFFFFF" w:themeFill="background1"/>
          </w:tcPr>
          <w:p w14:paraId="096410B9" w14:textId="35AC2C4C" w:rsidR="00872DA6" w:rsidRDefault="002170C6" w:rsidP="00C977B2">
            <w:pPr>
              <w:pStyle w:val="SEBodytext"/>
              <w:rPr>
                <w:sz w:val="20"/>
                <w:szCs w:val="20"/>
              </w:rPr>
            </w:pPr>
            <w:r>
              <w:rPr>
                <w:sz w:val="20"/>
                <w:szCs w:val="20"/>
              </w:rPr>
              <w:t>Region</w:t>
            </w:r>
            <w:r w:rsidR="00872DA6">
              <w:rPr>
                <w:sz w:val="20"/>
                <w:szCs w:val="20"/>
              </w:rPr>
              <w:t xml:space="preserve">: </w:t>
            </w:r>
            <w:sdt>
              <w:sdtPr>
                <w:rPr>
                  <w:sz w:val="20"/>
                  <w:szCs w:val="20"/>
                </w:rPr>
                <w:id w:val="658510150"/>
                <w:placeholder>
                  <w:docPart w:val="00CA8918EF9C4C42B658FA24E4B9E75C"/>
                </w:placeholder>
                <w:showingPlcHdr/>
                <w15:appearance w15:val="hidden"/>
              </w:sdtPr>
              <w:sdtEndPr/>
              <w:sdtContent>
                <w:r w:rsidR="00872DA6" w:rsidRPr="00083844">
                  <w:rPr>
                    <w:rStyle w:val="PlaceholderText"/>
                    <w:sz w:val="20"/>
                    <w:szCs w:val="20"/>
                  </w:rPr>
                  <w:t>Click here to enter text.</w:t>
                </w:r>
              </w:sdtContent>
            </w:sdt>
          </w:p>
        </w:tc>
      </w:tr>
      <w:tr w:rsidR="008E594B" w:rsidRPr="003C6B62" w14:paraId="38FD5CAE" w14:textId="77777777" w:rsidTr="00083844">
        <w:trPr>
          <w:trHeight w:val="25"/>
        </w:trPr>
        <w:tc>
          <w:tcPr>
            <w:tcW w:w="4820" w:type="dxa"/>
            <w:gridSpan w:val="2"/>
            <w:shd w:val="clear" w:color="auto" w:fill="FFFFFF" w:themeFill="background1"/>
          </w:tcPr>
          <w:p w14:paraId="261F8FB1" w14:textId="77777777" w:rsidR="008E594B" w:rsidRDefault="008E594B" w:rsidP="00C977B2">
            <w:pPr>
              <w:pStyle w:val="SEBodytext"/>
              <w:rPr>
                <w:sz w:val="20"/>
                <w:szCs w:val="20"/>
              </w:rPr>
            </w:pPr>
            <w:r>
              <w:rPr>
                <w:sz w:val="20"/>
                <w:szCs w:val="20"/>
              </w:rPr>
              <w:t xml:space="preserve">Ethnicity: </w:t>
            </w:r>
            <w:r w:rsidR="00CE16DC" w:rsidRPr="00CE16DC">
              <w:rPr>
                <w:rFonts w:eastAsia="MS Gothic" w:cs="Arial"/>
                <w:i/>
                <w:sz w:val="20"/>
                <w:szCs w:val="20"/>
              </w:rPr>
              <w:t>[</w:t>
            </w:r>
            <w:r w:rsidR="00CE16DC" w:rsidRPr="00CE16DC">
              <w:rPr>
                <w:rFonts w:eastAsia="MS Gothic" w:cs="Arial"/>
                <w:i/>
                <w:sz w:val="18"/>
                <w:szCs w:val="18"/>
              </w:rPr>
              <w:t>tick one box]</w:t>
            </w:r>
          </w:p>
          <w:p w14:paraId="23D837F1" w14:textId="29E0F5C7" w:rsidR="008E594B" w:rsidRPr="003C6B62" w:rsidRDefault="008C47EF" w:rsidP="00C977B2">
            <w:pPr>
              <w:pStyle w:val="SEBodytext"/>
              <w:rPr>
                <w:sz w:val="20"/>
                <w:szCs w:val="20"/>
              </w:rPr>
            </w:pPr>
            <w:sdt>
              <w:sdtPr>
                <w:rPr>
                  <w:rFonts w:ascii="Segoe UI Symbol" w:eastAsia="MS Gothic" w:hAnsi="Segoe UI Symbol" w:cs="Segoe UI Symbol"/>
                  <w:sz w:val="20"/>
                </w:rPr>
                <w:id w:val="1994906405"/>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White</w:t>
            </w:r>
            <w:r w:rsidR="00BC0DFA">
              <w:rPr>
                <w:sz w:val="20"/>
                <w:szCs w:val="20"/>
              </w:rPr>
              <w:t xml:space="preserve">                </w:t>
            </w:r>
            <w:r w:rsidR="007D69C8">
              <w:rPr>
                <w:sz w:val="20"/>
                <w:szCs w:val="20"/>
              </w:rPr>
              <w:t xml:space="preserve">              </w:t>
            </w:r>
            <w:sdt>
              <w:sdtPr>
                <w:rPr>
                  <w:rFonts w:ascii="Segoe UI Symbol" w:eastAsia="MS Gothic" w:hAnsi="Segoe UI Symbol" w:cs="Segoe UI Symbol"/>
                  <w:sz w:val="20"/>
                </w:rPr>
                <w:id w:val="113121130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Mixed</w:t>
            </w:r>
          </w:p>
          <w:p w14:paraId="38E6ECB2" w14:textId="5CC19428" w:rsidR="008E594B" w:rsidRDefault="008C47EF" w:rsidP="00C977B2">
            <w:pPr>
              <w:pStyle w:val="SEBodytext"/>
              <w:rPr>
                <w:sz w:val="20"/>
                <w:szCs w:val="20"/>
              </w:rPr>
            </w:pPr>
            <w:sdt>
              <w:sdtPr>
                <w:rPr>
                  <w:rFonts w:ascii="Segoe UI Symbol" w:eastAsia="MS Gothic" w:hAnsi="Segoe UI Symbol" w:cs="Segoe UI Symbol"/>
                  <w:sz w:val="20"/>
                </w:rPr>
                <w:id w:val="-1826115752"/>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Asian or </w:t>
            </w:r>
            <w:r w:rsidR="008E594B" w:rsidRPr="004833FC">
              <w:rPr>
                <w:sz w:val="20"/>
                <w:szCs w:val="20"/>
              </w:rPr>
              <w:t>Asian British</w:t>
            </w:r>
            <w:r w:rsidR="00CE16DC">
              <w:rPr>
                <w:sz w:val="20"/>
                <w:szCs w:val="20"/>
              </w:rPr>
              <w:t xml:space="preserve">  </w:t>
            </w:r>
            <w:r w:rsidR="007D69C8">
              <w:rPr>
                <w:sz w:val="20"/>
                <w:szCs w:val="20"/>
              </w:rPr>
              <w:t xml:space="preserve">   </w:t>
            </w:r>
            <w:sdt>
              <w:sdtPr>
                <w:rPr>
                  <w:rFonts w:ascii="Segoe UI Symbol" w:eastAsia="MS Gothic" w:hAnsi="Segoe UI Symbol" w:cs="Segoe UI Symbol"/>
                  <w:sz w:val="20"/>
                </w:rPr>
                <w:id w:val="432639343"/>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CE16DC">
              <w:rPr>
                <w:sz w:val="20"/>
                <w:szCs w:val="20"/>
              </w:rPr>
              <w:t xml:space="preserve"> </w:t>
            </w:r>
            <w:r w:rsidR="008E594B" w:rsidRPr="00C017E6">
              <w:rPr>
                <w:sz w:val="20"/>
                <w:szCs w:val="20"/>
              </w:rPr>
              <w:t xml:space="preserve">Black or </w:t>
            </w:r>
            <w:r w:rsidR="008E594B">
              <w:rPr>
                <w:sz w:val="20"/>
                <w:szCs w:val="20"/>
              </w:rPr>
              <w:t>B</w:t>
            </w:r>
            <w:r w:rsidR="008E594B" w:rsidRPr="00C017E6">
              <w:rPr>
                <w:sz w:val="20"/>
                <w:szCs w:val="20"/>
              </w:rPr>
              <w:t>lack British</w:t>
            </w:r>
          </w:p>
          <w:p w14:paraId="0E1341D5" w14:textId="53DAAE8A" w:rsidR="008E594B" w:rsidRDefault="008C47EF" w:rsidP="000427EC">
            <w:pPr>
              <w:pStyle w:val="SEBodytext"/>
              <w:rPr>
                <w:sz w:val="20"/>
                <w:szCs w:val="20"/>
              </w:rPr>
            </w:pPr>
            <w:sdt>
              <w:sdtPr>
                <w:rPr>
                  <w:rFonts w:ascii="Segoe UI Symbol" w:eastAsia="MS Gothic" w:hAnsi="Segoe UI Symbol" w:cs="Segoe UI Symbol"/>
                  <w:sz w:val="20"/>
                </w:rPr>
                <w:id w:val="-1173643661"/>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w:t>
            </w:r>
            <w:r w:rsidR="008E594B" w:rsidRPr="004833FC">
              <w:rPr>
                <w:sz w:val="20"/>
                <w:szCs w:val="20"/>
              </w:rPr>
              <w:t>Other ethnic group</w:t>
            </w:r>
            <w:r w:rsidR="007D69C8">
              <w:rPr>
                <w:sz w:val="20"/>
                <w:szCs w:val="20"/>
              </w:rPr>
              <w:t xml:space="preserve">    </w:t>
            </w:r>
            <w:r w:rsidR="007D69C8" w:rsidRPr="000427EC">
              <w:rPr>
                <w:sz w:val="16"/>
                <w:szCs w:val="20"/>
              </w:rPr>
              <w:t xml:space="preserve">    </w:t>
            </w:r>
            <w:r w:rsidR="000427EC">
              <w:rPr>
                <w:sz w:val="20"/>
                <w:szCs w:val="20"/>
              </w:rPr>
              <w:t xml:space="preserve"> </w:t>
            </w:r>
            <w:r w:rsidR="000427EC">
              <w:rPr>
                <w:sz w:val="24"/>
                <w:szCs w:val="20"/>
              </w:rPr>
              <w:t xml:space="preserve"> </w:t>
            </w:r>
            <w:sdt>
              <w:sdtPr>
                <w:rPr>
                  <w:rFonts w:ascii="Segoe UI Symbol" w:eastAsia="MS Gothic" w:hAnsi="Segoe UI Symbol" w:cs="Segoe UI Symbol"/>
                  <w:sz w:val="20"/>
                </w:rPr>
                <w:id w:val="64555727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Prefer not to say</w:t>
            </w:r>
          </w:p>
        </w:tc>
        <w:tc>
          <w:tcPr>
            <w:tcW w:w="4200" w:type="dxa"/>
            <w:shd w:val="clear" w:color="auto" w:fill="FFFFFF" w:themeFill="background1"/>
          </w:tcPr>
          <w:p w14:paraId="13D141B4" w14:textId="77777777" w:rsidR="00CE16DC" w:rsidRDefault="008E594B" w:rsidP="00C977B2">
            <w:pPr>
              <w:pStyle w:val="SEBodytext"/>
              <w:rPr>
                <w:sz w:val="20"/>
                <w:szCs w:val="20"/>
              </w:rPr>
            </w:pPr>
            <w:r>
              <w:rPr>
                <w:sz w:val="20"/>
                <w:szCs w:val="20"/>
              </w:rPr>
              <w:t xml:space="preserve">Disability: </w:t>
            </w:r>
            <w:r w:rsidR="00CE16DC" w:rsidRPr="00CE16DC">
              <w:rPr>
                <w:rFonts w:eastAsia="MS Gothic" w:cs="Arial"/>
                <w:i/>
                <w:sz w:val="20"/>
                <w:szCs w:val="20"/>
              </w:rPr>
              <w:t>[</w:t>
            </w:r>
            <w:r w:rsidR="00CE16DC" w:rsidRPr="00CE16DC">
              <w:rPr>
                <w:rFonts w:eastAsia="MS Gothic" w:cs="Arial"/>
                <w:i/>
                <w:sz w:val="18"/>
                <w:szCs w:val="18"/>
              </w:rPr>
              <w:t>tick one box]</w:t>
            </w:r>
          </w:p>
          <w:p w14:paraId="5DD24824" w14:textId="20DE9A4A" w:rsidR="008E594B" w:rsidRDefault="008C47EF" w:rsidP="00C977B2">
            <w:pPr>
              <w:pStyle w:val="SEBodytext"/>
              <w:rPr>
                <w:sz w:val="20"/>
                <w:szCs w:val="20"/>
              </w:rPr>
            </w:pPr>
            <w:sdt>
              <w:sdtPr>
                <w:rPr>
                  <w:rFonts w:ascii="Segoe UI Symbol" w:eastAsia="MS Gothic" w:hAnsi="Segoe UI Symbol" w:cs="Segoe UI Symbol"/>
                  <w:sz w:val="20"/>
                </w:rPr>
                <w:id w:val="-1532182618"/>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Yes     </w:t>
            </w:r>
            <w:sdt>
              <w:sdtPr>
                <w:rPr>
                  <w:rFonts w:ascii="Segoe UI Symbol" w:eastAsia="MS Gothic" w:hAnsi="Segoe UI Symbol" w:cs="Segoe UI Symbol"/>
                  <w:sz w:val="20"/>
                </w:rPr>
                <w:id w:val="-1653201563"/>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No     </w:t>
            </w:r>
            <w:sdt>
              <w:sdtPr>
                <w:rPr>
                  <w:rFonts w:ascii="Segoe UI Symbol" w:eastAsia="MS Gothic" w:hAnsi="Segoe UI Symbol" w:cs="Segoe UI Symbol"/>
                  <w:sz w:val="20"/>
                </w:rPr>
                <w:id w:val="1671447875"/>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Prefer not to say</w:t>
            </w:r>
          </w:p>
          <w:p w14:paraId="67267E4B" w14:textId="77777777" w:rsidR="008E594B" w:rsidRDefault="008E594B" w:rsidP="00C977B2">
            <w:pPr>
              <w:pStyle w:val="SEBodytext"/>
              <w:rPr>
                <w:sz w:val="20"/>
                <w:szCs w:val="20"/>
              </w:rPr>
            </w:pPr>
          </w:p>
          <w:p w14:paraId="4AC7EEB1" w14:textId="77777777" w:rsidR="008E594B" w:rsidRDefault="008E594B" w:rsidP="00C977B2">
            <w:pPr>
              <w:pStyle w:val="SEBodytext"/>
              <w:rPr>
                <w:rStyle w:val="Enteredtext"/>
              </w:rPr>
            </w:pPr>
            <w:r>
              <w:rPr>
                <w:sz w:val="20"/>
                <w:szCs w:val="20"/>
              </w:rPr>
              <w:t>If yes, please specify:</w:t>
            </w:r>
            <w:r w:rsidRPr="00A8105A">
              <w:rPr>
                <w:rStyle w:val="Enteredtext"/>
              </w:rPr>
              <w:t xml:space="preserve"> </w:t>
            </w:r>
          </w:p>
          <w:sdt>
            <w:sdtPr>
              <w:rPr>
                <w:sz w:val="20"/>
                <w:szCs w:val="20"/>
              </w:rPr>
              <w:id w:val="-862205075"/>
              <w:placeholder>
                <w:docPart w:val="8B0D6030250A454DA61C1A1D14EDD92C"/>
              </w:placeholder>
              <w:showingPlcHdr/>
              <w15:appearance w15:val="hidden"/>
            </w:sdtPr>
            <w:sdtEndPr/>
            <w:sdtContent>
              <w:p w14:paraId="731CE845" w14:textId="77777777" w:rsidR="000427EC" w:rsidRDefault="000427EC" w:rsidP="000427EC">
                <w:pPr>
                  <w:pStyle w:val="SEBodytext"/>
                  <w:rPr>
                    <w:color w:val="auto"/>
                    <w:sz w:val="20"/>
                    <w:szCs w:val="20"/>
                  </w:rPr>
                </w:pPr>
                <w:r w:rsidRPr="00083844">
                  <w:rPr>
                    <w:rStyle w:val="PlaceholderText"/>
                    <w:sz w:val="20"/>
                    <w:szCs w:val="20"/>
                  </w:rPr>
                  <w:t>Click here to enter text.</w:t>
                </w:r>
              </w:p>
            </w:sdtContent>
          </w:sdt>
          <w:p w14:paraId="37079574" w14:textId="77777777" w:rsidR="008E594B" w:rsidRDefault="008E594B" w:rsidP="00C977B2">
            <w:pPr>
              <w:pStyle w:val="SEBodytext"/>
              <w:rPr>
                <w:sz w:val="20"/>
                <w:szCs w:val="20"/>
              </w:rPr>
            </w:pPr>
          </w:p>
        </w:tc>
      </w:tr>
      <w:tr w:rsidR="008E594B" w:rsidRPr="003C6B62" w14:paraId="7AB85CF3" w14:textId="77777777" w:rsidTr="00CE16DC">
        <w:tc>
          <w:tcPr>
            <w:tcW w:w="9020" w:type="dxa"/>
            <w:gridSpan w:val="3"/>
            <w:shd w:val="clear" w:color="auto" w:fill="FFFFFF" w:themeFill="background1"/>
          </w:tcPr>
          <w:p w14:paraId="6AD95B5F" w14:textId="1F06ECFD" w:rsidR="008E594B" w:rsidRPr="003C6B62" w:rsidRDefault="002170C6" w:rsidP="00C977B2">
            <w:pPr>
              <w:pStyle w:val="SEBodytext"/>
              <w:rPr>
                <w:sz w:val="20"/>
                <w:szCs w:val="20"/>
              </w:rPr>
            </w:pPr>
            <w:r w:rsidRPr="002170C6">
              <w:rPr>
                <w:sz w:val="20"/>
                <w:szCs w:val="20"/>
              </w:rPr>
              <w:t xml:space="preserve">Has your involvement in </w:t>
            </w:r>
            <w:r w:rsidR="007C0553">
              <w:rPr>
                <w:sz w:val="20"/>
                <w:szCs w:val="20"/>
              </w:rPr>
              <w:t>an activity in the water</w:t>
            </w:r>
            <w:r w:rsidRPr="002170C6">
              <w:rPr>
                <w:sz w:val="20"/>
                <w:szCs w:val="20"/>
              </w:rPr>
              <w:t xml:space="preserve"> effected your: </w:t>
            </w:r>
          </w:p>
          <w:p w14:paraId="2F933563" w14:textId="2F10EB68" w:rsidR="00A90EAE" w:rsidRDefault="008C47EF" w:rsidP="00C977B2">
            <w:pPr>
              <w:pStyle w:val="SEBodytext"/>
              <w:rPr>
                <w:sz w:val="20"/>
                <w:szCs w:val="20"/>
              </w:rPr>
            </w:pPr>
            <w:sdt>
              <w:sdtPr>
                <w:rPr>
                  <w:rFonts w:ascii="Segoe UI Symbol" w:eastAsia="MS Gothic" w:hAnsi="Segoe UI Symbol" w:cs="Segoe UI Symbol"/>
                  <w:sz w:val="20"/>
                </w:rPr>
                <w:id w:val="682255336"/>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Physical Wellbeing </w:t>
            </w:r>
            <w:r w:rsidR="00CE16DC">
              <w:rPr>
                <w:sz w:val="20"/>
                <w:szCs w:val="20"/>
              </w:rPr>
              <w:t xml:space="preserve">            </w:t>
            </w:r>
            <w:r w:rsidR="007D69C8">
              <w:rPr>
                <w:sz w:val="20"/>
                <w:szCs w:val="20"/>
              </w:rPr>
              <w:t xml:space="preserve">          </w:t>
            </w:r>
          </w:p>
          <w:p w14:paraId="3D73E3C4" w14:textId="57656ED7" w:rsidR="00A90EAE" w:rsidRDefault="008C47EF" w:rsidP="00C977B2">
            <w:pPr>
              <w:pStyle w:val="SEBodytext"/>
              <w:rPr>
                <w:sz w:val="20"/>
                <w:szCs w:val="20"/>
              </w:rPr>
            </w:pPr>
            <w:sdt>
              <w:sdtPr>
                <w:rPr>
                  <w:rFonts w:ascii="Segoe UI Symbol" w:eastAsia="MS Gothic" w:hAnsi="Segoe UI Symbol" w:cs="Segoe UI Symbol"/>
                  <w:sz w:val="20"/>
                </w:rPr>
                <w:id w:val="112241576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CE16DC">
              <w:rPr>
                <w:sz w:val="20"/>
                <w:szCs w:val="20"/>
              </w:rPr>
              <w:t xml:space="preserve"> </w:t>
            </w:r>
            <w:r w:rsidR="008E594B">
              <w:rPr>
                <w:sz w:val="20"/>
                <w:szCs w:val="20"/>
              </w:rPr>
              <w:t>Mental Wellbeing</w:t>
            </w:r>
            <w:r w:rsidR="00CE16DC">
              <w:rPr>
                <w:sz w:val="20"/>
                <w:szCs w:val="20"/>
              </w:rPr>
              <w:t xml:space="preserve">       </w:t>
            </w:r>
          </w:p>
          <w:p w14:paraId="21F5B703" w14:textId="2570EFDC" w:rsidR="008E594B" w:rsidRDefault="008C47EF" w:rsidP="00C977B2">
            <w:pPr>
              <w:pStyle w:val="SEBodytext"/>
              <w:rPr>
                <w:sz w:val="20"/>
                <w:szCs w:val="20"/>
              </w:rPr>
            </w:pPr>
            <w:sdt>
              <w:sdtPr>
                <w:rPr>
                  <w:rFonts w:ascii="Segoe UI Symbol" w:eastAsia="MS Gothic" w:hAnsi="Segoe UI Symbol" w:cs="Segoe UI Symbol"/>
                  <w:sz w:val="20"/>
                </w:rPr>
                <w:id w:val="146558562"/>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F102A9">
              <w:rPr>
                <w:sz w:val="20"/>
                <w:szCs w:val="20"/>
              </w:rPr>
              <w:t xml:space="preserve"> </w:t>
            </w:r>
            <w:r w:rsidR="008E594B">
              <w:rPr>
                <w:sz w:val="20"/>
                <w:szCs w:val="20"/>
              </w:rPr>
              <w:t>Individual Development</w:t>
            </w:r>
          </w:p>
          <w:p w14:paraId="017D5C59" w14:textId="1AFA3AC3" w:rsidR="008E594B" w:rsidRDefault="008C47EF" w:rsidP="00CE16DC">
            <w:pPr>
              <w:pStyle w:val="SEBodytext"/>
              <w:rPr>
                <w:sz w:val="20"/>
                <w:szCs w:val="20"/>
              </w:rPr>
            </w:pPr>
            <w:sdt>
              <w:sdtPr>
                <w:rPr>
                  <w:rFonts w:ascii="Segoe UI Symbol" w:eastAsia="MS Gothic" w:hAnsi="Segoe UI Symbol" w:cs="Segoe UI Symbol"/>
                  <w:sz w:val="20"/>
                </w:rPr>
                <w:id w:val="-599337890"/>
                <w15:appearance w15:val="hidden"/>
                <w14:checkbox>
                  <w14:checked w14:val="0"/>
                  <w14:checkedState w14:val="2612" w14:font="MS Gothic"/>
                  <w14:uncheckedState w14:val="2610" w14:font="MS Gothic"/>
                </w14:checkbox>
              </w:sdtPr>
              <w:sdtEndPr/>
              <w:sdtContent>
                <w:r w:rsidR="00D02C3A">
                  <w:rPr>
                    <w:rFonts w:ascii="MS Gothic" w:eastAsia="MS Gothic" w:hAnsi="MS Gothic" w:cs="Segoe UI Symbol" w:hint="eastAsia"/>
                    <w:sz w:val="20"/>
                  </w:rPr>
                  <w:t>☐</w:t>
                </w:r>
              </w:sdtContent>
            </w:sdt>
            <w:r w:rsidR="008E594B">
              <w:rPr>
                <w:sz w:val="20"/>
                <w:szCs w:val="20"/>
              </w:rPr>
              <w:t xml:space="preserve"> Social and Community Development</w:t>
            </w:r>
            <w:r w:rsidR="00CE16DC">
              <w:rPr>
                <w:sz w:val="20"/>
                <w:szCs w:val="20"/>
              </w:rPr>
              <w:t xml:space="preserve">                        </w:t>
            </w:r>
            <w:r w:rsidR="007D69C8">
              <w:rPr>
                <w:sz w:val="20"/>
                <w:szCs w:val="20"/>
              </w:rPr>
              <w:t xml:space="preserve">          </w:t>
            </w:r>
          </w:p>
          <w:p w14:paraId="414C66AC" w14:textId="77777777" w:rsidR="002170C6" w:rsidRDefault="002170C6" w:rsidP="00CE16DC">
            <w:pPr>
              <w:pStyle w:val="SEBodytext"/>
              <w:rPr>
                <w:sz w:val="20"/>
                <w:szCs w:val="20"/>
              </w:rPr>
            </w:pPr>
          </w:p>
          <w:p w14:paraId="2B0BB1FF" w14:textId="77777777" w:rsidR="002170C6" w:rsidRPr="003C6B62" w:rsidRDefault="002170C6" w:rsidP="00CE16DC">
            <w:pPr>
              <w:pStyle w:val="SEBodytext"/>
              <w:rPr>
                <w:sz w:val="20"/>
                <w:szCs w:val="20"/>
              </w:rPr>
            </w:pPr>
            <w:r w:rsidRPr="006B20FE">
              <w:rPr>
                <w:i/>
                <w:sz w:val="18"/>
                <w:szCs w:val="20"/>
              </w:rPr>
              <w:t>[</w:t>
            </w:r>
            <w:r w:rsidRPr="00CE16DC">
              <w:rPr>
                <w:i/>
                <w:sz w:val="18"/>
                <w:szCs w:val="18"/>
              </w:rPr>
              <w:t>Tick all that apply</w:t>
            </w:r>
            <w:r>
              <w:rPr>
                <w:i/>
                <w:sz w:val="18"/>
                <w:szCs w:val="18"/>
              </w:rPr>
              <w:t>, descriptions of each theme can be found on page one</w:t>
            </w:r>
            <w:r w:rsidRPr="00CE16DC">
              <w:rPr>
                <w:i/>
                <w:sz w:val="18"/>
                <w:szCs w:val="18"/>
              </w:rPr>
              <w:t>]</w:t>
            </w:r>
          </w:p>
        </w:tc>
      </w:tr>
    </w:tbl>
    <w:p w14:paraId="653BBF51" w14:textId="77777777" w:rsidR="007D69C8" w:rsidRPr="00CE16DC" w:rsidRDefault="007D69C8" w:rsidP="00F102A9">
      <w:pPr>
        <w:pStyle w:val="SEBodytext"/>
      </w:pPr>
    </w:p>
    <w:p w14:paraId="402770C0" w14:textId="77777777" w:rsidR="002170C6" w:rsidRDefault="002170C6">
      <w:pPr>
        <w:rPr>
          <w:color w:val="2195AE"/>
          <w:sz w:val="32"/>
          <w:szCs w:val="32"/>
        </w:rPr>
      </w:pPr>
      <w:r>
        <w:br w:type="page"/>
      </w:r>
    </w:p>
    <w:p w14:paraId="441D45EC" w14:textId="42C754B6" w:rsidR="002170C6" w:rsidRDefault="00BC0DFA" w:rsidP="00B1025A">
      <w:pPr>
        <w:pStyle w:val="SESubheaderintropara"/>
        <w:numPr>
          <w:ilvl w:val="0"/>
          <w:numId w:val="26"/>
        </w:numPr>
      </w:pPr>
      <w:r>
        <w:lastRenderedPageBreak/>
        <w:t xml:space="preserve"> Before you started </w:t>
      </w:r>
      <w:r w:rsidR="007C0553">
        <w:t xml:space="preserve">your activity </w:t>
      </w:r>
    </w:p>
    <w:p w14:paraId="32105636" w14:textId="30B960A9" w:rsidR="002170C6" w:rsidRPr="00863596" w:rsidRDefault="002170C6" w:rsidP="00B1025A">
      <w:pPr>
        <w:pStyle w:val="SEBodytext"/>
        <w:rPr>
          <w:szCs w:val="20"/>
        </w:rPr>
      </w:pPr>
      <w:r w:rsidRPr="00863596">
        <w:rPr>
          <w:b/>
          <w:szCs w:val="20"/>
        </w:rPr>
        <w:t>Background:</w:t>
      </w:r>
      <w:r w:rsidRPr="00863596">
        <w:rPr>
          <w:szCs w:val="20"/>
        </w:rPr>
        <w:t xml:space="preserve"> </w:t>
      </w:r>
      <w:r w:rsidR="00863596">
        <w:rPr>
          <w:szCs w:val="20"/>
        </w:rPr>
        <w:t>tell us a little about yourself.</w:t>
      </w:r>
    </w:p>
    <w:p w14:paraId="37C8298A" w14:textId="1999D7AF" w:rsidR="00BC0DFA" w:rsidRDefault="00BC0DFA" w:rsidP="00B1025A">
      <w:pPr>
        <w:pStyle w:val="SEBodytext"/>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9010"/>
      </w:tblGrid>
      <w:tr w:rsidR="00BC0DFA" w:rsidRPr="00BC0DFA" w14:paraId="64FDDF3F" w14:textId="77777777" w:rsidTr="000C30C4">
        <w:trPr>
          <w:trHeight w:val="339"/>
        </w:trPr>
        <w:tc>
          <w:tcPr>
            <w:tcW w:w="9010" w:type="dxa"/>
            <w:shd w:val="clear" w:color="auto" w:fill="F2F2F2" w:themeFill="background1" w:themeFillShade="F2"/>
            <w:vAlign w:val="center"/>
          </w:tcPr>
          <w:p w14:paraId="14EE5765" w14:textId="59AB80F1" w:rsidR="002170C6" w:rsidRPr="00B1025A" w:rsidRDefault="002170C6" w:rsidP="002170C6">
            <w:pPr>
              <w:pStyle w:val="SEBodytext"/>
              <w:rPr>
                <w:i/>
                <w:sz w:val="20"/>
                <w:szCs w:val="20"/>
              </w:rPr>
            </w:pPr>
            <w:r w:rsidRPr="00B1025A">
              <w:rPr>
                <w:i/>
                <w:sz w:val="20"/>
                <w:szCs w:val="20"/>
              </w:rPr>
              <w:t xml:space="preserve">e.g. What is your occupation? </w:t>
            </w:r>
          </w:p>
          <w:p w14:paraId="169B8361" w14:textId="77777777" w:rsidR="002170C6" w:rsidRPr="00B1025A" w:rsidRDefault="002170C6" w:rsidP="002170C6">
            <w:pPr>
              <w:pStyle w:val="SEBodytext"/>
              <w:rPr>
                <w:i/>
                <w:sz w:val="20"/>
                <w:szCs w:val="20"/>
              </w:rPr>
            </w:pPr>
            <w:r w:rsidRPr="00B1025A">
              <w:rPr>
                <w:i/>
                <w:sz w:val="20"/>
                <w:szCs w:val="20"/>
              </w:rPr>
              <w:t xml:space="preserve">How would you describe your lifestyle? </w:t>
            </w:r>
          </w:p>
          <w:p w14:paraId="670BD0DD" w14:textId="77777777" w:rsidR="002170C6" w:rsidRPr="00B1025A" w:rsidRDefault="002170C6" w:rsidP="002170C6">
            <w:pPr>
              <w:pStyle w:val="SEBodytext"/>
              <w:rPr>
                <w:i/>
                <w:sz w:val="20"/>
                <w:szCs w:val="20"/>
              </w:rPr>
            </w:pPr>
            <w:r w:rsidRPr="00B1025A">
              <w:rPr>
                <w:i/>
                <w:sz w:val="20"/>
                <w:szCs w:val="20"/>
              </w:rPr>
              <w:t xml:space="preserve">How many times a week were you active? </w:t>
            </w:r>
          </w:p>
          <w:p w14:paraId="4B58AA11" w14:textId="77777777" w:rsidR="002170C6" w:rsidRPr="00B1025A" w:rsidRDefault="002170C6" w:rsidP="002170C6">
            <w:pPr>
              <w:pStyle w:val="SEBodytext"/>
              <w:rPr>
                <w:i/>
                <w:sz w:val="20"/>
                <w:szCs w:val="20"/>
              </w:rPr>
            </w:pPr>
            <w:r w:rsidRPr="00B1025A">
              <w:rPr>
                <w:i/>
                <w:sz w:val="20"/>
                <w:szCs w:val="20"/>
              </w:rPr>
              <w:t>Do/did you have any medical conditions?</w:t>
            </w:r>
          </w:p>
          <w:p w14:paraId="23812AB7" w14:textId="58069480" w:rsidR="002170C6" w:rsidRPr="00B1025A" w:rsidRDefault="002170C6" w:rsidP="002170C6">
            <w:pPr>
              <w:pStyle w:val="SEBodytext"/>
              <w:rPr>
                <w:i/>
                <w:sz w:val="20"/>
                <w:szCs w:val="20"/>
              </w:rPr>
            </w:pPr>
            <w:r w:rsidRPr="00B1025A">
              <w:rPr>
                <w:i/>
                <w:sz w:val="20"/>
                <w:szCs w:val="20"/>
              </w:rPr>
              <w:t xml:space="preserve">How did you find out about </w:t>
            </w:r>
            <w:r w:rsidR="007C0553">
              <w:rPr>
                <w:i/>
                <w:sz w:val="20"/>
                <w:szCs w:val="20"/>
              </w:rPr>
              <w:t>this activity</w:t>
            </w:r>
            <w:r w:rsidRPr="00B1025A">
              <w:rPr>
                <w:i/>
                <w:sz w:val="20"/>
                <w:szCs w:val="20"/>
              </w:rPr>
              <w:t>?</w:t>
            </w:r>
          </w:p>
          <w:p w14:paraId="2D506E78" w14:textId="77777777" w:rsidR="002170C6" w:rsidRPr="00B1025A" w:rsidRDefault="002170C6" w:rsidP="002170C6">
            <w:pPr>
              <w:pStyle w:val="SEBodytext"/>
              <w:rPr>
                <w:i/>
                <w:sz w:val="20"/>
                <w:szCs w:val="20"/>
              </w:rPr>
            </w:pPr>
            <w:r w:rsidRPr="00B1025A">
              <w:rPr>
                <w:i/>
                <w:sz w:val="20"/>
                <w:szCs w:val="20"/>
              </w:rPr>
              <w:t>How long ago was this?  Please give an approximate start date.</w:t>
            </w:r>
          </w:p>
          <w:p w14:paraId="10FD6AFB" w14:textId="7409915F" w:rsidR="00BC0DFA" w:rsidRPr="000C30C4" w:rsidRDefault="002170C6" w:rsidP="007C0553">
            <w:pPr>
              <w:pStyle w:val="SEBodytext"/>
              <w:rPr>
                <w:sz w:val="20"/>
                <w:szCs w:val="20"/>
              </w:rPr>
            </w:pPr>
            <w:r w:rsidRPr="00B1025A">
              <w:rPr>
                <w:i/>
                <w:sz w:val="20"/>
                <w:szCs w:val="20"/>
              </w:rPr>
              <w:t>What made you realise there was a need for change?  Was there a particular moment?</w:t>
            </w:r>
          </w:p>
        </w:tc>
      </w:tr>
      <w:tr w:rsidR="00BC0DFA" w:rsidRPr="003C6B62" w14:paraId="1DF6E1FD" w14:textId="77777777" w:rsidTr="00B1025A">
        <w:trPr>
          <w:trHeight w:val="4016"/>
        </w:trPr>
        <w:tc>
          <w:tcPr>
            <w:tcW w:w="9010" w:type="dxa"/>
            <w:shd w:val="clear" w:color="auto" w:fill="FFFFFF" w:themeFill="background1"/>
          </w:tcPr>
          <w:p w14:paraId="70F68406" w14:textId="77777777" w:rsidR="00C36B36" w:rsidRDefault="00C36B36" w:rsidP="00C36B36">
            <w:pPr>
              <w:pStyle w:val="SEBodytext"/>
              <w:rPr>
                <w:sz w:val="20"/>
              </w:rPr>
            </w:pPr>
            <w:r>
              <w:rPr>
                <w:sz w:val="20"/>
              </w:rPr>
              <w:t>Answer here:</w:t>
            </w:r>
          </w:p>
          <w:p w14:paraId="6645C72C" w14:textId="68E5D05E" w:rsidR="000427EC" w:rsidRPr="003D06FE" w:rsidRDefault="008C47EF">
            <w:pPr>
              <w:pStyle w:val="SEBodytext"/>
              <w:rPr>
                <w:i/>
                <w:color w:val="808080" w:themeColor="background1" w:themeShade="80"/>
                <w:sz w:val="20"/>
                <w:szCs w:val="20"/>
              </w:rPr>
            </w:pPr>
            <w:sdt>
              <w:sdtPr>
                <w:rPr>
                  <w:rStyle w:val="PlaceholderText"/>
                  <w:i/>
                  <w:sz w:val="20"/>
                </w:rPr>
                <w:id w:val="1102462945"/>
                <w:placeholder>
                  <w:docPart w:val="E0EE0785509A477AA18E1899191E1757"/>
                </w:placeholder>
                <w15:appearance w15:val="hidden"/>
              </w:sdtPr>
              <w:sdtEndPr>
                <w:rPr>
                  <w:rStyle w:val="DefaultParagraphFont"/>
                  <w:i w:val="0"/>
                  <w:color w:val="555555" w:themeColor="text1"/>
                  <w:szCs w:val="20"/>
                </w:rPr>
              </w:sdtEndPr>
              <w:sdtContent>
                <w:r w:rsidR="00C36B36">
                  <w:rPr>
                    <w:rStyle w:val="PlaceholderText"/>
                    <w:i/>
                    <w:sz w:val="20"/>
                  </w:rPr>
                  <w:t>Click here to enter text.</w:t>
                </w:r>
              </w:sdtContent>
            </w:sdt>
          </w:p>
        </w:tc>
      </w:tr>
    </w:tbl>
    <w:p w14:paraId="23487C2E" w14:textId="77777777" w:rsidR="002170C6" w:rsidRDefault="002170C6"/>
    <w:p w14:paraId="2ED0BF50" w14:textId="77777777" w:rsidR="002170C6" w:rsidRDefault="002170C6" w:rsidP="00B1025A">
      <w:pPr>
        <w:pStyle w:val="SESubheaderintropara"/>
        <w:numPr>
          <w:ilvl w:val="0"/>
          <w:numId w:val="26"/>
        </w:numPr>
      </w:pPr>
      <w:r>
        <w:t>Objectives</w:t>
      </w:r>
      <w:r w:rsidR="00CB52C3">
        <w:t xml:space="preserve"> and approach</w:t>
      </w:r>
    </w:p>
    <w:p w14:paraId="1948284C" w14:textId="07247A55" w:rsidR="00CB52C3" w:rsidRDefault="00CB52C3" w:rsidP="00B1025A">
      <w:pPr>
        <w:pStyle w:val="SEBodytext"/>
      </w:pPr>
      <w:r>
        <w:t>Please tell us what actions you took.</w:t>
      </w:r>
    </w:p>
    <w:p w14:paraId="003EA2FC" w14:textId="77777777" w:rsidR="00CB52C3" w:rsidRDefault="00CB52C3" w:rsidP="00B1025A">
      <w:pPr>
        <w:pStyle w:val="SEBodytext"/>
      </w:pPr>
    </w:p>
    <w:p w14:paraId="7DFF59F0" w14:textId="77777777" w:rsidR="00CB52C3" w:rsidRPr="00B1025A" w:rsidRDefault="00CB52C3" w:rsidP="00B1025A">
      <w:pPr>
        <w:pStyle w:val="SEBodytext"/>
        <w:rPr>
          <w:i/>
          <w:sz w:val="20"/>
        </w:rPr>
      </w:pPr>
      <w:r>
        <w:rPr>
          <w:i/>
          <w:sz w:val="20"/>
        </w:rPr>
        <w:t xml:space="preserve">We’ve included example questions in the sections to help you complete your section. </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9010"/>
      </w:tblGrid>
      <w:tr w:rsidR="00BC0DFA" w:rsidRPr="00BC0DFA" w14:paraId="1AE378F4" w14:textId="77777777" w:rsidTr="000C30C4">
        <w:trPr>
          <w:trHeight w:val="332"/>
        </w:trPr>
        <w:tc>
          <w:tcPr>
            <w:tcW w:w="9010" w:type="dxa"/>
            <w:shd w:val="clear" w:color="auto" w:fill="F2F2F2" w:themeFill="background1" w:themeFillShade="F2"/>
            <w:vAlign w:val="center"/>
          </w:tcPr>
          <w:p w14:paraId="482A3577" w14:textId="1F772FC1" w:rsidR="002170C6" w:rsidRPr="00B1025A" w:rsidRDefault="002170C6" w:rsidP="00C977B2">
            <w:pPr>
              <w:pStyle w:val="SEBodytext"/>
              <w:rPr>
                <w:i/>
                <w:sz w:val="20"/>
                <w:szCs w:val="20"/>
              </w:rPr>
            </w:pPr>
            <w:r w:rsidRPr="00B1025A">
              <w:rPr>
                <w:i/>
                <w:sz w:val="20"/>
                <w:szCs w:val="20"/>
              </w:rPr>
              <w:t xml:space="preserve">e.g. </w:t>
            </w:r>
            <w:r w:rsidR="00CB52C3" w:rsidRPr="00CB52C3">
              <w:rPr>
                <w:i/>
                <w:sz w:val="20"/>
                <w:szCs w:val="20"/>
              </w:rPr>
              <w:t>What did you want to achieve?</w:t>
            </w:r>
          </w:p>
          <w:p w14:paraId="1651E00A" w14:textId="67C43D45" w:rsidR="00CB52C3" w:rsidRPr="00CB52C3" w:rsidRDefault="00CB52C3" w:rsidP="00C977B2">
            <w:pPr>
              <w:pStyle w:val="SEBodytext"/>
              <w:rPr>
                <w:i/>
                <w:sz w:val="20"/>
                <w:szCs w:val="20"/>
              </w:rPr>
            </w:pPr>
            <w:r w:rsidRPr="00CB52C3">
              <w:rPr>
                <w:i/>
                <w:sz w:val="20"/>
              </w:rPr>
              <w:t xml:space="preserve">What were your motivations for getting involved in </w:t>
            </w:r>
            <w:r w:rsidR="007C0553">
              <w:rPr>
                <w:i/>
                <w:sz w:val="20"/>
              </w:rPr>
              <w:t>this activity</w:t>
            </w:r>
            <w:r w:rsidRPr="00CB52C3">
              <w:rPr>
                <w:i/>
                <w:sz w:val="20"/>
              </w:rPr>
              <w:t>?</w:t>
            </w:r>
            <w:r w:rsidRPr="00CB52C3">
              <w:rPr>
                <w:i/>
                <w:sz w:val="20"/>
                <w:szCs w:val="20"/>
              </w:rPr>
              <w:t xml:space="preserve"> </w:t>
            </w:r>
          </w:p>
          <w:p w14:paraId="5E0C8FE3" w14:textId="77777777" w:rsidR="00CB52C3" w:rsidRDefault="00CB52C3" w:rsidP="00C977B2">
            <w:pPr>
              <w:pStyle w:val="SEBodytext"/>
              <w:rPr>
                <w:i/>
                <w:sz w:val="20"/>
                <w:szCs w:val="20"/>
              </w:rPr>
            </w:pPr>
            <w:r w:rsidRPr="00CB52C3">
              <w:rPr>
                <w:i/>
                <w:sz w:val="20"/>
                <w:szCs w:val="20"/>
              </w:rPr>
              <w:t>Did you set short, medium and long terms goals so you could see your development?</w:t>
            </w:r>
          </w:p>
          <w:p w14:paraId="22F8D068" w14:textId="77777777" w:rsidR="00CB52C3" w:rsidRDefault="00CB52C3" w:rsidP="00C977B2">
            <w:pPr>
              <w:pStyle w:val="SEBodytext"/>
              <w:rPr>
                <w:i/>
                <w:sz w:val="20"/>
                <w:szCs w:val="20"/>
              </w:rPr>
            </w:pPr>
            <w:r w:rsidRPr="00CB52C3">
              <w:rPr>
                <w:i/>
                <w:sz w:val="20"/>
                <w:szCs w:val="20"/>
              </w:rPr>
              <w:t>What changes did you make to lead a healthier lifestyle? (e.g. changing diet, weight management)</w:t>
            </w:r>
          </w:p>
          <w:p w14:paraId="3E5FF08F" w14:textId="77777777" w:rsidR="00CB52C3" w:rsidRPr="00CB52C3" w:rsidRDefault="00CB52C3" w:rsidP="00C977B2">
            <w:pPr>
              <w:pStyle w:val="SEBodytext"/>
              <w:rPr>
                <w:i/>
                <w:sz w:val="20"/>
                <w:szCs w:val="20"/>
              </w:rPr>
            </w:pPr>
            <w:r w:rsidRPr="00CB52C3">
              <w:rPr>
                <w:i/>
                <w:sz w:val="20"/>
                <w:szCs w:val="20"/>
              </w:rPr>
              <w:t>Have you increased the intensity or frequency of your training sessions?</w:t>
            </w:r>
          </w:p>
          <w:p w14:paraId="019C826F" w14:textId="77777777" w:rsidR="00CB52C3" w:rsidRPr="00B1025A" w:rsidRDefault="00CB52C3" w:rsidP="00CB52C3">
            <w:pPr>
              <w:pStyle w:val="SEBodytext"/>
              <w:rPr>
                <w:i/>
                <w:sz w:val="20"/>
              </w:rPr>
            </w:pPr>
            <w:r w:rsidRPr="00B1025A">
              <w:rPr>
                <w:i/>
                <w:sz w:val="20"/>
              </w:rPr>
              <w:t>Did you participate in different activities? (e.g. resistance, aerobic, weight bearing)</w:t>
            </w:r>
          </w:p>
          <w:p w14:paraId="6C447FB0" w14:textId="77777777" w:rsidR="00CB52C3" w:rsidRPr="00B1025A" w:rsidRDefault="00CB52C3" w:rsidP="00C977B2">
            <w:pPr>
              <w:pStyle w:val="SEBodytext"/>
              <w:rPr>
                <w:i/>
                <w:sz w:val="20"/>
                <w:szCs w:val="20"/>
              </w:rPr>
            </w:pPr>
            <w:r w:rsidRPr="00CB52C3">
              <w:rPr>
                <w:i/>
                <w:sz w:val="20"/>
                <w:szCs w:val="20"/>
              </w:rPr>
              <w:t>Did you participate in the activity with others? (e.g. family, friends or organised groups)</w:t>
            </w:r>
          </w:p>
        </w:tc>
      </w:tr>
      <w:tr w:rsidR="00BC0DFA" w:rsidRPr="003C6B62" w14:paraId="6B308453" w14:textId="77777777" w:rsidTr="00B1025A">
        <w:trPr>
          <w:trHeight w:val="3373"/>
        </w:trPr>
        <w:tc>
          <w:tcPr>
            <w:tcW w:w="9010" w:type="dxa"/>
            <w:shd w:val="clear" w:color="auto" w:fill="FFFFFF" w:themeFill="background1"/>
          </w:tcPr>
          <w:p w14:paraId="200D04CA" w14:textId="77777777" w:rsidR="00C36B36" w:rsidRDefault="00C36B36" w:rsidP="00C36B36">
            <w:pPr>
              <w:pStyle w:val="SEBodytext"/>
              <w:rPr>
                <w:sz w:val="20"/>
              </w:rPr>
            </w:pPr>
            <w:r>
              <w:rPr>
                <w:sz w:val="20"/>
              </w:rPr>
              <w:t>Answer here:</w:t>
            </w:r>
          </w:p>
          <w:sdt>
            <w:sdtPr>
              <w:rPr>
                <w:rStyle w:val="PlaceholderText"/>
                <w:i/>
                <w:sz w:val="20"/>
              </w:rPr>
              <w:id w:val="175317148"/>
              <w:placeholder>
                <w:docPart w:val="832841D3BD25435CBE9BC8F199425D84"/>
              </w:placeholder>
              <w15:appearance w15:val="hidden"/>
            </w:sdtPr>
            <w:sdtEndPr>
              <w:rPr>
                <w:rStyle w:val="DefaultParagraphFont"/>
                <w:i w:val="0"/>
                <w:color w:val="555555" w:themeColor="text1"/>
                <w:szCs w:val="20"/>
              </w:rPr>
            </w:sdtEndPr>
            <w:sdtContent>
              <w:p w14:paraId="627962F6" w14:textId="2E7D7E05" w:rsidR="00CB52C3" w:rsidRDefault="00C36B36" w:rsidP="00C36B36">
                <w:pPr>
                  <w:pStyle w:val="SEBodytext"/>
                  <w:rPr>
                    <w:rStyle w:val="Text"/>
                  </w:rPr>
                </w:pPr>
                <w:r>
                  <w:rPr>
                    <w:rStyle w:val="PlaceholderText"/>
                    <w:i/>
                    <w:sz w:val="20"/>
                  </w:rPr>
                  <w:t>Click here to enter text.</w:t>
                </w:r>
              </w:p>
            </w:sdtContent>
          </w:sdt>
          <w:p w14:paraId="29D1A841" w14:textId="154EC6C6" w:rsidR="000427EC" w:rsidRPr="00D52E98" w:rsidRDefault="000427EC" w:rsidP="00C977B2">
            <w:pPr>
              <w:pStyle w:val="SEBodytext"/>
              <w:rPr>
                <w:i/>
                <w:sz w:val="20"/>
              </w:rPr>
            </w:pPr>
          </w:p>
        </w:tc>
      </w:tr>
    </w:tbl>
    <w:p w14:paraId="61515CA4" w14:textId="77777777" w:rsidR="00F4649E" w:rsidRDefault="003D06FE" w:rsidP="00B1025A">
      <w:pPr>
        <w:pStyle w:val="SESubheaderintropara"/>
        <w:numPr>
          <w:ilvl w:val="0"/>
          <w:numId w:val="26"/>
        </w:numPr>
      </w:pPr>
      <w:r>
        <w:lastRenderedPageBreak/>
        <w:t>Success and learnings</w:t>
      </w:r>
    </w:p>
    <w:p w14:paraId="095BF4EB" w14:textId="77777777" w:rsidR="00B636E8" w:rsidRDefault="00B636E8" w:rsidP="00B636E8">
      <w:pPr>
        <w:pStyle w:val="SEBodytext"/>
      </w:pPr>
      <w:r w:rsidRPr="000C30C4">
        <w:t xml:space="preserve">Please tell </w:t>
      </w:r>
      <w:r w:rsidR="003D06FE" w:rsidRPr="000C30C4">
        <w:t>about your</w:t>
      </w:r>
      <w:r w:rsidRPr="000C30C4">
        <w:t xml:space="preserve"> </w:t>
      </w:r>
      <w:r w:rsidR="00E87F96" w:rsidRPr="000C30C4">
        <w:t>achievements</w:t>
      </w:r>
      <w:r w:rsidR="000C30C4">
        <w:t>.</w:t>
      </w:r>
    </w:p>
    <w:p w14:paraId="27CFA015" w14:textId="77777777" w:rsidR="00E36D5A" w:rsidRPr="000C30C4" w:rsidRDefault="00E36D5A" w:rsidP="00B636E8">
      <w:pPr>
        <w:pStyle w:val="SEBodytext"/>
      </w:pPr>
    </w:p>
    <w:p w14:paraId="633D0EC2" w14:textId="77777777" w:rsidR="000C30C4" w:rsidRDefault="000C30C4" w:rsidP="000C30C4">
      <w:pPr>
        <w:pStyle w:val="SEBodytext"/>
      </w:pPr>
      <w:r w:rsidRPr="009B3254">
        <w:rPr>
          <w:i/>
          <w:sz w:val="20"/>
        </w:rPr>
        <w:t xml:space="preserve">We’ve included example questions in the sections </w:t>
      </w:r>
      <w:r w:rsidR="00CB6D07">
        <w:rPr>
          <w:i/>
          <w:sz w:val="20"/>
        </w:rPr>
        <w:t>to help you complete this section</w:t>
      </w:r>
      <w:r w:rsidRPr="009B3254">
        <w:rPr>
          <w:i/>
          <w:sz w:val="20"/>
        </w:rPr>
        <w:t>.</w:t>
      </w:r>
      <w:r>
        <w:t xml:space="preserve"> </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8926"/>
      </w:tblGrid>
      <w:tr w:rsidR="00C36B36" w:rsidRPr="00C36B36" w14:paraId="24557B58" w14:textId="77777777" w:rsidTr="00C36B36">
        <w:trPr>
          <w:trHeight w:val="935"/>
        </w:trPr>
        <w:tc>
          <w:tcPr>
            <w:tcW w:w="8926" w:type="dxa"/>
            <w:shd w:val="clear" w:color="auto" w:fill="EEEEEE" w:themeFill="background2"/>
          </w:tcPr>
          <w:p w14:paraId="386C0D1B" w14:textId="5BCE5B62" w:rsidR="00B636E8" w:rsidRPr="00B1025A" w:rsidRDefault="00E36D5A" w:rsidP="00E36D5A">
            <w:pPr>
              <w:pStyle w:val="SEBodytext"/>
              <w:rPr>
                <w:i/>
                <w:sz w:val="20"/>
                <w:szCs w:val="20"/>
              </w:rPr>
            </w:pPr>
            <w:proofErr w:type="gramStart"/>
            <w:r w:rsidRPr="00B1025A">
              <w:rPr>
                <w:i/>
                <w:sz w:val="20"/>
                <w:szCs w:val="20"/>
              </w:rPr>
              <w:t>e.g</w:t>
            </w:r>
            <w:proofErr w:type="gramEnd"/>
            <w:r w:rsidRPr="00B1025A">
              <w:rPr>
                <w:i/>
                <w:sz w:val="20"/>
                <w:szCs w:val="20"/>
              </w:rPr>
              <w:t xml:space="preserve">. </w:t>
            </w:r>
            <w:r w:rsidR="00C36B36" w:rsidRPr="00B1025A">
              <w:rPr>
                <w:i/>
                <w:sz w:val="20"/>
                <w:szCs w:val="20"/>
              </w:rPr>
              <w:t xml:space="preserve">Has being involved in your </w:t>
            </w:r>
            <w:r w:rsidR="007F5C65">
              <w:rPr>
                <w:i/>
                <w:sz w:val="20"/>
                <w:szCs w:val="20"/>
              </w:rPr>
              <w:t>activity</w:t>
            </w:r>
            <w:r w:rsidR="00C36B36" w:rsidRPr="00B1025A">
              <w:rPr>
                <w:i/>
                <w:sz w:val="20"/>
                <w:szCs w:val="20"/>
              </w:rPr>
              <w:t xml:space="preserve"> helped to prevent/manage any existing medical conditions?</w:t>
            </w:r>
          </w:p>
          <w:p w14:paraId="3702872F" w14:textId="2032FA71" w:rsidR="00C36B36" w:rsidRDefault="00C36B36" w:rsidP="00E36D5A">
            <w:pPr>
              <w:pStyle w:val="SEBodytext"/>
              <w:rPr>
                <w:i/>
                <w:sz w:val="20"/>
                <w:szCs w:val="20"/>
              </w:rPr>
            </w:pPr>
            <w:r>
              <w:rPr>
                <w:i/>
                <w:sz w:val="20"/>
                <w:szCs w:val="20"/>
              </w:rPr>
              <w:t>Have there been any changes to your physical wellbeing?</w:t>
            </w:r>
          </w:p>
          <w:p w14:paraId="5EBE7BF1" w14:textId="4C5F21A5" w:rsidR="00C36B36" w:rsidRDefault="00C36B36" w:rsidP="00E36D5A">
            <w:pPr>
              <w:pStyle w:val="SEBodytext"/>
              <w:rPr>
                <w:i/>
                <w:sz w:val="20"/>
                <w:szCs w:val="20"/>
              </w:rPr>
            </w:pPr>
            <w:r>
              <w:rPr>
                <w:i/>
                <w:sz w:val="20"/>
                <w:szCs w:val="20"/>
              </w:rPr>
              <w:t>Have there been any chan</w:t>
            </w:r>
            <w:r w:rsidR="009712FC">
              <w:rPr>
                <w:i/>
                <w:sz w:val="20"/>
                <w:szCs w:val="20"/>
              </w:rPr>
              <w:t>g</w:t>
            </w:r>
            <w:r>
              <w:rPr>
                <w:i/>
                <w:sz w:val="20"/>
                <w:szCs w:val="20"/>
              </w:rPr>
              <w:t>e</w:t>
            </w:r>
            <w:r w:rsidR="009712FC">
              <w:rPr>
                <w:i/>
                <w:sz w:val="20"/>
                <w:szCs w:val="20"/>
              </w:rPr>
              <w:t>s</w:t>
            </w:r>
            <w:r>
              <w:rPr>
                <w:i/>
                <w:sz w:val="20"/>
                <w:szCs w:val="20"/>
              </w:rPr>
              <w:t xml:space="preserve"> to your mental wellbeing?</w:t>
            </w:r>
          </w:p>
          <w:p w14:paraId="29D4A1FB" w14:textId="125A07FD" w:rsidR="000C30C4" w:rsidRPr="00B1025A" w:rsidRDefault="000C30C4">
            <w:pPr>
              <w:pStyle w:val="SEBodytext"/>
              <w:rPr>
                <w:i/>
                <w:sz w:val="20"/>
                <w:szCs w:val="20"/>
              </w:rPr>
            </w:pPr>
            <w:r w:rsidRPr="00B1025A">
              <w:rPr>
                <w:i/>
                <w:sz w:val="20"/>
                <w:szCs w:val="20"/>
              </w:rPr>
              <w:t xml:space="preserve">Have you developed </w:t>
            </w:r>
            <w:r w:rsidR="00C36B36">
              <w:rPr>
                <w:i/>
                <w:sz w:val="20"/>
                <w:szCs w:val="20"/>
              </w:rPr>
              <w:t xml:space="preserve">new </w:t>
            </w:r>
            <w:r w:rsidRPr="00B1025A">
              <w:rPr>
                <w:i/>
                <w:sz w:val="20"/>
                <w:szCs w:val="20"/>
              </w:rPr>
              <w:t>skills</w:t>
            </w:r>
            <w:r w:rsidR="00C36B36">
              <w:rPr>
                <w:i/>
                <w:sz w:val="20"/>
                <w:szCs w:val="20"/>
              </w:rPr>
              <w:t>?</w:t>
            </w:r>
          </w:p>
          <w:p w14:paraId="5D56D440" w14:textId="77777777" w:rsidR="000C30C4" w:rsidRPr="00B1025A" w:rsidRDefault="000C30C4" w:rsidP="00E36D5A">
            <w:pPr>
              <w:pStyle w:val="SEBodytext"/>
              <w:rPr>
                <w:i/>
                <w:sz w:val="20"/>
                <w:szCs w:val="20"/>
              </w:rPr>
            </w:pPr>
            <w:r w:rsidRPr="00B1025A">
              <w:rPr>
                <w:i/>
                <w:sz w:val="20"/>
                <w:szCs w:val="20"/>
              </w:rPr>
              <w:t xml:space="preserve">Has it increased your productivity at work/college/school? </w:t>
            </w:r>
          </w:p>
          <w:p w14:paraId="671992AF" w14:textId="77777777" w:rsidR="000C30C4" w:rsidRPr="00B1025A" w:rsidRDefault="000C30C4" w:rsidP="00E36D5A">
            <w:pPr>
              <w:pStyle w:val="SEBodytext"/>
              <w:rPr>
                <w:i/>
                <w:sz w:val="20"/>
                <w:szCs w:val="20"/>
              </w:rPr>
            </w:pPr>
            <w:r w:rsidRPr="00B1025A">
              <w:rPr>
                <w:i/>
                <w:sz w:val="20"/>
                <w:szCs w:val="20"/>
              </w:rPr>
              <w:t>Have you enhanced skills such as self-control and concentration, team working and time management?</w:t>
            </w:r>
          </w:p>
          <w:p w14:paraId="5B1D31F1" w14:textId="77777777" w:rsidR="000C30C4" w:rsidRPr="00B1025A" w:rsidRDefault="000C30C4" w:rsidP="00E36D5A">
            <w:pPr>
              <w:pStyle w:val="SEBodytext"/>
              <w:rPr>
                <w:i/>
                <w:sz w:val="20"/>
                <w:szCs w:val="20"/>
              </w:rPr>
            </w:pPr>
            <w:r w:rsidRPr="00B1025A">
              <w:rPr>
                <w:i/>
                <w:sz w:val="20"/>
                <w:szCs w:val="20"/>
              </w:rPr>
              <w:t>Has it increased your willingness to volunteer?</w:t>
            </w:r>
          </w:p>
          <w:p w14:paraId="1AC5763B" w14:textId="77777777" w:rsidR="00E36D5A" w:rsidRPr="00B1025A" w:rsidRDefault="000C30C4" w:rsidP="00E36D5A">
            <w:pPr>
              <w:pStyle w:val="SEBodytext"/>
              <w:rPr>
                <w:i/>
                <w:sz w:val="20"/>
                <w:szCs w:val="20"/>
              </w:rPr>
            </w:pPr>
            <w:r w:rsidRPr="00B1025A">
              <w:rPr>
                <w:i/>
                <w:sz w:val="20"/>
                <w:szCs w:val="20"/>
              </w:rPr>
              <w:t>Have you been able to save money from this? (e.g. savings on medication)</w:t>
            </w:r>
          </w:p>
        </w:tc>
      </w:tr>
      <w:tr w:rsidR="00C36B36" w:rsidRPr="00C36B36" w14:paraId="552E621B" w14:textId="77777777" w:rsidTr="00B1025A">
        <w:trPr>
          <w:trHeight w:val="4187"/>
        </w:trPr>
        <w:tc>
          <w:tcPr>
            <w:tcW w:w="8926" w:type="dxa"/>
            <w:shd w:val="clear" w:color="auto" w:fill="FFFFFF" w:themeFill="background1"/>
          </w:tcPr>
          <w:p w14:paraId="75E1E1AE" w14:textId="77777777" w:rsidR="00C36B36" w:rsidRDefault="00C36B36" w:rsidP="00C36B36">
            <w:pPr>
              <w:pStyle w:val="SEBodytext"/>
              <w:rPr>
                <w:sz w:val="20"/>
              </w:rPr>
            </w:pPr>
            <w:r>
              <w:rPr>
                <w:sz w:val="20"/>
              </w:rPr>
              <w:t>Answer here:</w:t>
            </w:r>
          </w:p>
          <w:sdt>
            <w:sdtPr>
              <w:rPr>
                <w:rStyle w:val="PlaceholderText"/>
                <w:i/>
                <w:sz w:val="20"/>
              </w:rPr>
              <w:id w:val="-126853976"/>
              <w:placeholder>
                <w:docPart w:val="DefaultPlaceholder_1081868574"/>
              </w:placeholder>
              <w15:appearance w15:val="hidden"/>
            </w:sdtPr>
            <w:sdtEndPr>
              <w:rPr>
                <w:rStyle w:val="DefaultParagraphFont"/>
                <w:i w:val="0"/>
                <w:color w:val="555555" w:themeColor="text1"/>
                <w:szCs w:val="20"/>
              </w:rPr>
            </w:sdtEndPr>
            <w:sdtContent>
              <w:p w14:paraId="35D8B1EB" w14:textId="0AD941EA" w:rsidR="000427EC" w:rsidRPr="00B1025A" w:rsidRDefault="00C36B36" w:rsidP="00083844">
                <w:pPr>
                  <w:pStyle w:val="SEBodytext"/>
                  <w:rPr>
                    <w:sz w:val="20"/>
                    <w:szCs w:val="20"/>
                  </w:rPr>
                </w:pPr>
                <w:r>
                  <w:rPr>
                    <w:rStyle w:val="PlaceholderText"/>
                    <w:i/>
                    <w:sz w:val="20"/>
                  </w:rPr>
                  <w:t>Click here to enter text.</w:t>
                </w:r>
              </w:p>
            </w:sdtContent>
          </w:sdt>
        </w:tc>
      </w:tr>
    </w:tbl>
    <w:p w14:paraId="3161E597" w14:textId="77777777" w:rsidR="00F4649E" w:rsidRPr="00C36B36" w:rsidRDefault="00F4649E">
      <w:pPr>
        <w:pStyle w:val="SEBodytext"/>
      </w:pPr>
    </w:p>
    <w:p w14:paraId="13B18D47" w14:textId="3F7A56A0" w:rsidR="00F4649E" w:rsidRDefault="00CB52C3" w:rsidP="00B1025A">
      <w:pPr>
        <w:pStyle w:val="SESubheaderintropara"/>
        <w:numPr>
          <w:ilvl w:val="0"/>
          <w:numId w:val="26"/>
        </w:numPr>
      </w:pPr>
      <w:r>
        <w:t>Quote</w:t>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9010"/>
      </w:tblGrid>
      <w:tr w:rsidR="00F4649E" w:rsidRPr="00F4649E" w14:paraId="2838D606" w14:textId="77777777" w:rsidTr="00B1025A">
        <w:trPr>
          <w:trHeight w:val="268"/>
        </w:trPr>
        <w:tc>
          <w:tcPr>
            <w:tcW w:w="9010" w:type="dxa"/>
            <w:shd w:val="clear" w:color="auto" w:fill="EEEEEE" w:themeFill="background2"/>
            <w:vAlign w:val="center"/>
          </w:tcPr>
          <w:p w14:paraId="1D8591D8" w14:textId="77777777" w:rsidR="00F4649E" w:rsidRPr="00F4649E" w:rsidRDefault="00F4649E" w:rsidP="00C977B2">
            <w:pPr>
              <w:pStyle w:val="SEBodytext"/>
              <w:rPr>
                <w:sz w:val="20"/>
              </w:rPr>
            </w:pPr>
            <w:r>
              <w:rPr>
                <w:sz w:val="20"/>
              </w:rPr>
              <w:t>Please provide a quote from you about your activity success</w:t>
            </w:r>
            <w:r w:rsidR="00CB52C3">
              <w:rPr>
                <w:sz w:val="20"/>
              </w:rPr>
              <w:t>.</w:t>
            </w:r>
          </w:p>
        </w:tc>
      </w:tr>
      <w:tr w:rsidR="00F4649E" w:rsidRPr="003C6B62" w14:paraId="1ABD845A" w14:textId="77777777" w:rsidTr="00083844">
        <w:trPr>
          <w:trHeight w:val="1909"/>
        </w:trPr>
        <w:tc>
          <w:tcPr>
            <w:tcW w:w="9010" w:type="dxa"/>
            <w:shd w:val="clear" w:color="auto" w:fill="FFFFFF" w:themeFill="background1"/>
          </w:tcPr>
          <w:sdt>
            <w:sdtPr>
              <w:rPr>
                <w:rStyle w:val="Text"/>
              </w:rPr>
              <w:id w:val="-918632420"/>
              <w:placeholder>
                <w:docPart w:val="007F1D4C021E4BFEBD71A26217DF594A"/>
              </w:placeholder>
              <w:showingPlcHdr/>
              <w15:appearance w15:val="hidden"/>
            </w:sdtPr>
            <w:sdtEndPr>
              <w:rPr>
                <w:rStyle w:val="Text"/>
              </w:rPr>
            </w:sdtEndPr>
            <w:sdtContent>
              <w:p w14:paraId="20B389A0" w14:textId="77777777" w:rsidR="00C36B36" w:rsidRDefault="00C36B36" w:rsidP="00C36B36">
                <w:pPr>
                  <w:pStyle w:val="SEBodytext"/>
                  <w:rPr>
                    <w:i/>
                    <w:color w:val="808080" w:themeColor="background1" w:themeShade="80"/>
                    <w:sz w:val="20"/>
                  </w:rPr>
                </w:pPr>
                <w:r>
                  <w:rPr>
                    <w:i/>
                    <w:color w:val="808080" w:themeColor="background1" w:themeShade="80"/>
                    <w:sz w:val="20"/>
                  </w:rPr>
                  <w:t>Space for inspirational quote from you. Alternatively, you can use a quotation from someone involved in your story that gives a different perspective.</w:t>
                </w:r>
              </w:p>
              <w:p w14:paraId="22B38064" w14:textId="77777777" w:rsidR="00C36B36" w:rsidRDefault="00C36B36" w:rsidP="00C36B36">
                <w:pPr>
                  <w:pStyle w:val="SEBodytext"/>
                  <w:rPr>
                    <w:i/>
                    <w:color w:val="808080" w:themeColor="background1" w:themeShade="80"/>
                    <w:sz w:val="20"/>
                  </w:rPr>
                </w:pPr>
              </w:p>
              <w:p w14:paraId="5B5137D2" w14:textId="77777777" w:rsidR="00C36B36" w:rsidRDefault="00C36B36" w:rsidP="00C36B36">
                <w:pPr>
                  <w:pStyle w:val="SEBodytext"/>
                  <w:rPr>
                    <w:rStyle w:val="PlaceholderText"/>
                  </w:rPr>
                </w:pPr>
                <w:r>
                  <w:rPr>
                    <w:rStyle w:val="PlaceholderText"/>
                    <w:i/>
                    <w:sz w:val="20"/>
                  </w:rPr>
                  <w:t>Click here to enter text.</w:t>
                </w:r>
              </w:p>
              <w:p w14:paraId="55D755AB" w14:textId="77777777" w:rsidR="00C36B36" w:rsidRDefault="00C36B36" w:rsidP="00C36B36">
                <w:pPr>
                  <w:pStyle w:val="SEBodytext"/>
                  <w:rPr>
                    <w:rStyle w:val="PlaceholderText"/>
                    <w:i/>
                    <w:sz w:val="20"/>
                  </w:rPr>
                </w:pPr>
              </w:p>
              <w:p w14:paraId="40FE6DEB" w14:textId="77777777" w:rsidR="00C36B36" w:rsidRDefault="00C36B36" w:rsidP="00C36B36">
                <w:pPr>
                  <w:pStyle w:val="SEBodytext"/>
                  <w:rPr>
                    <w:rStyle w:val="Text"/>
                  </w:rPr>
                </w:pPr>
                <w:r>
                  <w:rPr>
                    <w:i/>
                    <w:color w:val="EE3A24" w:themeColor="accent3"/>
                    <w:sz w:val="18"/>
                    <w:szCs w:val="18"/>
                  </w:rPr>
                  <w:t>Please note, we need your permission to use your quote on page two.</w:t>
                </w:r>
              </w:p>
            </w:sdtContent>
          </w:sdt>
          <w:p w14:paraId="55337D73" w14:textId="77777777" w:rsidR="0061467E" w:rsidRDefault="0061467E" w:rsidP="00C977B2">
            <w:pPr>
              <w:pStyle w:val="SEBodytext"/>
              <w:rPr>
                <w:i/>
                <w:color w:val="EE3A24" w:themeColor="accent3"/>
                <w:sz w:val="20"/>
              </w:rPr>
            </w:pPr>
          </w:p>
          <w:p w14:paraId="33609193" w14:textId="77777777" w:rsidR="00F4649E" w:rsidRPr="0061467E" w:rsidRDefault="00F4649E" w:rsidP="00503110">
            <w:pPr>
              <w:pStyle w:val="SEBodytext"/>
              <w:rPr>
                <w:sz w:val="18"/>
                <w:szCs w:val="18"/>
              </w:rPr>
            </w:pPr>
          </w:p>
        </w:tc>
      </w:tr>
    </w:tbl>
    <w:p w14:paraId="738B4343" w14:textId="77777777" w:rsidR="00155BB0" w:rsidRDefault="00155BB0" w:rsidP="00155BB0">
      <w:pPr>
        <w:pStyle w:val="SEBodytext"/>
        <w:rPr>
          <w:rFonts w:eastAsia="MS Gothic" w:cs="Arial"/>
        </w:rPr>
      </w:pPr>
    </w:p>
    <w:p w14:paraId="40A067FC" w14:textId="77777777" w:rsidR="00503110" w:rsidRPr="00A90EAE" w:rsidRDefault="00503110" w:rsidP="00503110">
      <w:pPr>
        <w:pStyle w:val="SEBodytext"/>
        <w:rPr>
          <w:color w:val="FF0000"/>
        </w:rPr>
      </w:pPr>
    </w:p>
    <w:p w14:paraId="64C2181E" w14:textId="77777777" w:rsidR="00503110" w:rsidRPr="00E87F96" w:rsidRDefault="00503110" w:rsidP="00503110">
      <w:pPr>
        <w:pStyle w:val="SEBodytext"/>
        <w:shd w:val="clear" w:color="auto" w:fill="E5F4F9" w:themeFill="accent1" w:themeFillTint="33"/>
        <w:jc w:val="center"/>
        <w:rPr>
          <w:rFonts w:cs="Arial"/>
          <w:sz w:val="12"/>
        </w:rPr>
      </w:pPr>
    </w:p>
    <w:p w14:paraId="0524347B" w14:textId="77777777" w:rsidR="00503110" w:rsidRDefault="00503110" w:rsidP="00503110">
      <w:pPr>
        <w:pStyle w:val="SEBodytext"/>
        <w:shd w:val="clear" w:color="auto" w:fill="E5F4F9" w:themeFill="accent1" w:themeFillTint="33"/>
        <w:jc w:val="center"/>
        <w:rPr>
          <w:rStyle w:val="Hyperlink"/>
          <w:rFonts w:cs="Arial"/>
          <w:color w:val="2095AE" w:themeColor="accent2"/>
        </w:rPr>
      </w:pPr>
      <w:r w:rsidRPr="0061467E">
        <w:rPr>
          <w:rFonts w:cs="Arial"/>
        </w:rPr>
        <w:t>Please complete and submit this form, with any images, to</w:t>
      </w:r>
      <w:r w:rsidRPr="0061467E">
        <w:rPr>
          <w:rFonts w:cs="Arial"/>
          <w:color w:val="2095AE" w:themeColor="accent2"/>
        </w:rPr>
        <w:t xml:space="preserve">: </w:t>
      </w:r>
      <w:hyperlink r:id="rId13" w:history="1">
        <w:r w:rsidRPr="0061467E">
          <w:rPr>
            <w:rStyle w:val="Hyperlink"/>
            <w:rFonts w:cs="Arial"/>
            <w:color w:val="2095AE" w:themeColor="accent2"/>
          </w:rPr>
          <w:t>insight@swimming.org</w:t>
        </w:r>
      </w:hyperlink>
    </w:p>
    <w:p w14:paraId="58FE16A4" w14:textId="77777777" w:rsidR="00503110" w:rsidRPr="00E87F96" w:rsidRDefault="00503110" w:rsidP="00503110">
      <w:pPr>
        <w:pStyle w:val="SEBodytext"/>
        <w:shd w:val="clear" w:color="auto" w:fill="E5F4F9" w:themeFill="accent1" w:themeFillTint="33"/>
        <w:jc w:val="center"/>
        <w:rPr>
          <w:rFonts w:cs="Arial"/>
          <w:sz w:val="12"/>
        </w:rPr>
      </w:pPr>
    </w:p>
    <w:p w14:paraId="26B7881E" w14:textId="77777777" w:rsidR="00503110" w:rsidRPr="00A90EAE" w:rsidRDefault="00503110" w:rsidP="00503110">
      <w:pPr>
        <w:pStyle w:val="SEBodytext"/>
        <w:rPr>
          <w:color w:val="FF0000"/>
        </w:rPr>
      </w:pPr>
    </w:p>
    <w:p w14:paraId="69EDA802" w14:textId="77777777" w:rsidR="00503110" w:rsidRDefault="00503110" w:rsidP="00155BB0">
      <w:pPr>
        <w:pStyle w:val="SEBodytext"/>
        <w:rPr>
          <w:rFonts w:eastAsia="MS Gothic" w:cs="Arial"/>
        </w:rPr>
      </w:pPr>
    </w:p>
    <w:sectPr w:rsidR="00503110" w:rsidSect="002124BD">
      <w:headerReference w:type="default" r:id="rId14"/>
      <w:footerReference w:type="default" r:id="rId15"/>
      <w:headerReference w:type="first" r:id="rId16"/>
      <w:footerReference w:type="first" r:id="rId17"/>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9A496" w14:textId="77777777" w:rsidR="00F063D7" w:rsidRDefault="00F063D7" w:rsidP="00362075">
      <w:r>
        <w:separator/>
      </w:r>
    </w:p>
  </w:endnote>
  <w:endnote w:type="continuationSeparator" w:id="0">
    <w:p w14:paraId="75B47927" w14:textId="77777777" w:rsidR="00F063D7" w:rsidRDefault="00F063D7"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4C5BC" w14:textId="4DC1BC0C" w:rsidR="00950AC7" w:rsidRPr="00950AC7" w:rsidRDefault="00950AC7" w:rsidP="00950AC7">
    <w:pPr>
      <w:pStyle w:val="SEBodytext"/>
      <w:jc w:val="right"/>
      <w:rPr>
        <w:sz w:val="20"/>
      </w:rPr>
    </w:pPr>
    <w:r w:rsidRPr="00950AC7">
      <w:rPr>
        <w:sz w:val="20"/>
      </w:rPr>
      <w:t xml:space="preserve">Page </w:t>
    </w:r>
    <w:sdt>
      <w:sdtPr>
        <w:rPr>
          <w:sz w:val="20"/>
        </w:rPr>
        <w:id w:val="-510607150"/>
        <w:docPartObj>
          <w:docPartGallery w:val="Page Numbers (Bottom of Page)"/>
          <w:docPartUnique/>
        </w:docPartObj>
      </w:sdtPr>
      <w:sdtEndPr>
        <w:rPr>
          <w:noProof/>
        </w:rPr>
      </w:sdtEndPr>
      <w:sdtContent>
        <w:r w:rsidRPr="00950AC7">
          <w:rPr>
            <w:sz w:val="20"/>
          </w:rPr>
          <w:fldChar w:fldCharType="begin"/>
        </w:r>
        <w:r w:rsidRPr="00950AC7">
          <w:rPr>
            <w:sz w:val="20"/>
          </w:rPr>
          <w:instrText xml:space="preserve"> PAGE   \* MERGEFORMAT </w:instrText>
        </w:r>
        <w:r w:rsidRPr="00950AC7">
          <w:rPr>
            <w:sz w:val="20"/>
          </w:rPr>
          <w:fldChar w:fldCharType="separate"/>
        </w:r>
        <w:r w:rsidR="008C47EF">
          <w:rPr>
            <w:noProof/>
            <w:sz w:val="20"/>
          </w:rPr>
          <w:t>6</w:t>
        </w:r>
        <w:r w:rsidRPr="00950AC7">
          <w:rPr>
            <w:noProof/>
            <w:sz w:val="20"/>
          </w:rPr>
          <w:fldChar w:fldCharType="end"/>
        </w:r>
      </w:sdtContent>
    </w:sdt>
  </w:p>
  <w:p w14:paraId="61C663C2" w14:textId="77777777" w:rsidR="00950AC7" w:rsidRPr="00950AC7" w:rsidRDefault="00950AC7" w:rsidP="00950AC7">
    <w:pPr>
      <w:pStyle w:val="SEBodytext"/>
      <w:jc w:val="righ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235353432"/>
      <w:docPartObj>
        <w:docPartGallery w:val="Page Numbers (Bottom of Page)"/>
        <w:docPartUnique/>
      </w:docPartObj>
    </w:sdtPr>
    <w:sdtEndPr/>
    <w:sdtContent>
      <w:p w14:paraId="157D2EE1" w14:textId="09B79EF2" w:rsidR="00A84F33" w:rsidRPr="00950AC7" w:rsidRDefault="00950AC7" w:rsidP="00950AC7">
        <w:pPr>
          <w:pStyle w:val="SEBodytext"/>
          <w:jc w:val="right"/>
          <w:rPr>
            <w:sz w:val="20"/>
          </w:rPr>
        </w:pPr>
        <w:r w:rsidRPr="00950AC7">
          <w:rPr>
            <w:sz w:val="20"/>
          </w:rPr>
          <w:t xml:space="preserve">Page </w:t>
        </w:r>
        <w:r w:rsidR="00A84F33" w:rsidRPr="00950AC7">
          <w:rPr>
            <w:sz w:val="20"/>
          </w:rPr>
          <w:fldChar w:fldCharType="begin"/>
        </w:r>
        <w:r w:rsidR="00A84F33" w:rsidRPr="00950AC7">
          <w:rPr>
            <w:sz w:val="20"/>
          </w:rPr>
          <w:instrText xml:space="preserve"> PAGE   \* MERGEFORMAT </w:instrText>
        </w:r>
        <w:r w:rsidR="00A84F33" w:rsidRPr="00950AC7">
          <w:rPr>
            <w:sz w:val="20"/>
          </w:rPr>
          <w:fldChar w:fldCharType="separate"/>
        </w:r>
        <w:r w:rsidR="008C47EF">
          <w:rPr>
            <w:noProof/>
            <w:sz w:val="20"/>
          </w:rPr>
          <w:t>1</w:t>
        </w:r>
        <w:r w:rsidR="00A84F33" w:rsidRPr="00950AC7">
          <w:rPr>
            <w:sz w:val="20"/>
          </w:rPr>
          <w:fldChar w:fldCharType="end"/>
        </w:r>
      </w:p>
    </w:sdtContent>
  </w:sdt>
  <w:p w14:paraId="7E7C2C26" w14:textId="77777777" w:rsidR="00A84F33" w:rsidRPr="00950AC7" w:rsidRDefault="00A84F33" w:rsidP="00950AC7">
    <w:pPr>
      <w:pStyle w:val="SEBodytext"/>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4201E" w14:textId="77777777" w:rsidR="00F063D7" w:rsidRDefault="00F063D7" w:rsidP="00362075">
      <w:r>
        <w:separator/>
      </w:r>
    </w:p>
  </w:footnote>
  <w:footnote w:type="continuationSeparator" w:id="0">
    <w:p w14:paraId="04E10EC2" w14:textId="77777777" w:rsidR="00F063D7" w:rsidRDefault="00F063D7"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4ADE7" w14:textId="77777777" w:rsidR="002124BD" w:rsidRDefault="002124BD">
    <w:pPr>
      <w:pStyle w:val="Header"/>
    </w:pPr>
    <w:r>
      <w:rPr>
        <w:noProof/>
        <w:lang w:eastAsia="en-GB"/>
      </w:rPr>
      <w:drawing>
        <wp:anchor distT="0" distB="0" distL="114300" distR="114300" simplePos="0" relativeHeight="251661312" behindDoc="1" locked="0" layoutInCell="1" allowOverlap="1" wp14:anchorId="1E67975B" wp14:editId="07264159">
          <wp:simplePos x="0" y="0"/>
          <wp:positionH relativeFrom="margin">
            <wp:posOffset>-1087755</wp:posOffset>
          </wp:positionH>
          <wp:positionV relativeFrom="margin">
            <wp:posOffset>789940</wp:posOffset>
          </wp:positionV>
          <wp:extent cx="7954645" cy="9735820"/>
          <wp:effectExtent l="0" t="0" r="825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rotWithShape="1">
                  <a:blip r:embed="rId1">
                    <a:extLst>
                      <a:ext uri="{28A0092B-C50C-407E-A947-70E740481C1C}">
                        <a14:useLocalDpi xmlns:a14="http://schemas.microsoft.com/office/drawing/2010/main" val="0"/>
                      </a:ext>
                    </a:extLst>
                  </a:blip>
                  <a:srcRect t="13473"/>
                  <a:stretch/>
                </pic:blipFill>
                <pic:spPr bwMode="auto">
                  <a:xfrm>
                    <a:off x="0" y="0"/>
                    <a:ext cx="7954645" cy="973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F0294" w14:textId="77777777" w:rsidR="0034381D" w:rsidRDefault="002124BD">
    <w:r>
      <w:rPr>
        <w:noProof/>
        <w:lang w:eastAsia="en-GB"/>
      </w:rPr>
      <w:drawing>
        <wp:anchor distT="0" distB="0" distL="114300" distR="114300" simplePos="0" relativeHeight="251659264" behindDoc="1" locked="0" layoutInCell="1" allowOverlap="1" wp14:anchorId="61A5AB27" wp14:editId="2BA3DD5F">
          <wp:simplePos x="0" y="0"/>
          <wp:positionH relativeFrom="margin">
            <wp:posOffset>-1113790</wp:posOffset>
          </wp:positionH>
          <wp:positionV relativeFrom="margin">
            <wp:posOffset>-1530350</wp:posOffset>
          </wp:positionV>
          <wp:extent cx="7955279" cy="11252871"/>
          <wp:effectExtent l="0" t="0" r="8255"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7ED2B071" w14:textId="77777777" w:rsidR="0034381D" w:rsidRDefault="0034381D"/>
  <w:p w14:paraId="73C7E698" w14:textId="77777777" w:rsidR="0034381D" w:rsidRDefault="0034381D"/>
  <w:p w14:paraId="56E645AF" w14:textId="77777777" w:rsidR="0034381D" w:rsidRDefault="0034381D"/>
  <w:p w14:paraId="5B0C3D23" w14:textId="77777777" w:rsidR="0034381D" w:rsidRDefault="0034381D"/>
  <w:p w14:paraId="7F925D80" w14:textId="77777777" w:rsidR="0034381D" w:rsidRDefault="0034381D"/>
  <w:p w14:paraId="2D19E605" w14:textId="77777777"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3259"/>
    <w:multiLevelType w:val="hybridMultilevel"/>
    <w:tmpl w:val="92D2E488"/>
    <w:lvl w:ilvl="0" w:tplc="F686FE1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B7C77"/>
    <w:multiLevelType w:val="hybridMultilevel"/>
    <w:tmpl w:val="F79A88A0"/>
    <w:lvl w:ilvl="0" w:tplc="F88001A6">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271B88"/>
    <w:multiLevelType w:val="hybridMultilevel"/>
    <w:tmpl w:val="6F3AA720"/>
    <w:lvl w:ilvl="0" w:tplc="E70A22CA">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A3364E"/>
    <w:multiLevelType w:val="hybridMultilevel"/>
    <w:tmpl w:val="667862A0"/>
    <w:lvl w:ilvl="0" w:tplc="228CCD9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E20AC"/>
    <w:multiLevelType w:val="hybridMultilevel"/>
    <w:tmpl w:val="36523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350C90"/>
    <w:multiLevelType w:val="hybridMultilevel"/>
    <w:tmpl w:val="57DE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82F5B"/>
    <w:multiLevelType w:val="hybridMultilevel"/>
    <w:tmpl w:val="0AB0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01C1F"/>
    <w:multiLevelType w:val="hybridMultilevel"/>
    <w:tmpl w:val="320C6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817D46"/>
    <w:multiLevelType w:val="hybridMultilevel"/>
    <w:tmpl w:val="9684C3C6"/>
    <w:lvl w:ilvl="0" w:tplc="39AC0558">
      <w:start w:val="1"/>
      <w:numFmt w:val="decimal"/>
      <w:lvlText w:val="%1."/>
      <w:lvlJc w:val="left"/>
      <w:pPr>
        <w:ind w:left="360" w:hanging="360"/>
      </w:pPr>
      <w:rPr>
        <w:color w:val="2095AE" w:themeColor="accent2"/>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636747"/>
    <w:multiLevelType w:val="hybridMultilevel"/>
    <w:tmpl w:val="21EA8D88"/>
    <w:lvl w:ilvl="0" w:tplc="8BB66BF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928B0"/>
    <w:multiLevelType w:val="hybridMultilevel"/>
    <w:tmpl w:val="1AAEC522"/>
    <w:lvl w:ilvl="0" w:tplc="291C6A68">
      <w:start w:val="1"/>
      <w:numFmt w:val="lowerLetter"/>
      <w:lvlText w:val="%1)"/>
      <w:lvlJc w:val="left"/>
      <w:pPr>
        <w:ind w:left="360" w:hanging="360"/>
      </w:pPr>
      <w:rPr>
        <w:rFonts w:ascii="Arial" w:eastAsiaTheme="minorHAnsi" w:hAnsi="Arial" w:cstheme="minorBidi"/>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9863EB"/>
    <w:multiLevelType w:val="hybridMultilevel"/>
    <w:tmpl w:val="A9CA2BA6"/>
    <w:lvl w:ilvl="0" w:tplc="08090001">
      <w:start w:val="1"/>
      <w:numFmt w:val="bullet"/>
      <w:lvlText w:val=""/>
      <w:lvlJc w:val="left"/>
      <w:pPr>
        <w:ind w:left="360" w:hanging="360"/>
      </w:pPr>
      <w:rPr>
        <w:rFonts w:ascii="Symbol" w:hAnsi="Symbol" w:hint="default"/>
        <w:color w:val="BFBFBF" w:themeColor="background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1125C8"/>
    <w:multiLevelType w:val="hybridMultilevel"/>
    <w:tmpl w:val="3F46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57861"/>
    <w:multiLevelType w:val="hybridMultilevel"/>
    <w:tmpl w:val="A8569226"/>
    <w:lvl w:ilvl="0" w:tplc="39AC0558">
      <w:start w:val="1"/>
      <w:numFmt w:val="decimal"/>
      <w:lvlText w:val="%1."/>
      <w:lvlJc w:val="left"/>
      <w:pPr>
        <w:ind w:left="360" w:hanging="360"/>
      </w:pPr>
      <w:rPr>
        <w:color w:val="2095AE" w:themeColor="accent2"/>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9A6FFD"/>
    <w:multiLevelType w:val="hybridMultilevel"/>
    <w:tmpl w:val="29A03956"/>
    <w:lvl w:ilvl="0" w:tplc="052EF1D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9017FC7"/>
    <w:multiLevelType w:val="hybridMultilevel"/>
    <w:tmpl w:val="B12EB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130632"/>
    <w:multiLevelType w:val="hybridMultilevel"/>
    <w:tmpl w:val="991E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AB1B10"/>
    <w:multiLevelType w:val="hybridMultilevel"/>
    <w:tmpl w:val="B4DE48A0"/>
    <w:lvl w:ilvl="0" w:tplc="D36C4F54">
      <w:start w:val="1"/>
      <w:numFmt w:val="decimal"/>
      <w:lvlText w:val="%1."/>
      <w:lvlJc w:val="left"/>
      <w:pPr>
        <w:ind w:left="360" w:hanging="360"/>
      </w:pPr>
      <w:rPr>
        <w:rFonts w:hint="default"/>
        <w:color w:val="2095AE"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E958AB"/>
    <w:multiLevelType w:val="hybridMultilevel"/>
    <w:tmpl w:val="038A1B7A"/>
    <w:lvl w:ilvl="0" w:tplc="782000E0">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83545E"/>
    <w:multiLevelType w:val="hybridMultilevel"/>
    <w:tmpl w:val="4300BFDA"/>
    <w:lvl w:ilvl="0" w:tplc="A05C60D4">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AC3698"/>
    <w:multiLevelType w:val="hybridMultilevel"/>
    <w:tmpl w:val="7F4E41F0"/>
    <w:lvl w:ilvl="0" w:tplc="249AAF36">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000749A"/>
    <w:multiLevelType w:val="hybridMultilevel"/>
    <w:tmpl w:val="248C9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912C5C"/>
    <w:multiLevelType w:val="hybridMultilevel"/>
    <w:tmpl w:val="AF3AF8AC"/>
    <w:lvl w:ilvl="0" w:tplc="08090001">
      <w:start w:val="1"/>
      <w:numFmt w:val="bullet"/>
      <w:lvlText w:val=""/>
      <w:lvlJc w:val="left"/>
      <w:pPr>
        <w:ind w:left="360" w:hanging="360"/>
      </w:pPr>
      <w:rPr>
        <w:rFonts w:ascii="Symbol" w:hAnsi="Symbol" w:hint="default"/>
        <w:color w:val="BFBFBF" w:themeColor="background1"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73B6F2F"/>
    <w:multiLevelType w:val="hybridMultilevel"/>
    <w:tmpl w:val="816A4C18"/>
    <w:lvl w:ilvl="0" w:tplc="ABAEA9CA">
      <w:start w:val="1"/>
      <w:numFmt w:val="lowerLetter"/>
      <w:lvlText w:val="%1)"/>
      <w:lvlJc w:val="left"/>
      <w:pPr>
        <w:ind w:left="360" w:hanging="360"/>
      </w:pPr>
      <w:rPr>
        <w:rFonts w:ascii="Arial" w:eastAsiaTheme="minorHAnsi"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3D2F9D"/>
    <w:multiLevelType w:val="hybridMultilevel"/>
    <w:tmpl w:val="D7EC16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913D95"/>
    <w:multiLevelType w:val="hybridMultilevel"/>
    <w:tmpl w:val="663EB29A"/>
    <w:lvl w:ilvl="0" w:tplc="782000E0">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2C0A34"/>
    <w:multiLevelType w:val="hybridMultilevel"/>
    <w:tmpl w:val="2A624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9"/>
  </w:num>
  <w:num w:numId="3">
    <w:abstractNumId w:val="10"/>
  </w:num>
  <w:num w:numId="4">
    <w:abstractNumId w:val="0"/>
  </w:num>
  <w:num w:numId="5">
    <w:abstractNumId w:val="22"/>
  </w:num>
  <w:num w:numId="6">
    <w:abstractNumId w:val="2"/>
  </w:num>
  <w:num w:numId="7">
    <w:abstractNumId w:val="17"/>
  </w:num>
  <w:num w:numId="8">
    <w:abstractNumId w:val="11"/>
  </w:num>
  <w:num w:numId="9">
    <w:abstractNumId w:val="23"/>
  </w:num>
  <w:num w:numId="10">
    <w:abstractNumId w:val="14"/>
  </w:num>
  <w:num w:numId="11">
    <w:abstractNumId w:val="1"/>
  </w:num>
  <w:num w:numId="12">
    <w:abstractNumId w:val="3"/>
  </w:num>
  <w:num w:numId="13">
    <w:abstractNumId w:val="9"/>
  </w:num>
  <w:num w:numId="14">
    <w:abstractNumId w:val="5"/>
  </w:num>
  <w:num w:numId="15">
    <w:abstractNumId w:val="24"/>
  </w:num>
  <w:num w:numId="16">
    <w:abstractNumId w:val="16"/>
  </w:num>
  <w:num w:numId="17">
    <w:abstractNumId w:val="6"/>
  </w:num>
  <w:num w:numId="18">
    <w:abstractNumId w:val="25"/>
  </w:num>
  <w:num w:numId="19">
    <w:abstractNumId w:val="18"/>
  </w:num>
  <w:num w:numId="20">
    <w:abstractNumId w:val="12"/>
  </w:num>
  <w:num w:numId="21">
    <w:abstractNumId w:val="7"/>
  </w:num>
  <w:num w:numId="22">
    <w:abstractNumId w:val="15"/>
  </w:num>
  <w:num w:numId="23">
    <w:abstractNumId w:val="26"/>
  </w:num>
  <w:num w:numId="24">
    <w:abstractNumId w:val="21"/>
  </w:num>
  <w:num w:numId="25">
    <w:abstractNumId w:val="4"/>
  </w:num>
  <w:num w:numId="26">
    <w:abstractNumId w:val="13"/>
  </w:num>
  <w:num w:numId="2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5"/>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427EC"/>
    <w:rsid w:val="00060A78"/>
    <w:rsid w:val="00080759"/>
    <w:rsid w:val="00083844"/>
    <w:rsid w:val="00092C6F"/>
    <w:rsid w:val="0009450E"/>
    <w:rsid w:val="000A365C"/>
    <w:rsid w:val="000B3C95"/>
    <w:rsid w:val="000C30C4"/>
    <w:rsid w:val="000C33E6"/>
    <w:rsid w:val="000D1CD1"/>
    <w:rsid w:val="00102158"/>
    <w:rsid w:val="0011057C"/>
    <w:rsid w:val="0011694B"/>
    <w:rsid w:val="00155BB0"/>
    <w:rsid w:val="00176EC1"/>
    <w:rsid w:val="001A2FE6"/>
    <w:rsid w:val="001B3AD3"/>
    <w:rsid w:val="002053B4"/>
    <w:rsid w:val="002124BD"/>
    <w:rsid w:val="002170C6"/>
    <w:rsid w:val="00234F63"/>
    <w:rsid w:val="00256948"/>
    <w:rsid w:val="0027009D"/>
    <w:rsid w:val="00297B9D"/>
    <w:rsid w:val="002C18EE"/>
    <w:rsid w:val="002E3C65"/>
    <w:rsid w:val="003042FA"/>
    <w:rsid w:val="00325C3C"/>
    <w:rsid w:val="0034381D"/>
    <w:rsid w:val="0034712A"/>
    <w:rsid w:val="00362075"/>
    <w:rsid w:val="00375E80"/>
    <w:rsid w:val="003B0BEF"/>
    <w:rsid w:val="003B2C75"/>
    <w:rsid w:val="003B67CA"/>
    <w:rsid w:val="003D06FE"/>
    <w:rsid w:val="003D0AAF"/>
    <w:rsid w:val="003D333E"/>
    <w:rsid w:val="003D768B"/>
    <w:rsid w:val="003E05D5"/>
    <w:rsid w:val="003F1884"/>
    <w:rsid w:val="00405627"/>
    <w:rsid w:val="0041499F"/>
    <w:rsid w:val="00446A0B"/>
    <w:rsid w:val="00446F92"/>
    <w:rsid w:val="0045275C"/>
    <w:rsid w:val="00474BAB"/>
    <w:rsid w:val="00493459"/>
    <w:rsid w:val="004C761B"/>
    <w:rsid w:val="004D7542"/>
    <w:rsid w:val="004E0C8E"/>
    <w:rsid w:val="004F7AAB"/>
    <w:rsid w:val="00503110"/>
    <w:rsid w:val="0051288B"/>
    <w:rsid w:val="005433DB"/>
    <w:rsid w:val="00565380"/>
    <w:rsid w:val="005A5398"/>
    <w:rsid w:val="005B68F7"/>
    <w:rsid w:val="005F15C9"/>
    <w:rsid w:val="00613BA9"/>
    <w:rsid w:val="0061467E"/>
    <w:rsid w:val="0064437D"/>
    <w:rsid w:val="006571A7"/>
    <w:rsid w:val="00663626"/>
    <w:rsid w:val="00673E3A"/>
    <w:rsid w:val="006A1ED9"/>
    <w:rsid w:val="006A5551"/>
    <w:rsid w:val="006B45DF"/>
    <w:rsid w:val="006D0C1A"/>
    <w:rsid w:val="006D37C3"/>
    <w:rsid w:val="006E1FE5"/>
    <w:rsid w:val="006E2A6A"/>
    <w:rsid w:val="006F2FAD"/>
    <w:rsid w:val="00702385"/>
    <w:rsid w:val="007024F8"/>
    <w:rsid w:val="00702EF0"/>
    <w:rsid w:val="00706065"/>
    <w:rsid w:val="00716ABB"/>
    <w:rsid w:val="007509CB"/>
    <w:rsid w:val="00771C78"/>
    <w:rsid w:val="00775A9E"/>
    <w:rsid w:val="00782493"/>
    <w:rsid w:val="007A65E3"/>
    <w:rsid w:val="007C0553"/>
    <w:rsid w:val="007D69C8"/>
    <w:rsid w:val="007F5C65"/>
    <w:rsid w:val="00826110"/>
    <w:rsid w:val="00833F1D"/>
    <w:rsid w:val="00863596"/>
    <w:rsid w:val="00865890"/>
    <w:rsid w:val="00872DA6"/>
    <w:rsid w:val="008856AC"/>
    <w:rsid w:val="00887AF7"/>
    <w:rsid w:val="008971B4"/>
    <w:rsid w:val="00897BB9"/>
    <w:rsid w:val="008A4C85"/>
    <w:rsid w:val="008C011B"/>
    <w:rsid w:val="008C47EF"/>
    <w:rsid w:val="008D48AA"/>
    <w:rsid w:val="008E594B"/>
    <w:rsid w:val="00905F20"/>
    <w:rsid w:val="009300E2"/>
    <w:rsid w:val="00950AC7"/>
    <w:rsid w:val="00951A9E"/>
    <w:rsid w:val="009712FC"/>
    <w:rsid w:val="0097209C"/>
    <w:rsid w:val="00973E61"/>
    <w:rsid w:val="009A2999"/>
    <w:rsid w:val="009A779C"/>
    <w:rsid w:val="009B061C"/>
    <w:rsid w:val="009B3254"/>
    <w:rsid w:val="009B7E25"/>
    <w:rsid w:val="009C2EBB"/>
    <w:rsid w:val="009D4E92"/>
    <w:rsid w:val="00A05DB1"/>
    <w:rsid w:val="00A21A15"/>
    <w:rsid w:val="00A34AF2"/>
    <w:rsid w:val="00A52B21"/>
    <w:rsid w:val="00A62402"/>
    <w:rsid w:val="00A62D6D"/>
    <w:rsid w:val="00A6416C"/>
    <w:rsid w:val="00A73EDC"/>
    <w:rsid w:val="00A8033A"/>
    <w:rsid w:val="00A84F33"/>
    <w:rsid w:val="00A90EAE"/>
    <w:rsid w:val="00A961D8"/>
    <w:rsid w:val="00AA071D"/>
    <w:rsid w:val="00AB39C0"/>
    <w:rsid w:val="00AB7468"/>
    <w:rsid w:val="00B02D02"/>
    <w:rsid w:val="00B1025A"/>
    <w:rsid w:val="00B260C2"/>
    <w:rsid w:val="00B30705"/>
    <w:rsid w:val="00B30AC0"/>
    <w:rsid w:val="00B554C7"/>
    <w:rsid w:val="00B57A19"/>
    <w:rsid w:val="00B636E8"/>
    <w:rsid w:val="00B921ED"/>
    <w:rsid w:val="00BB5A28"/>
    <w:rsid w:val="00BB69C5"/>
    <w:rsid w:val="00BC0DFA"/>
    <w:rsid w:val="00BD04B7"/>
    <w:rsid w:val="00BD78A3"/>
    <w:rsid w:val="00BE0D2A"/>
    <w:rsid w:val="00BF1690"/>
    <w:rsid w:val="00C15E06"/>
    <w:rsid w:val="00C32209"/>
    <w:rsid w:val="00C34D82"/>
    <w:rsid w:val="00C36B36"/>
    <w:rsid w:val="00C438BA"/>
    <w:rsid w:val="00C439EA"/>
    <w:rsid w:val="00C44C40"/>
    <w:rsid w:val="00C45E34"/>
    <w:rsid w:val="00C52BD6"/>
    <w:rsid w:val="00C817DA"/>
    <w:rsid w:val="00C821C6"/>
    <w:rsid w:val="00C96269"/>
    <w:rsid w:val="00CB52C3"/>
    <w:rsid w:val="00CB6D07"/>
    <w:rsid w:val="00CD3567"/>
    <w:rsid w:val="00CD77F1"/>
    <w:rsid w:val="00CE16DC"/>
    <w:rsid w:val="00CF4961"/>
    <w:rsid w:val="00D02C3A"/>
    <w:rsid w:val="00D03741"/>
    <w:rsid w:val="00D04AE0"/>
    <w:rsid w:val="00D12534"/>
    <w:rsid w:val="00D12C6C"/>
    <w:rsid w:val="00D35E50"/>
    <w:rsid w:val="00D52E98"/>
    <w:rsid w:val="00D61A9B"/>
    <w:rsid w:val="00D73795"/>
    <w:rsid w:val="00D7708A"/>
    <w:rsid w:val="00D91377"/>
    <w:rsid w:val="00D9143C"/>
    <w:rsid w:val="00DA40BC"/>
    <w:rsid w:val="00DD7BF7"/>
    <w:rsid w:val="00DE01C1"/>
    <w:rsid w:val="00DE79D9"/>
    <w:rsid w:val="00DF358E"/>
    <w:rsid w:val="00DF5C1F"/>
    <w:rsid w:val="00E2757F"/>
    <w:rsid w:val="00E34CBD"/>
    <w:rsid w:val="00E36D5A"/>
    <w:rsid w:val="00E555DC"/>
    <w:rsid w:val="00E63924"/>
    <w:rsid w:val="00E87F96"/>
    <w:rsid w:val="00EA6189"/>
    <w:rsid w:val="00EB0C6C"/>
    <w:rsid w:val="00EB3B0F"/>
    <w:rsid w:val="00EC2708"/>
    <w:rsid w:val="00ED2597"/>
    <w:rsid w:val="00EE42EB"/>
    <w:rsid w:val="00EF6A7A"/>
    <w:rsid w:val="00F024D3"/>
    <w:rsid w:val="00F063D7"/>
    <w:rsid w:val="00F102A9"/>
    <w:rsid w:val="00F330E3"/>
    <w:rsid w:val="00F36609"/>
    <w:rsid w:val="00F4649E"/>
    <w:rsid w:val="00F53C43"/>
    <w:rsid w:val="00F54FCB"/>
    <w:rsid w:val="00F56335"/>
    <w:rsid w:val="00F57945"/>
    <w:rsid w:val="00F61011"/>
    <w:rsid w:val="00F720F3"/>
    <w:rsid w:val="00F75129"/>
    <w:rsid w:val="00FB2C8F"/>
    <w:rsid w:val="00FB7B20"/>
    <w:rsid w:val="00FD36E1"/>
    <w:rsid w:val="00FE6BB5"/>
    <w:rsid w:val="00FF0B40"/>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184604"/>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E34CBD"/>
    <w:pPr>
      <w:keepNext/>
      <w:keepLines/>
      <w:spacing w:before="40"/>
      <w:outlineLvl w:val="3"/>
    </w:pPr>
    <w:rPr>
      <w:rFonts w:asciiTheme="majorHAnsi" w:eastAsiaTheme="majorEastAsia" w:hAnsiTheme="majorHAnsi" w:cstheme="majorBidi"/>
      <w:i/>
      <w:iCs/>
      <w:color w:val="36B0D1" w:themeColor="accent1" w:themeShade="BF"/>
    </w:rPr>
  </w:style>
  <w:style w:type="paragraph" w:styleId="Heading6">
    <w:name w:val="heading 6"/>
    <w:basedOn w:val="Normal"/>
    <w:next w:val="Normal"/>
    <w:link w:val="Heading6Char"/>
    <w:uiPriority w:val="9"/>
    <w:semiHidden/>
    <w:unhideWhenUsed/>
    <w:qFormat/>
    <w:rsid w:val="00E34CBD"/>
    <w:pPr>
      <w:keepNext/>
      <w:keepLines/>
      <w:spacing w:before="40"/>
      <w:outlineLvl w:val="5"/>
    </w:pPr>
    <w:rPr>
      <w:rFonts w:asciiTheme="majorHAnsi" w:eastAsiaTheme="majorEastAsia" w:hAnsiTheme="majorHAnsi" w:cstheme="majorBidi"/>
      <w:color w:val="20778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D7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D78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D78A3"/>
    <w:pPr>
      <w:spacing w:before="100" w:beforeAutospacing="1" w:after="100" w:afterAutospacing="1"/>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BD78A3"/>
    <w:pPr>
      <w:tabs>
        <w:tab w:val="center" w:pos="4513"/>
        <w:tab w:val="right" w:pos="9026"/>
      </w:tabs>
    </w:pPr>
  </w:style>
  <w:style w:type="character" w:customStyle="1" w:styleId="HeaderChar">
    <w:name w:val="Header Char"/>
    <w:basedOn w:val="DefaultParagraphFont"/>
    <w:link w:val="Header"/>
    <w:uiPriority w:val="99"/>
    <w:rsid w:val="00BD78A3"/>
  </w:style>
  <w:style w:type="paragraph" w:styleId="Footer">
    <w:name w:val="footer"/>
    <w:basedOn w:val="Normal"/>
    <w:link w:val="FooterChar"/>
    <w:uiPriority w:val="99"/>
    <w:unhideWhenUsed/>
    <w:rsid w:val="00BD78A3"/>
    <w:pPr>
      <w:tabs>
        <w:tab w:val="center" w:pos="4513"/>
        <w:tab w:val="right" w:pos="9026"/>
      </w:tabs>
    </w:pPr>
  </w:style>
  <w:style w:type="character" w:customStyle="1" w:styleId="FooterChar">
    <w:name w:val="Footer Char"/>
    <w:basedOn w:val="DefaultParagraphFont"/>
    <w:link w:val="Footer"/>
    <w:uiPriority w:val="99"/>
    <w:rsid w:val="00BD78A3"/>
  </w:style>
  <w:style w:type="paragraph" w:styleId="ListParagraph">
    <w:name w:val="List Paragraph"/>
    <w:basedOn w:val="Normal"/>
    <w:link w:val="ListParagraphChar"/>
    <w:uiPriority w:val="34"/>
    <w:qFormat/>
    <w:rsid w:val="00ED2597"/>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ED2597"/>
    <w:rPr>
      <w:color w:val="2095AE" w:themeColor="hyperlink"/>
      <w:u w:val="single"/>
    </w:rPr>
  </w:style>
  <w:style w:type="paragraph" w:customStyle="1" w:styleId="gmail-m2423035149392980923msolistparagraph">
    <w:name w:val="gmail-m_2423035149392980923msolistparagraph"/>
    <w:basedOn w:val="Normal"/>
    <w:rsid w:val="00ED2597"/>
    <w:pPr>
      <w:spacing w:before="100" w:beforeAutospacing="1" w:after="100" w:afterAutospacing="1"/>
    </w:pPr>
    <w:rPr>
      <w:rFonts w:ascii="Times New Roman" w:hAnsi="Times New Roman" w:cs="Times New Roman"/>
      <w:sz w:val="24"/>
      <w:lang w:eastAsia="en-GB"/>
    </w:rPr>
  </w:style>
  <w:style w:type="table" w:styleId="GridTable4-Accent2">
    <w:name w:val="Grid Table 4 Accent 2"/>
    <w:basedOn w:val="TableNormal"/>
    <w:uiPriority w:val="49"/>
    <w:rsid w:val="00ED2597"/>
    <w:tblPr>
      <w:tblStyleRowBandSize w:val="1"/>
      <w:tblStyleColBandSize w:val="1"/>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customStyle="1" w:styleId="ilfuvd">
    <w:name w:val="ilfuvd"/>
    <w:basedOn w:val="DefaultParagraphFont"/>
    <w:rsid w:val="006F2FAD"/>
  </w:style>
  <w:style w:type="character" w:styleId="FollowedHyperlink">
    <w:name w:val="FollowedHyperlink"/>
    <w:basedOn w:val="DefaultParagraphFont"/>
    <w:uiPriority w:val="99"/>
    <w:semiHidden/>
    <w:unhideWhenUsed/>
    <w:rsid w:val="009A779C"/>
    <w:rPr>
      <w:color w:val="7FCDE2" w:themeColor="followedHyperlink"/>
      <w:u w:val="single"/>
    </w:rPr>
  </w:style>
  <w:style w:type="character" w:customStyle="1" w:styleId="Heading4Char">
    <w:name w:val="Heading 4 Char"/>
    <w:basedOn w:val="DefaultParagraphFont"/>
    <w:link w:val="Heading4"/>
    <w:uiPriority w:val="9"/>
    <w:semiHidden/>
    <w:rsid w:val="00E34CBD"/>
    <w:rPr>
      <w:rFonts w:asciiTheme="majorHAnsi" w:eastAsiaTheme="majorEastAsia" w:hAnsiTheme="majorHAnsi" w:cstheme="majorBidi"/>
      <w:i/>
      <w:iCs/>
      <w:color w:val="36B0D1" w:themeColor="accent1" w:themeShade="BF"/>
    </w:rPr>
  </w:style>
  <w:style w:type="character" w:customStyle="1" w:styleId="Heading6Char">
    <w:name w:val="Heading 6 Char"/>
    <w:basedOn w:val="DefaultParagraphFont"/>
    <w:link w:val="Heading6"/>
    <w:uiPriority w:val="9"/>
    <w:semiHidden/>
    <w:rsid w:val="00E34CBD"/>
    <w:rPr>
      <w:rFonts w:asciiTheme="majorHAnsi" w:eastAsiaTheme="majorEastAsia" w:hAnsiTheme="majorHAnsi" w:cstheme="majorBidi"/>
      <w:color w:val="20778F" w:themeColor="accent1" w:themeShade="7F"/>
    </w:rPr>
  </w:style>
  <w:style w:type="character" w:customStyle="1" w:styleId="Style2">
    <w:name w:val="Style2"/>
    <w:basedOn w:val="DefaultParagraphFont"/>
    <w:uiPriority w:val="1"/>
    <w:rsid w:val="008E594B"/>
    <w:rPr>
      <w:rFonts w:ascii="Arial" w:hAnsi="Arial"/>
      <w:color w:val="555555" w:themeColor="text1"/>
      <w:sz w:val="20"/>
    </w:rPr>
  </w:style>
  <w:style w:type="character" w:customStyle="1" w:styleId="Textedits">
    <w:name w:val="Text edits"/>
    <w:basedOn w:val="DefaultParagraphFont"/>
    <w:uiPriority w:val="1"/>
    <w:rsid w:val="008E594B"/>
    <w:rPr>
      <w:rFonts w:ascii="Arial" w:hAnsi="Arial"/>
      <w:color w:val="2095AE" w:themeColor="accent2"/>
      <w:sz w:val="20"/>
    </w:rPr>
  </w:style>
  <w:style w:type="character" w:customStyle="1" w:styleId="Enteredtext">
    <w:name w:val="Entered text"/>
    <w:basedOn w:val="DefaultParagraphFont"/>
    <w:uiPriority w:val="1"/>
    <w:rsid w:val="008E594B"/>
    <w:rPr>
      <w:rFonts w:ascii="Arial" w:hAnsi="Arial"/>
      <w:color w:val="2095AE" w:themeColor="accent2"/>
      <w:sz w:val="20"/>
    </w:rPr>
  </w:style>
  <w:style w:type="paragraph" w:styleId="BalloonText">
    <w:name w:val="Balloon Text"/>
    <w:basedOn w:val="Normal"/>
    <w:link w:val="BalloonTextChar"/>
    <w:uiPriority w:val="99"/>
    <w:semiHidden/>
    <w:unhideWhenUsed/>
    <w:rsid w:val="00A84F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F33"/>
    <w:rPr>
      <w:rFonts w:ascii="Segoe UI" w:hAnsi="Segoe UI" w:cs="Segoe UI"/>
      <w:sz w:val="18"/>
      <w:szCs w:val="18"/>
    </w:rPr>
  </w:style>
  <w:style w:type="character" w:styleId="PlaceholderText">
    <w:name w:val="Placeholder Text"/>
    <w:basedOn w:val="DefaultParagraphFont"/>
    <w:uiPriority w:val="99"/>
    <w:semiHidden/>
    <w:rsid w:val="003D06FE"/>
    <w:rPr>
      <w:color w:val="808080"/>
    </w:rPr>
  </w:style>
  <w:style w:type="character" w:customStyle="1" w:styleId="Style1">
    <w:name w:val="Style1"/>
    <w:basedOn w:val="DefaultParagraphFont"/>
    <w:uiPriority w:val="1"/>
    <w:rsid w:val="003D06FE"/>
    <w:rPr>
      <w:rFonts w:ascii="Arial" w:hAnsi="Arial"/>
      <w:color w:val="2095AE" w:themeColor="accent2"/>
      <w:sz w:val="20"/>
    </w:rPr>
  </w:style>
  <w:style w:type="paragraph" w:customStyle="1" w:styleId="EA18A94A6EA244C9B52085568C20FF25">
    <w:name w:val="EA18A94A6EA244C9B52085568C20FF25"/>
    <w:rsid w:val="003D06FE"/>
    <w:rPr>
      <w:color w:val="555555" w:themeColor="text1"/>
      <w:sz w:val="22"/>
    </w:rPr>
  </w:style>
  <w:style w:type="character" w:styleId="CommentReference">
    <w:name w:val="annotation reference"/>
    <w:basedOn w:val="DefaultParagraphFont"/>
    <w:uiPriority w:val="99"/>
    <w:semiHidden/>
    <w:unhideWhenUsed/>
    <w:rsid w:val="00B260C2"/>
    <w:rPr>
      <w:sz w:val="16"/>
      <w:szCs w:val="16"/>
    </w:rPr>
  </w:style>
  <w:style w:type="paragraph" w:styleId="CommentText">
    <w:name w:val="annotation text"/>
    <w:basedOn w:val="Normal"/>
    <w:link w:val="CommentTextChar"/>
    <w:uiPriority w:val="99"/>
    <w:semiHidden/>
    <w:unhideWhenUsed/>
    <w:rsid w:val="00B260C2"/>
    <w:rPr>
      <w:sz w:val="20"/>
      <w:szCs w:val="20"/>
    </w:rPr>
  </w:style>
  <w:style w:type="character" w:customStyle="1" w:styleId="CommentTextChar">
    <w:name w:val="Comment Text Char"/>
    <w:basedOn w:val="DefaultParagraphFont"/>
    <w:link w:val="CommentText"/>
    <w:uiPriority w:val="99"/>
    <w:semiHidden/>
    <w:rsid w:val="00B260C2"/>
    <w:rPr>
      <w:sz w:val="20"/>
      <w:szCs w:val="20"/>
    </w:rPr>
  </w:style>
  <w:style w:type="paragraph" w:styleId="CommentSubject">
    <w:name w:val="annotation subject"/>
    <w:basedOn w:val="CommentText"/>
    <w:next w:val="CommentText"/>
    <w:link w:val="CommentSubjectChar"/>
    <w:uiPriority w:val="99"/>
    <w:semiHidden/>
    <w:unhideWhenUsed/>
    <w:rsid w:val="00B260C2"/>
    <w:rPr>
      <w:b/>
      <w:bCs/>
    </w:rPr>
  </w:style>
  <w:style w:type="character" w:customStyle="1" w:styleId="CommentSubjectChar">
    <w:name w:val="Comment Subject Char"/>
    <w:basedOn w:val="CommentTextChar"/>
    <w:link w:val="CommentSubject"/>
    <w:uiPriority w:val="99"/>
    <w:semiHidden/>
    <w:rsid w:val="00B260C2"/>
    <w:rPr>
      <w:b/>
      <w:bCs/>
      <w:sz w:val="20"/>
      <w:szCs w:val="20"/>
    </w:rPr>
  </w:style>
  <w:style w:type="character" w:customStyle="1" w:styleId="ListParagraphChar">
    <w:name w:val="List Paragraph Char"/>
    <w:basedOn w:val="DefaultParagraphFont"/>
    <w:link w:val="ListParagraph"/>
    <w:uiPriority w:val="34"/>
    <w:locked/>
    <w:rsid w:val="003B67CA"/>
    <w:rPr>
      <w:rFonts w:asciiTheme="minorHAnsi" w:hAnsiTheme="minorHAnsi"/>
      <w:sz w:val="22"/>
      <w:szCs w:val="22"/>
    </w:rPr>
  </w:style>
  <w:style w:type="character" w:customStyle="1" w:styleId="Text">
    <w:name w:val="Text"/>
    <w:basedOn w:val="DefaultParagraphFont"/>
    <w:uiPriority w:val="1"/>
    <w:rsid w:val="000427EC"/>
    <w:rPr>
      <w:rFonts w:ascii="Arial" w:hAnsi="Arial"/>
      <w:color w:val="555555"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4880">
      <w:bodyDiv w:val="1"/>
      <w:marLeft w:val="0"/>
      <w:marRight w:val="0"/>
      <w:marTop w:val="0"/>
      <w:marBottom w:val="0"/>
      <w:divBdr>
        <w:top w:val="none" w:sz="0" w:space="0" w:color="auto"/>
        <w:left w:val="none" w:sz="0" w:space="0" w:color="auto"/>
        <w:bottom w:val="none" w:sz="0" w:space="0" w:color="auto"/>
        <w:right w:val="none" w:sz="0" w:space="0" w:color="auto"/>
      </w:divBdr>
    </w:div>
    <w:div w:id="291132865">
      <w:bodyDiv w:val="1"/>
      <w:marLeft w:val="0"/>
      <w:marRight w:val="0"/>
      <w:marTop w:val="0"/>
      <w:marBottom w:val="0"/>
      <w:divBdr>
        <w:top w:val="none" w:sz="0" w:space="0" w:color="auto"/>
        <w:left w:val="none" w:sz="0" w:space="0" w:color="auto"/>
        <w:bottom w:val="none" w:sz="0" w:space="0" w:color="auto"/>
        <w:right w:val="none" w:sz="0" w:space="0" w:color="auto"/>
      </w:divBdr>
    </w:div>
    <w:div w:id="362286575">
      <w:bodyDiv w:val="1"/>
      <w:marLeft w:val="0"/>
      <w:marRight w:val="0"/>
      <w:marTop w:val="0"/>
      <w:marBottom w:val="0"/>
      <w:divBdr>
        <w:top w:val="none" w:sz="0" w:space="0" w:color="auto"/>
        <w:left w:val="none" w:sz="0" w:space="0" w:color="auto"/>
        <w:bottom w:val="none" w:sz="0" w:space="0" w:color="auto"/>
        <w:right w:val="none" w:sz="0" w:space="0" w:color="auto"/>
      </w:divBdr>
    </w:div>
    <w:div w:id="989558125">
      <w:bodyDiv w:val="1"/>
      <w:marLeft w:val="0"/>
      <w:marRight w:val="0"/>
      <w:marTop w:val="0"/>
      <w:marBottom w:val="0"/>
      <w:divBdr>
        <w:top w:val="none" w:sz="0" w:space="0" w:color="auto"/>
        <w:left w:val="none" w:sz="0" w:space="0" w:color="auto"/>
        <w:bottom w:val="none" w:sz="0" w:space="0" w:color="auto"/>
        <w:right w:val="none" w:sz="0" w:space="0" w:color="auto"/>
      </w:divBdr>
    </w:div>
    <w:div w:id="1056053442">
      <w:bodyDiv w:val="1"/>
      <w:marLeft w:val="0"/>
      <w:marRight w:val="0"/>
      <w:marTop w:val="0"/>
      <w:marBottom w:val="0"/>
      <w:divBdr>
        <w:top w:val="none" w:sz="0" w:space="0" w:color="auto"/>
        <w:left w:val="none" w:sz="0" w:space="0" w:color="auto"/>
        <w:bottom w:val="none" w:sz="0" w:space="0" w:color="auto"/>
        <w:right w:val="none" w:sz="0" w:space="0" w:color="auto"/>
      </w:divBdr>
    </w:div>
    <w:div w:id="1136676840">
      <w:bodyDiv w:val="1"/>
      <w:marLeft w:val="0"/>
      <w:marRight w:val="0"/>
      <w:marTop w:val="0"/>
      <w:marBottom w:val="0"/>
      <w:divBdr>
        <w:top w:val="none" w:sz="0" w:space="0" w:color="auto"/>
        <w:left w:val="none" w:sz="0" w:space="0" w:color="auto"/>
        <w:bottom w:val="none" w:sz="0" w:space="0" w:color="auto"/>
        <w:right w:val="none" w:sz="0" w:space="0" w:color="auto"/>
      </w:divBdr>
    </w:div>
    <w:div w:id="1147433845">
      <w:bodyDiv w:val="1"/>
      <w:marLeft w:val="0"/>
      <w:marRight w:val="0"/>
      <w:marTop w:val="0"/>
      <w:marBottom w:val="0"/>
      <w:divBdr>
        <w:top w:val="none" w:sz="0" w:space="0" w:color="auto"/>
        <w:left w:val="none" w:sz="0" w:space="0" w:color="auto"/>
        <w:bottom w:val="none" w:sz="0" w:space="0" w:color="auto"/>
        <w:right w:val="none" w:sz="0" w:space="0" w:color="auto"/>
      </w:divBdr>
      <w:divsChild>
        <w:div w:id="1774401955">
          <w:marLeft w:val="0"/>
          <w:marRight w:val="0"/>
          <w:marTop w:val="0"/>
          <w:marBottom w:val="0"/>
          <w:divBdr>
            <w:top w:val="none" w:sz="0" w:space="0" w:color="auto"/>
            <w:left w:val="none" w:sz="0" w:space="0" w:color="auto"/>
            <w:bottom w:val="none" w:sz="0" w:space="0" w:color="auto"/>
            <w:right w:val="none" w:sz="0" w:space="0" w:color="auto"/>
          </w:divBdr>
          <w:divsChild>
            <w:div w:id="449125467">
              <w:marLeft w:val="0"/>
              <w:marRight w:val="0"/>
              <w:marTop w:val="0"/>
              <w:marBottom w:val="0"/>
              <w:divBdr>
                <w:top w:val="none" w:sz="0" w:space="0" w:color="auto"/>
                <w:left w:val="none" w:sz="0" w:space="0" w:color="auto"/>
                <w:bottom w:val="none" w:sz="0" w:space="0" w:color="auto"/>
                <w:right w:val="none" w:sz="0" w:space="0" w:color="auto"/>
              </w:divBdr>
            </w:div>
            <w:div w:id="15384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1526">
      <w:bodyDiv w:val="1"/>
      <w:marLeft w:val="0"/>
      <w:marRight w:val="0"/>
      <w:marTop w:val="0"/>
      <w:marBottom w:val="0"/>
      <w:divBdr>
        <w:top w:val="none" w:sz="0" w:space="0" w:color="auto"/>
        <w:left w:val="none" w:sz="0" w:space="0" w:color="auto"/>
        <w:bottom w:val="none" w:sz="0" w:space="0" w:color="auto"/>
        <w:right w:val="none" w:sz="0" w:space="0" w:color="auto"/>
      </w:divBdr>
    </w:div>
    <w:div w:id="1434209653">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792549200">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6798352">
      <w:bodyDiv w:val="1"/>
      <w:marLeft w:val="0"/>
      <w:marRight w:val="0"/>
      <w:marTop w:val="0"/>
      <w:marBottom w:val="0"/>
      <w:divBdr>
        <w:top w:val="none" w:sz="0" w:space="0" w:color="auto"/>
        <w:left w:val="none" w:sz="0" w:space="0" w:color="auto"/>
        <w:bottom w:val="none" w:sz="0" w:space="0" w:color="auto"/>
        <w:right w:val="none" w:sz="0" w:space="0" w:color="auto"/>
      </w:divBdr>
    </w:div>
    <w:div w:id="2027057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org/library/documents/147/download" TargetMode="External"/><Relationship Id="rId13" Type="http://schemas.openxmlformats.org/officeDocument/2006/relationships/hyperlink" Target="mailto:insight@swimming.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wimming.org/library/documents/147/downloa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sight@swimming.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urveymonkey.co.uk/r/CompellingStories"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swimming.org/library/documents/147/download"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D673E96E95340CB8C57CEF2C14B9CEE"/>
        <w:category>
          <w:name w:val="General"/>
          <w:gallery w:val="placeholder"/>
        </w:category>
        <w:types>
          <w:type w:val="bbPlcHdr"/>
        </w:types>
        <w:behaviors>
          <w:behavior w:val="content"/>
        </w:behaviors>
        <w:guid w:val="{5D7CCFC1-3F42-4FAA-ABA2-EF7956A5EE39}"/>
      </w:docPartPr>
      <w:docPartBody>
        <w:p w:rsidR="00E82381" w:rsidRDefault="00AB1D59" w:rsidP="00AB1D59">
          <w:pPr>
            <w:pStyle w:val="7D673E96E95340CB8C57CEF2C14B9CEE8"/>
          </w:pPr>
          <w:r w:rsidRPr="00083844">
            <w:rPr>
              <w:rStyle w:val="PlaceholderText"/>
              <w:sz w:val="20"/>
              <w:szCs w:val="20"/>
            </w:rPr>
            <w:t>Click here to enter text.</w:t>
          </w:r>
        </w:p>
      </w:docPartBody>
    </w:docPart>
    <w:docPart>
      <w:docPartPr>
        <w:name w:val="A209458809B84B0A85FB9072C020B5D7"/>
        <w:category>
          <w:name w:val="General"/>
          <w:gallery w:val="placeholder"/>
        </w:category>
        <w:types>
          <w:type w:val="bbPlcHdr"/>
        </w:types>
        <w:behaviors>
          <w:behavior w:val="content"/>
        </w:behaviors>
        <w:guid w:val="{6176D37A-42AC-465E-8143-AE15B4F41D4D}"/>
      </w:docPartPr>
      <w:docPartBody>
        <w:p w:rsidR="00E82381" w:rsidRDefault="00AB1D59" w:rsidP="00AB1D59">
          <w:pPr>
            <w:pStyle w:val="A209458809B84B0A85FB9072C020B5D78"/>
          </w:pPr>
          <w:r w:rsidRPr="00083844">
            <w:rPr>
              <w:rStyle w:val="PlaceholderText"/>
              <w:sz w:val="20"/>
              <w:szCs w:val="20"/>
            </w:rPr>
            <w:t>Click here to enter text.</w:t>
          </w:r>
        </w:p>
      </w:docPartBody>
    </w:docPart>
    <w:docPart>
      <w:docPartPr>
        <w:name w:val="00CA8918EF9C4C42B658FA24E4B9E75C"/>
        <w:category>
          <w:name w:val="General"/>
          <w:gallery w:val="placeholder"/>
        </w:category>
        <w:types>
          <w:type w:val="bbPlcHdr"/>
        </w:types>
        <w:behaviors>
          <w:behavior w:val="content"/>
        </w:behaviors>
        <w:guid w:val="{C4DB5B2D-EA98-4182-9961-667D13E375C7}"/>
      </w:docPartPr>
      <w:docPartBody>
        <w:p w:rsidR="00367FC8" w:rsidRDefault="00AB1D59" w:rsidP="00AB1D59">
          <w:pPr>
            <w:pStyle w:val="00CA8918EF9C4C42B658FA24E4B9E75C8"/>
          </w:pPr>
          <w:r w:rsidRPr="00083844">
            <w:rPr>
              <w:rStyle w:val="PlaceholderText"/>
              <w:sz w:val="20"/>
              <w:szCs w:val="20"/>
            </w:rPr>
            <w:t>Click here to enter text.</w:t>
          </w:r>
        </w:p>
      </w:docPartBody>
    </w:docPart>
    <w:docPart>
      <w:docPartPr>
        <w:name w:val="F06C04A1032142EDB6526F30476A1315"/>
        <w:category>
          <w:name w:val="General"/>
          <w:gallery w:val="placeholder"/>
        </w:category>
        <w:types>
          <w:type w:val="bbPlcHdr"/>
        </w:types>
        <w:behaviors>
          <w:behavior w:val="content"/>
        </w:behaviors>
        <w:guid w:val="{D526604E-9B6B-40E6-A66F-56C1E6457320}"/>
      </w:docPartPr>
      <w:docPartBody>
        <w:p w:rsidR="008C6DC4" w:rsidRDefault="00AB1D59" w:rsidP="00AB1D59">
          <w:pPr>
            <w:pStyle w:val="F06C04A1032142EDB6526F30476A13158"/>
          </w:pPr>
          <w:r w:rsidRPr="000427EC">
            <w:rPr>
              <w:rStyle w:val="PlaceholderText"/>
              <w:i/>
              <w:sz w:val="20"/>
            </w:rPr>
            <w:t>Click here to enter text.</w:t>
          </w:r>
        </w:p>
      </w:docPartBody>
    </w:docPart>
    <w:docPart>
      <w:docPartPr>
        <w:name w:val="7C3214A217F44C17A0327C41AC7DA29D"/>
        <w:category>
          <w:name w:val="General"/>
          <w:gallery w:val="placeholder"/>
        </w:category>
        <w:types>
          <w:type w:val="bbPlcHdr"/>
        </w:types>
        <w:behaviors>
          <w:behavior w:val="content"/>
        </w:behaviors>
        <w:guid w:val="{F44F7934-7589-4697-B383-5A472310483E}"/>
      </w:docPartPr>
      <w:docPartBody>
        <w:p w:rsidR="008C6DC4" w:rsidRDefault="00AB1D59" w:rsidP="00AB1D59">
          <w:pPr>
            <w:pStyle w:val="7C3214A217F44C17A0327C41AC7DA29D8"/>
          </w:pPr>
          <w:r w:rsidRPr="000427EC">
            <w:rPr>
              <w:rStyle w:val="PlaceholderText"/>
              <w:i/>
              <w:sz w:val="20"/>
            </w:rPr>
            <w:t>Click here to enter text.</w:t>
          </w:r>
        </w:p>
      </w:docPartBody>
    </w:docPart>
    <w:docPart>
      <w:docPartPr>
        <w:name w:val="E9AC097DC8AE459EBB135A53FE00E518"/>
        <w:category>
          <w:name w:val="General"/>
          <w:gallery w:val="placeholder"/>
        </w:category>
        <w:types>
          <w:type w:val="bbPlcHdr"/>
        </w:types>
        <w:behaviors>
          <w:behavior w:val="content"/>
        </w:behaviors>
        <w:guid w:val="{DEEBF3C0-6DF9-4293-847C-07D7E08FF7B0}"/>
      </w:docPartPr>
      <w:docPartBody>
        <w:p w:rsidR="008C6DC4" w:rsidRDefault="00AB1D59" w:rsidP="00AB1D59">
          <w:pPr>
            <w:pStyle w:val="E9AC097DC8AE459EBB135A53FE00E5188"/>
          </w:pPr>
          <w:r w:rsidRPr="000427EC">
            <w:rPr>
              <w:rStyle w:val="PlaceholderText"/>
              <w:i/>
              <w:sz w:val="20"/>
            </w:rPr>
            <w:t>Click here to enter text.</w:t>
          </w:r>
        </w:p>
      </w:docPartBody>
    </w:docPart>
    <w:docPart>
      <w:docPartPr>
        <w:name w:val="B4525D1FC13241429FDC71141DD456FE"/>
        <w:category>
          <w:name w:val="General"/>
          <w:gallery w:val="placeholder"/>
        </w:category>
        <w:types>
          <w:type w:val="bbPlcHdr"/>
        </w:types>
        <w:behaviors>
          <w:behavior w:val="content"/>
        </w:behaviors>
        <w:guid w:val="{CD82E2E1-7F70-49D9-B6AC-1C87AC2F1CC8}"/>
      </w:docPartPr>
      <w:docPartBody>
        <w:p w:rsidR="008C6DC4" w:rsidRDefault="00AB1D59" w:rsidP="00AB1D59">
          <w:pPr>
            <w:pStyle w:val="B4525D1FC13241429FDC71141DD456FE8"/>
          </w:pPr>
          <w:r w:rsidRPr="000427EC">
            <w:rPr>
              <w:rStyle w:val="PlaceholderText"/>
              <w:i/>
              <w:sz w:val="20"/>
            </w:rPr>
            <w:t>Click here to enter text.</w:t>
          </w:r>
        </w:p>
      </w:docPartBody>
    </w:docPart>
    <w:docPart>
      <w:docPartPr>
        <w:name w:val="D9CBFFD4DAB045DA80E1CEABF718BD7F"/>
        <w:category>
          <w:name w:val="General"/>
          <w:gallery w:val="placeholder"/>
        </w:category>
        <w:types>
          <w:type w:val="bbPlcHdr"/>
        </w:types>
        <w:behaviors>
          <w:behavior w:val="content"/>
        </w:behaviors>
        <w:guid w:val="{1227EC2C-443D-4F37-9163-CC7D87773A10}"/>
      </w:docPartPr>
      <w:docPartBody>
        <w:p w:rsidR="008C6DC4" w:rsidRDefault="00AB1D59" w:rsidP="00AB1D59">
          <w:pPr>
            <w:pStyle w:val="D9CBFFD4DAB045DA80E1CEABF718BD7F8"/>
          </w:pPr>
          <w:r w:rsidRPr="000427EC">
            <w:rPr>
              <w:rStyle w:val="PlaceholderText"/>
              <w:i/>
              <w:sz w:val="20"/>
            </w:rPr>
            <w:t>Click here to enter text.</w:t>
          </w:r>
        </w:p>
      </w:docPartBody>
    </w:docPart>
    <w:docPart>
      <w:docPartPr>
        <w:name w:val="8B0D6030250A454DA61C1A1D14EDD92C"/>
        <w:category>
          <w:name w:val="General"/>
          <w:gallery w:val="placeholder"/>
        </w:category>
        <w:types>
          <w:type w:val="bbPlcHdr"/>
        </w:types>
        <w:behaviors>
          <w:behavior w:val="content"/>
        </w:behaviors>
        <w:guid w:val="{F849B5D1-EA3E-4A40-8049-F7DBE3414204}"/>
      </w:docPartPr>
      <w:docPartBody>
        <w:p w:rsidR="008C6DC4" w:rsidRDefault="00AB1D59" w:rsidP="00AB1D59">
          <w:pPr>
            <w:pStyle w:val="8B0D6030250A454DA61C1A1D14EDD92C8"/>
          </w:pPr>
          <w:r w:rsidRPr="00083844">
            <w:rPr>
              <w:rStyle w:val="PlaceholderText"/>
              <w:sz w:val="20"/>
              <w:szCs w:val="20"/>
            </w:rPr>
            <w:t>Click here to enter text.</w:t>
          </w:r>
        </w:p>
      </w:docPartBody>
    </w:docPart>
    <w:docPart>
      <w:docPartPr>
        <w:name w:val="ADA7836510174B69B7968A14D5FCB717"/>
        <w:category>
          <w:name w:val="General"/>
          <w:gallery w:val="placeholder"/>
        </w:category>
        <w:types>
          <w:type w:val="bbPlcHdr"/>
        </w:types>
        <w:behaviors>
          <w:behavior w:val="content"/>
        </w:behaviors>
        <w:guid w:val="{117DBF6C-116D-4498-97E7-6BE5B7E570B2}"/>
      </w:docPartPr>
      <w:docPartBody>
        <w:p w:rsidR="008C6DC4" w:rsidRDefault="00AB1D59" w:rsidP="00AB1D59">
          <w:pPr>
            <w:pStyle w:val="ADA7836510174B69B7968A14D5FCB7177"/>
          </w:pPr>
          <w:r w:rsidRPr="000427EC">
            <w:rPr>
              <w:rStyle w:val="PlaceholderText"/>
              <w:i/>
              <w:sz w:val="20"/>
            </w:rPr>
            <w:t>Click here to enter text.</w:t>
          </w:r>
        </w:p>
      </w:docPartBody>
    </w:docPart>
    <w:docPart>
      <w:docPartPr>
        <w:name w:val="DefaultPlaceholder_1081868574"/>
        <w:category>
          <w:name w:val="General"/>
          <w:gallery w:val="placeholder"/>
        </w:category>
        <w:types>
          <w:type w:val="bbPlcHdr"/>
        </w:types>
        <w:behaviors>
          <w:behavior w:val="content"/>
        </w:behaviors>
        <w:guid w:val="{7BFA5920-7B01-4E5B-9876-5C9E05C5408D}"/>
      </w:docPartPr>
      <w:docPartBody>
        <w:p w:rsidR="00292F11" w:rsidRDefault="00AB1D59">
          <w:r w:rsidRPr="001A5FE0">
            <w:rPr>
              <w:rStyle w:val="PlaceholderText"/>
            </w:rPr>
            <w:t>Click here to enter text.</w:t>
          </w:r>
        </w:p>
      </w:docPartBody>
    </w:docPart>
    <w:docPart>
      <w:docPartPr>
        <w:name w:val="007F1D4C021E4BFEBD71A26217DF594A"/>
        <w:category>
          <w:name w:val="General"/>
          <w:gallery w:val="placeholder"/>
        </w:category>
        <w:types>
          <w:type w:val="bbPlcHdr"/>
        </w:types>
        <w:behaviors>
          <w:behavior w:val="content"/>
        </w:behaviors>
        <w:guid w:val="{80C5559D-B885-47C9-8328-B23D78D3925D}"/>
      </w:docPartPr>
      <w:docPartBody>
        <w:p w:rsidR="00AB1D59" w:rsidRDefault="00AB1D59">
          <w:pPr>
            <w:pStyle w:val="sebodytext0"/>
            <w:rPr>
              <w:i/>
              <w:color w:val="808080" w:themeColor="background1" w:themeShade="80"/>
              <w:sz w:val="20"/>
            </w:rPr>
          </w:pPr>
          <w:r>
            <w:rPr>
              <w:i/>
              <w:color w:val="808080" w:themeColor="background1" w:themeShade="80"/>
              <w:sz w:val="20"/>
            </w:rPr>
            <w:t>Space for inspirational quote from you. Alternatively, you can use a quotation from someone involved in your story that gives a different perspective.</w:t>
          </w:r>
        </w:p>
        <w:p w:rsidR="00AB1D59" w:rsidRDefault="00AB1D59">
          <w:pPr>
            <w:pStyle w:val="sebodytext0"/>
            <w:rPr>
              <w:i/>
              <w:color w:val="808080" w:themeColor="background1" w:themeShade="80"/>
              <w:sz w:val="20"/>
            </w:rPr>
          </w:pPr>
        </w:p>
        <w:p w:rsidR="00AB1D59" w:rsidRDefault="00AB1D59">
          <w:pPr>
            <w:pStyle w:val="sebodytext0"/>
            <w:rPr>
              <w:rStyle w:val="PlaceholderText"/>
              <w:rFonts w:ascii="Arial" w:hAnsi="Arial" w:cstheme="minorBidi"/>
            </w:rPr>
          </w:pPr>
          <w:r>
            <w:rPr>
              <w:rStyle w:val="PlaceholderText"/>
              <w:rFonts w:ascii="Arial" w:hAnsi="Arial" w:cstheme="minorBidi"/>
              <w:i/>
              <w:sz w:val="20"/>
            </w:rPr>
            <w:t>Click here to enter text.</w:t>
          </w:r>
        </w:p>
        <w:p w:rsidR="00AB1D59" w:rsidRDefault="00AB1D59">
          <w:pPr>
            <w:pStyle w:val="sebodytext0"/>
            <w:rPr>
              <w:rStyle w:val="PlaceholderText"/>
              <w:rFonts w:ascii="Arial" w:hAnsi="Arial" w:cstheme="minorBidi"/>
              <w:i/>
              <w:sz w:val="20"/>
            </w:rPr>
          </w:pPr>
        </w:p>
        <w:p w:rsidR="00292F11" w:rsidRDefault="00AB1D59" w:rsidP="00AB1D59">
          <w:pPr>
            <w:pStyle w:val="007F1D4C021E4BFEBD71A26217DF594A"/>
          </w:pPr>
          <w:r>
            <w:rPr>
              <w:i/>
              <w:color w:val="A5A5A5" w:themeColor="accent3"/>
              <w:sz w:val="18"/>
              <w:szCs w:val="18"/>
            </w:rPr>
            <w:t>Please note, we need your permission to use your quote on page two.</w:t>
          </w:r>
        </w:p>
      </w:docPartBody>
    </w:docPart>
    <w:docPart>
      <w:docPartPr>
        <w:name w:val="832841D3BD25435CBE9BC8F199425D84"/>
        <w:category>
          <w:name w:val="General"/>
          <w:gallery w:val="placeholder"/>
        </w:category>
        <w:types>
          <w:type w:val="bbPlcHdr"/>
        </w:types>
        <w:behaviors>
          <w:behavior w:val="content"/>
        </w:behaviors>
        <w:guid w:val="{459B5B75-274A-4AEF-8047-C2615555F9CC}"/>
      </w:docPartPr>
      <w:docPartBody>
        <w:p w:rsidR="00292F11" w:rsidRDefault="00AB1D59" w:rsidP="00AB1D59">
          <w:pPr>
            <w:pStyle w:val="832841D3BD25435CBE9BC8F199425D84"/>
          </w:pPr>
          <w:r w:rsidRPr="001A5FE0">
            <w:rPr>
              <w:rStyle w:val="PlaceholderText"/>
            </w:rPr>
            <w:t>Click here to enter text.</w:t>
          </w:r>
        </w:p>
      </w:docPartBody>
    </w:docPart>
    <w:docPart>
      <w:docPartPr>
        <w:name w:val="E0EE0785509A477AA18E1899191E1757"/>
        <w:category>
          <w:name w:val="General"/>
          <w:gallery w:val="placeholder"/>
        </w:category>
        <w:types>
          <w:type w:val="bbPlcHdr"/>
        </w:types>
        <w:behaviors>
          <w:behavior w:val="content"/>
        </w:behaviors>
        <w:guid w:val="{00D09EBF-AC23-49E4-82ED-EAF0B226D044}"/>
      </w:docPartPr>
      <w:docPartBody>
        <w:p w:rsidR="00292F11" w:rsidRDefault="00AB1D59" w:rsidP="00AB1D59">
          <w:pPr>
            <w:pStyle w:val="E0EE0785509A477AA18E1899191E1757"/>
          </w:pPr>
          <w:r w:rsidRPr="001A5FE0">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A79"/>
    <w:rsid w:val="00292F11"/>
    <w:rsid w:val="00367FC8"/>
    <w:rsid w:val="00533714"/>
    <w:rsid w:val="00621AFA"/>
    <w:rsid w:val="00701B75"/>
    <w:rsid w:val="0083754C"/>
    <w:rsid w:val="00837ED2"/>
    <w:rsid w:val="008C6DC4"/>
    <w:rsid w:val="00982814"/>
    <w:rsid w:val="009A256B"/>
    <w:rsid w:val="00AB1D59"/>
    <w:rsid w:val="00CB394F"/>
    <w:rsid w:val="00D05431"/>
    <w:rsid w:val="00DC01B3"/>
    <w:rsid w:val="00E82381"/>
    <w:rsid w:val="00F43A79"/>
    <w:rsid w:val="00FF2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3A7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837ED2"/>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1D59"/>
  </w:style>
  <w:style w:type="paragraph" w:customStyle="1" w:styleId="SEBodytext">
    <w:name w:val="SE Body text"/>
    <w:basedOn w:val="Normal"/>
    <w:qFormat/>
    <w:rsid w:val="00FF29E2"/>
    <w:pPr>
      <w:spacing w:after="0" w:line="240" w:lineRule="auto"/>
    </w:pPr>
    <w:rPr>
      <w:rFonts w:ascii="Arial" w:eastAsiaTheme="minorHAnsi" w:hAnsi="Arial"/>
      <w:color w:val="000000" w:themeColor="text1"/>
      <w:szCs w:val="24"/>
      <w:lang w:eastAsia="en-US"/>
    </w:rPr>
  </w:style>
  <w:style w:type="paragraph" w:customStyle="1" w:styleId="EA18A94A6EA244C9B52085568C20FF25">
    <w:name w:val="EA18A94A6EA244C9B52085568C20FF25"/>
    <w:rsid w:val="00F43A79"/>
    <w:pPr>
      <w:spacing w:after="0" w:line="240" w:lineRule="auto"/>
    </w:pPr>
    <w:rPr>
      <w:rFonts w:ascii="Arial" w:eastAsiaTheme="minorHAnsi" w:hAnsi="Arial"/>
      <w:color w:val="000000" w:themeColor="text1"/>
      <w:szCs w:val="24"/>
      <w:lang w:eastAsia="en-US"/>
    </w:rPr>
  </w:style>
  <w:style w:type="paragraph" w:customStyle="1" w:styleId="EA18A94A6EA244C9B52085568C20FF251">
    <w:name w:val="EA18A94A6EA244C9B52085568C20FF251"/>
    <w:rsid w:val="00F43A79"/>
    <w:pPr>
      <w:spacing w:after="0" w:line="240" w:lineRule="auto"/>
    </w:pPr>
    <w:rPr>
      <w:rFonts w:ascii="Arial" w:eastAsiaTheme="minorHAnsi" w:hAnsi="Arial"/>
      <w:color w:val="000000" w:themeColor="text1"/>
      <w:szCs w:val="24"/>
      <w:lang w:eastAsia="en-US"/>
    </w:rPr>
  </w:style>
  <w:style w:type="character" w:customStyle="1" w:styleId="Heading1Char">
    <w:name w:val="Heading 1 Char"/>
    <w:basedOn w:val="DefaultParagraphFont"/>
    <w:link w:val="Heading1"/>
    <w:uiPriority w:val="9"/>
    <w:rsid w:val="00F43A79"/>
    <w:rPr>
      <w:rFonts w:asciiTheme="majorHAnsi" w:eastAsiaTheme="majorEastAsia" w:hAnsiTheme="majorHAnsi" w:cstheme="majorBidi"/>
      <w:color w:val="2E74B5" w:themeColor="accent1" w:themeShade="BF"/>
      <w:sz w:val="32"/>
      <w:szCs w:val="32"/>
      <w:lang w:eastAsia="en-US"/>
    </w:rPr>
  </w:style>
  <w:style w:type="paragraph" w:customStyle="1" w:styleId="EA18A94A6EA244C9B52085568C20FF252">
    <w:name w:val="EA18A94A6EA244C9B52085568C20FF252"/>
    <w:rsid w:val="00F43A79"/>
    <w:pPr>
      <w:spacing w:after="0" w:line="240" w:lineRule="auto"/>
    </w:pPr>
    <w:rPr>
      <w:rFonts w:ascii="Arial" w:eastAsiaTheme="minorHAnsi" w:hAnsi="Arial"/>
      <w:color w:val="000000" w:themeColor="text1"/>
      <w:szCs w:val="24"/>
      <w:lang w:eastAsia="en-US"/>
    </w:rPr>
  </w:style>
  <w:style w:type="character" w:customStyle="1" w:styleId="Heading2Char">
    <w:name w:val="Heading 2 Char"/>
    <w:basedOn w:val="DefaultParagraphFont"/>
    <w:link w:val="Heading2"/>
    <w:uiPriority w:val="9"/>
    <w:rsid w:val="00837ED2"/>
    <w:rPr>
      <w:rFonts w:asciiTheme="majorHAnsi" w:eastAsiaTheme="majorEastAsia" w:hAnsiTheme="majorHAnsi" w:cstheme="majorBidi"/>
      <w:color w:val="2E74B5" w:themeColor="accent1" w:themeShade="BF"/>
      <w:sz w:val="26"/>
      <w:szCs w:val="26"/>
      <w:lang w:eastAsia="en-US"/>
    </w:rPr>
  </w:style>
  <w:style w:type="paragraph" w:customStyle="1" w:styleId="EA18A94A6EA244C9B52085568C20FF253">
    <w:name w:val="EA18A94A6EA244C9B52085568C20FF253"/>
    <w:rsid w:val="00837ED2"/>
    <w:pPr>
      <w:spacing w:after="0" w:line="240" w:lineRule="auto"/>
    </w:pPr>
    <w:rPr>
      <w:rFonts w:ascii="Arial" w:eastAsiaTheme="minorHAnsi" w:hAnsi="Arial"/>
      <w:color w:val="000000" w:themeColor="text1"/>
      <w:szCs w:val="24"/>
      <w:lang w:eastAsia="en-US"/>
    </w:rPr>
  </w:style>
  <w:style w:type="paragraph" w:customStyle="1" w:styleId="A670AD328F244FA7AB9EEBB8795229EA">
    <w:name w:val="A670AD328F244FA7AB9EEBB8795229EA"/>
    <w:rsid w:val="00701B75"/>
    <w:pPr>
      <w:spacing w:after="0" w:line="240" w:lineRule="auto"/>
    </w:pPr>
    <w:rPr>
      <w:rFonts w:ascii="Arial" w:eastAsiaTheme="minorHAnsi" w:hAnsi="Arial"/>
      <w:color w:val="000000" w:themeColor="text1"/>
      <w:szCs w:val="24"/>
      <w:lang w:eastAsia="en-US"/>
    </w:rPr>
  </w:style>
  <w:style w:type="paragraph" w:customStyle="1" w:styleId="F017F8BA879B43768CC4A6E6E0F551B8">
    <w:name w:val="F017F8BA879B43768CC4A6E6E0F551B8"/>
    <w:rsid w:val="00701B75"/>
  </w:style>
  <w:style w:type="paragraph" w:customStyle="1" w:styleId="7D673E96E95340CB8C57CEF2C14B9CEE">
    <w:name w:val="7D673E96E95340CB8C57CEF2C14B9CEE"/>
    <w:rsid w:val="00701B75"/>
  </w:style>
  <w:style w:type="paragraph" w:customStyle="1" w:styleId="A209458809B84B0A85FB9072C020B5D7">
    <w:name w:val="A209458809B84B0A85FB9072C020B5D7"/>
    <w:rsid w:val="00701B75"/>
  </w:style>
  <w:style w:type="paragraph" w:customStyle="1" w:styleId="3681D14D4C7849E98BC11D055E7FF9FF">
    <w:name w:val="3681D14D4C7849E98BC11D055E7FF9FF"/>
    <w:rsid w:val="00D05431"/>
  </w:style>
  <w:style w:type="paragraph" w:customStyle="1" w:styleId="0ABC811521E24171893B62D991926EE0">
    <w:name w:val="0ABC811521E24171893B62D991926EE0"/>
    <w:rsid w:val="00D05431"/>
  </w:style>
  <w:style w:type="paragraph" w:customStyle="1" w:styleId="729B8618D8634840BA5D0B6FD6B0F23A">
    <w:name w:val="729B8618D8634840BA5D0B6FD6B0F23A"/>
    <w:rsid w:val="00D05431"/>
  </w:style>
  <w:style w:type="paragraph" w:customStyle="1" w:styleId="B9F77925911942EB9C48EF7995CABABD">
    <w:name w:val="B9F77925911942EB9C48EF7995CABABD"/>
    <w:rsid w:val="00D05431"/>
  </w:style>
  <w:style w:type="paragraph" w:customStyle="1" w:styleId="00CA8918EF9C4C42B658FA24E4B9E75C">
    <w:name w:val="00CA8918EF9C4C42B658FA24E4B9E75C"/>
    <w:rsid w:val="00D05431"/>
  </w:style>
  <w:style w:type="paragraph" w:customStyle="1" w:styleId="F06C04A1032142EDB6526F30476A1315">
    <w:name w:val="F06C04A1032142EDB6526F30476A1315"/>
    <w:rsid w:val="00CB394F"/>
  </w:style>
  <w:style w:type="paragraph" w:customStyle="1" w:styleId="9F64E5BB6AF54C1485DD27055B37B6BB">
    <w:name w:val="9F64E5BB6AF54C1485DD27055B37B6BB"/>
    <w:rsid w:val="00CB394F"/>
  </w:style>
  <w:style w:type="paragraph" w:customStyle="1" w:styleId="7C3214A217F44C17A0327C41AC7DA29D">
    <w:name w:val="7C3214A217F44C17A0327C41AC7DA29D"/>
    <w:rsid w:val="00CB394F"/>
  </w:style>
  <w:style w:type="paragraph" w:customStyle="1" w:styleId="E9AC097DC8AE459EBB135A53FE00E518">
    <w:name w:val="E9AC097DC8AE459EBB135A53FE00E518"/>
    <w:rsid w:val="00CB394F"/>
  </w:style>
  <w:style w:type="paragraph" w:customStyle="1" w:styleId="B4525D1FC13241429FDC71141DD456FE">
    <w:name w:val="B4525D1FC13241429FDC71141DD456FE"/>
    <w:rsid w:val="00CB394F"/>
  </w:style>
  <w:style w:type="paragraph" w:customStyle="1" w:styleId="D9CBFFD4DAB045DA80E1CEABF718BD7F">
    <w:name w:val="D9CBFFD4DAB045DA80E1CEABF718BD7F"/>
    <w:rsid w:val="00CB394F"/>
  </w:style>
  <w:style w:type="paragraph" w:customStyle="1" w:styleId="6134C8ADB4504755926CF61A8E9F1A3A">
    <w:name w:val="6134C8ADB4504755926CF61A8E9F1A3A"/>
    <w:rsid w:val="00CB394F"/>
  </w:style>
  <w:style w:type="paragraph" w:customStyle="1" w:styleId="8641B89CB8CD4CDE9D6B16C8A05FE44E">
    <w:name w:val="8641B89CB8CD4CDE9D6B16C8A05FE44E"/>
    <w:rsid w:val="00CB394F"/>
  </w:style>
  <w:style w:type="paragraph" w:customStyle="1" w:styleId="92AC092488E743688A9554074B09BF21">
    <w:name w:val="92AC092488E743688A9554074B09BF21"/>
    <w:rsid w:val="00CB394F"/>
  </w:style>
  <w:style w:type="paragraph" w:customStyle="1" w:styleId="8CC8736B99E843BA86940083E256AD16">
    <w:name w:val="8CC8736B99E843BA86940083E256AD16"/>
    <w:rsid w:val="00CB394F"/>
  </w:style>
  <w:style w:type="paragraph" w:customStyle="1" w:styleId="CBDB1974AAC64D3BA8FC106DDF8B1DA7">
    <w:name w:val="CBDB1974AAC64D3BA8FC106DDF8B1DA7"/>
    <w:rsid w:val="00CB394F"/>
  </w:style>
  <w:style w:type="paragraph" w:customStyle="1" w:styleId="8B0D6030250A454DA61C1A1D14EDD92C">
    <w:name w:val="8B0D6030250A454DA61C1A1D14EDD92C"/>
    <w:rsid w:val="00CB394F"/>
  </w:style>
  <w:style w:type="paragraph" w:customStyle="1" w:styleId="ADA7836510174B69B7968A14D5FCB717">
    <w:name w:val="ADA7836510174B69B7968A14D5FCB717"/>
    <w:rsid w:val="00CB394F"/>
    <w:pPr>
      <w:spacing w:after="0" w:line="240" w:lineRule="auto"/>
    </w:pPr>
    <w:rPr>
      <w:rFonts w:ascii="Arial" w:eastAsiaTheme="minorHAnsi" w:hAnsi="Arial"/>
      <w:color w:val="000000" w:themeColor="text1"/>
      <w:szCs w:val="24"/>
      <w:lang w:eastAsia="en-US"/>
    </w:rPr>
  </w:style>
  <w:style w:type="paragraph" w:customStyle="1" w:styleId="F06C04A1032142EDB6526F30476A13151">
    <w:name w:val="F06C04A1032142EDB6526F30476A13151"/>
    <w:rsid w:val="00CB394F"/>
    <w:pPr>
      <w:spacing w:after="0" w:line="240" w:lineRule="auto"/>
    </w:pPr>
    <w:rPr>
      <w:rFonts w:ascii="Arial" w:eastAsiaTheme="minorHAnsi" w:hAnsi="Arial"/>
      <w:color w:val="000000" w:themeColor="text1"/>
      <w:szCs w:val="24"/>
      <w:lang w:eastAsia="en-US"/>
    </w:rPr>
  </w:style>
  <w:style w:type="paragraph" w:customStyle="1" w:styleId="9F64E5BB6AF54C1485DD27055B37B6BB1">
    <w:name w:val="9F64E5BB6AF54C1485DD27055B37B6BB1"/>
    <w:rsid w:val="00CB394F"/>
    <w:pPr>
      <w:spacing w:after="0" w:line="240" w:lineRule="auto"/>
    </w:pPr>
    <w:rPr>
      <w:rFonts w:ascii="Arial" w:eastAsiaTheme="minorHAnsi" w:hAnsi="Arial"/>
      <w:color w:val="000000" w:themeColor="text1"/>
      <w:szCs w:val="24"/>
      <w:lang w:eastAsia="en-US"/>
    </w:rPr>
  </w:style>
  <w:style w:type="paragraph" w:customStyle="1" w:styleId="7C3214A217F44C17A0327C41AC7DA29D1">
    <w:name w:val="7C3214A217F44C17A0327C41AC7DA29D1"/>
    <w:rsid w:val="00CB394F"/>
    <w:pPr>
      <w:spacing w:after="0" w:line="240" w:lineRule="auto"/>
    </w:pPr>
    <w:rPr>
      <w:rFonts w:ascii="Arial" w:eastAsiaTheme="minorHAnsi" w:hAnsi="Arial"/>
      <w:color w:val="000000" w:themeColor="text1"/>
      <w:szCs w:val="24"/>
      <w:lang w:eastAsia="en-US"/>
    </w:rPr>
  </w:style>
  <w:style w:type="paragraph" w:customStyle="1" w:styleId="B4525D1FC13241429FDC71141DD456FE1">
    <w:name w:val="B4525D1FC13241429FDC71141DD456FE1"/>
    <w:rsid w:val="00CB394F"/>
    <w:pPr>
      <w:spacing w:after="0" w:line="240" w:lineRule="auto"/>
    </w:pPr>
    <w:rPr>
      <w:rFonts w:ascii="Arial" w:eastAsiaTheme="minorHAnsi" w:hAnsi="Arial"/>
      <w:color w:val="000000" w:themeColor="text1"/>
      <w:szCs w:val="24"/>
      <w:lang w:eastAsia="en-US"/>
    </w:rPr>
  </w:style>
  <w:style w:type="paragraph" w:customStyle="1" w:styleId="E9AC097DC8AE459EBB135A53FE00E5181">
    <w:name w:val="E9AC097DC8AE459EBB135A53FE00E5181"/>
    <w:rsid w:val="00CB394F"/>
    <w:pPr>
      <w:spacing w:after="0" w:line="240" w:lineRule="auto"/>
    </w:pPr>
    <w:rPr>
      <w:rFonts w:ascii="Arial" w:eastAsiaTheme="minorHAnsi" w:hAnsi="Arial"/>
      <w:color w:val="000000" w:themeColor="text1"/>
      <w:szCs w:val="24"/>
      <w:lang w:eastAsia="en-US"/>
    </w:rPr>
  </w:style>
  <w:style w:type="paragraph" w:customStyle="1" w:styleId="D9CBFFD4DAB045DA80E1CEABF718BD7F1">
    <w:name w:val="D9CBFFD4DAB045DA80E1CEABF718BD7F1"/>
    <w:rsid w:val="00CB394F"/>
    <w:pPr>
      <w:spacing w:after="0" w:line="240" w:lineRule="auto"/>
    </w:pPr>
    <w:rPr>
      <w:rFonts w:ascii="Arial" w:eastAsiaTheme="minorHAnsi" w:hAnsi="Arial"/>
      <w:color w:val="000000" w:themeColor="text1"/>
      <w:szCs w:val="24"/>
      <w:lang w:eastAsia="en-US"/>
    </w:rPr>
  </w:style>
  <w:style w:type="paragraph" w:customStyle="1" w:styleId="7D673E96E95340CB8C57CEF2C14B9CEE1">
    <w:name w:val="7D673E96E95340CB8C57CEF2C14B9CEE1"/>
    <w:rsid w:val="00CB394F"/>
    <w:pPr>
      <w:spacing w:after="0" w:line="240" w:lineRule="auto"/>
    </w:pPr>
    <w:rPr>
      <w:rFonts w:ascii="Arial" w:eastAsiaTheme="minorHAnsi" w:hAnsi="Arial"/>
      <w:color w:val="000000" w:themeColor="text1"/>
      <w:szCs w:val="24"/>
      <w:lang w:eastAsia="en-US"/>
    </w:rPr>
  </w:style>
  <w:style w:type="paragraph" w:customStyle="1" w:styleId="A209458809B84B0A85FB9072C020B5D71">
    <w:name w:val="A209458809B84B0A85FB9072C020B5D71"/>
    <w:rsid w:val="00CB394F"/>
    <w:pPr>
      <w:spacing w:after="0" w:line="240" w:lineRule="auto"/>
    </w:pPr>
    <w:rPr>
      <w:rFonts w:ascii="Arial" w:eastAsiaTheme="minorHAnsi" w:hAnsi="Arial"/>
      <w:color w:val="000000" w:themeColor="text1"/>
      <w:szCs w:val="24"/>
      <w:lang w:eastAsia="en-US"/>
    </w:rPr>
  </w:style>
  <w:style w:type="paragraph" w:customStyle="1" w:styleId="00CA8918EF9C4C42B658FA24E4B9E75C1">
    <w:name w:val="00CA8918EF9C4C42B658FA24E4B9E75C1"/>
    <w:rsid w:val="00CB394F"/>
    <w:pPr>
      <w:spacing w:after="0" w:line="240" w:lineRule="auto"/>
    </w:pPr>
    <w:rPr>
      <w:rFonts w:ascii="Arial" w:eastAsiaTheme="minorHAnsi" w:hAnsi="Arial"/>
      <w:color w:val="000000" w:themeColor="text1"/>
      <w:szCs w:val="24"/>
      <w:lang w:eastAsia="en-US"/>
    </w:rPr>
  </w:style>
  <w:style w:type="paragraph" w:customStyle="1" w:styleId="8B0D6030250A454DA61C1A1D14EDD92C1">
    <w:name w:val="8B0D6030250A454DA61C1A1D14EDD92C1"/>
    <w:rsid w:val="00CB394F"/>
    <w:pPr>
      <w:spacing w:after="0" w:line="240" w:lineRule="auto"/>
    </w:pPr>
    <w:rPr>
      <w:rFonts w:ascii="Arial" w:eastAsiaTheme="minorHAnsi" w:hAnsi="Arial"/>
      <w:color w:val="000000" w:themeColor="text1"/>
      <w:szCs w:val="24"/>
      <w:lang w:eastAsia="en-US"/>
    </w:rPr>
  </w:style>
  <w:style w:type="paragraph" w:customStyle="1" w:styleId="729B8618D8634840BA5D0B6FD6B0F23A1">
    <w:name w:val="729B8618D8634840BA5D0B6FD6B0F23A1"/>
    <w:rsid w:val="00CB394F"/>
    <w:pPr>
      <w:spacing w:after="0" w:line="240" w:lineRule="auto"/>
    </w:pPr>
    <w:rPr>
      <w:rFonts w:ascii="Arial" w:eastAsiaTheme="minorHAnsi" w:hAnsi="Arial"/>
      <w:color w:val="000000" w:themeColor="text1"/>
      <w:szCs w:val="24"/>
      <w:lang w:eastAsia="en-US"/>
    </w:rPr>
  </w:style>
  <w:style w:type="paragraph" w:customStyle="1" w:styleId="B9F77925911942EB9C48EF7995CABABD1">
    <w:name w:val="B9F77925911942EB9C48EF7995CABABD1"/>
    <w:rsid w:val="00CB394F"/>
    <w:pPr>
      <w:spacing w:after="0" w:line="240" w:lineRule="auto"/>
    </w:pPr>
    <w:rPr>
      <w:rFonts w:ascii="Arial" w:eastAsiaTheme="minorHAnsi" w:hAnsi="Arial"/>
      <w:color w:val="000000" w:themeColor="text1"/>
      <w:szCs w:val="24"/>
      <w:lang w:eastAsia="en-US"/>
    </w:rPr>
  </w:style>
  <w:style w:type="character" w:customStyle="1" w:styleId="Style2">
    <w:name w:val="Style2"/>
    <w:basedOn w:val="DefaultParagraphFont"/>
    <w:uiPriority w:val="1"/>
    <w:rsid w:val="00CB394F"/>
    <w:rPr>
      <w:rFonts w:ascii="Arial" w:hAnsi="Arial"/>
      <w:color w:val="000000" w:themeColor="text1"/>
      <w:sz w:val="20"/>
    </w:rPr>
  </w:style>
  <w:style w:type="paragraph" w:customStyle="1" w:styleId="6134C8ADB4504755926CF61A8E9F1A3A1">
    <w:name w:val="6134C8ADB4504755926CF61A8E9F1A3A1"/>
    <w:rsid w:val="00CB394F"/>
    <w:pPr>
      <w:spacing w:after="0" w:line="240" w:lineRule="auto"/>
    </w:pPr>
    <w:rPr>
      <w:rFonts w:ascii="Arial" w:eastAsiaTheme="minorHAnsi" w:hAnsi="Arial"/>
      <w:color w:val="000000" w:themeColor="text1"/>
      <w:szCs w:val="24"/>
      <w:lang w:eastAsia="en-US"/>
    </w:rPr>
  </w:style>
  <w:style w:type="character" w:customStyle="1" w:styleId="Textedits">
    <w:name w:val="Text edits"/>
    <w:basedOn w:val="DefaultParagraphFont"/>
    <w:uiPriority w:val="1"/>
    <w:rsid w:val="00CB394F"/>
    <w:rPr>
      <w:rFonts w:ascii="Arial" w:hAnsi="Arial"/>
      <w:color w:val="ED7D31" w:themeColor="accent2"/>
      <w:sz w:val="20"/>
    </w:rPr>
  </w:style>
  <w:style w:type="paragraph" w:customStyle="1" w:styleId="8641B89CB8CD4CDE9D6B16C8A05FE44E1">
    <w:name w:val="8641B89CB8CD4CDE9D6B16C8A05FE44E1"/>
    <w:rsid w:val="00CB394F"/>
    <w:pPr>
      <w:spacing w:after="0" w:line="240" w:lineRule="auto"/>
    </w:pPr>
    <w:rPr>
      <w:rFonts w:ascii="Arial" w:eastAsiaTheme="minorHAnsi" w:hAnsi="Arial"/>
      <w:color w:val="000000" w:themeColor="text1"/>
      <w:szCs w:val="24"/>
      <w:lang w:eastAsia="en-US"/>
    </w:rPr>
  </w:style>
  <w:style w:type="paragraph" w:customStyle="1" w:styleId="92AC092488E743688A9554074B09BF211">
    <w:name w:val="92AC092488E743688A9554074B09BF211"/>
    <w:rsid w:val="00CB394F"/>
    <w:pPr>
      <w:spacing w:after="0" w:line="240" w:lineRule="auto"/>
    </w:pPr>
    <w:rPr>
      <w:rFonts w:ascii="Arial" w:eastAsiaTheme="minorHAnsi" w:hAnsi="Arial"/>
      <w:color w:val="000000" w:themeColor="text1"/>
      <w:szCs w:val="24"/>
      <w:lang w:eastAsia="en-US"/>
    </w:rPr>
  </w:style>
  <w:style w:type="paragraph" w:customStyle="1" w:styleId="8CC8736B99E843BA86940083E256AD161">
    <w:name w:val="8CC8736B99E843BA86940083E256AD161"/>
    <w:rsid w:val="00CB394F"/>
    <w:pPr>
      <w:spacing w:after="0" w:line="240" w:lineRule="auto"/>
    </w:pPr>
    <w:rPr>
      <w:rFonts w:ascii="Arial" w:eastAsiaTheme="minorHAnsi" w:hAnsi="Arial"/>
      <w:color w:val="000000" w:themeColor="text1"/>
      <w:szCs w:val="24"/>
      <w:lang w:eastAsia="en-US"/>
    </w:rPr>
  </w:style>
  <w:style w:type="paragraph" w:styleId="BalloonText">
    <w:name w:val="Balloon Text"/>
    <w:basedOn w:val="Normal"/>
    <w:link w:val="BalloonTextChar"/>
    <w:uiPriority w:val="99"/>
    <w:semiHidden/>
    <w:unhideWhenUsed/>
    <w:rsid w:val="00CB394F"/>
    <w:pPr>
      <w:spacing w:after="0" w:line="240"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CB394F"/>
    <w:rPr>
      <w:rFonts w:ascii="Segoe UI" w:eastAsiaTheme="minorHAnsi" w:hAnsi="Segoe UI" w:cs="Segoe UI"/>
      <w:sz w:val="18"/>
      <w:szCs w:val="18"/>
      <w:lang w:eastAsia="en-US"/>
    </w:rPr>
  </w:style>
  <w:style w:type="paragraph" w:customStyle="1" w:styleId="CBDB1974AAC64D3BA8FC106DDF8B1DA71">
    <w:name w:val="CBDB1974AAC64D3BA8FC106DDF8B1DA71"/>
    <w:rsid w:val="00CB394F"/>
    <w:pPr>
      <w:spacing w:after="0" w:line="240" w:lineRule="auto"/>
    </w:pPr>
    <w:rPr>
      <w:rFonts w:ascii="Arial" w:eastAsiaTheme="minorHAnsi" w:hAnsi="Arial"/>
      <w:color w:val="000000" w:themeColor="text1"/>
      <w:szCs w:val="24"/>
      <w:lang w:eastAsia="en-US"/>
    </w:rPr>
  </w:style>
  <w:style w:type="paragraph" w:customStyle="1" w:styleId="ADA7836510174B69B7968A14D5FCB7171">
    <w:name w:val="ADA7836510174B69B7968A14D5FCB7171"/>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2">
    <w:name w:val="F06C04A1032142EDB6526F30476A13152"/>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2">
    <w:name w:val="7C3214A217F44C17A0327C41AC7DA29D2"/>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2">
    <w:name w:val="B4525D1FC13241429FDC71141DD456FE2"/>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2">
    <w:name w:val="E9AC097DC8AE459EBB135A53FE00E5182"/>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2">
    <w:name w:val="D9CBFFD4DAB045DA80E1CEABF718BD7F2"/>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2">
    <w:name w:val="7D673E96E95340CB8C57CEF2C14B9CEE2"/>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2">
    <w:name w:val="A209458809B84B0A85FB9072C020B5D72"/>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2">
    <w:name w:val="00CA8918EF9C4C42B658FA24E4B9E75C2"/>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2">
    <w:name w:val="8B0D6030250A454DA61C1A1D14EDD92C2"/>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2">
    <w:name w:val="729B8618D8634840BA5D0B6FD6B0F23A2"/>
    <w:rsid w:val="00FF29E2"/>
    <w:pPr>
      <w:spacing w:after="0" w:line="240" w:lineRule="auto"/>
    </w:pPr>
    <w:rPr>
      <w:rFonts w:ascii="Arial" w:eastAsiaTheme="minorHAnsi" w:hAnsi="Arial"/>
      <w:color w:val="000000" w:themeColor="text1"/>
      <w:szCs w:val="24"/>
      <w:lang w:eastAsia="en-US"/>
    </w:rPr>
  </w:style>
  <w:style w:type="paragraph" w:customStyle="1" w:styleId="B9F77925911942EB9C48EF7995CABABD2">
    <w:name w:val="B9F77925911942EB9C48EF7995CABABD2"/>
    <w:rsid w:val="00FF29E2"/>
    <w:pPr>
      <w:spacing w:after="0" w:line="240" w:lineRule="auto"/>
    </w:pPr>
    <w:rPr>
      <w:rFonts w:ascii="Arial" w:eastAsiaTheme="minorHAnsi" w:hAnsi="Arial"/>
      <w:color w:val="000000" w:themeColor="text1"/>
      <w:szCs w:val="24"/>
      <w:lang w:eastAsia="en-US"/>
    </w:rPr>
  </w:style>
  <w:style w:type="paragraph" w:customStyle="1" w:styleId="92AC092488E743688A9554074B09BF212">
    <w:name w:val="92AC092488E743688A9554074B09BF212"/>
    <w:rsid w:val="00FF29E2"/>
    <w:pPr>
      <w:spacing w:after="0" w:line="240" w:lineRule="auto"/>
    </w:pPr>
    <w:rPr>
      <w:rFonts w:ascii="Arial" w:eastAsiaTheme="minorHAnsi" w:hAnsi="Arial"/>
      <w:color w:val="000000" w:themeColor="text1"/>
      <w:szCs w:val="24"/>
      <w:lang w:eastAsia="en-US"/>
    </w:rPr>
  </w:style>
  <w:style w:type="paragraph" w:customStyle="1" w:styleId="CBDB1974AAC64D3BA8FC106DDF8B1DA72">
    <w:name w:val="CBDB1974AAC64D3BA8FC106DDF8B1DA72"/>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2">
    <w:name w:val="ADA7836510174B69B7968A14D5FCB7172"/>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3">
    <w:name w:val="F06C04A1032142EDB6526F30476A13153"/>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3">
    <w:name w:val="7C3214A217F44C17A0327C41AC7DA29D3"/>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3">
    <w:name w:val="B4525D1FC13241429FDC71141DD456FE3"/>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3">
    <w:name w:val="E9AC097DC8AE459EBB135A53FE00E5183"/>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3">
    <w:name w:val="D9CBFFD4DAB045DA80E1CEABF718BD7F3"/>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3">
    <w:name w:val="7D673E96E95340CB8C57CEF2C14B9CEE3"/>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3">
    <w:name w:val="A209458809B84B0A85FB9072C020B5D73"/>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3">
    <w:name w:val="00CA8918EF9C4C42B658FA24E4B9E75C3"/>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3">
    <w:name w:val="8B0D6030250A454DA61C1A1D14EDD92C3"/>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3">
    <w:name w:val="729B8618D8634840BA5D0B6FD6B0F23A3"/>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3">
    <w:name w:val="ADA7836510174B69B7968A14D5FCB7173"/>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4">
    <w:name w:val="F06C04A1032142EDB6526F30476A13154"/>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4">
    <w:name w:val="7C3214A217F44C17A0327C41AC7DA29D4"/>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4">
    <w:name w:val="B4525D1FC13241429FDC71141DD456FE4"/>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4">
    <w:name w:val="E9AC097DC8AE459EBB135A53FE00E5184"/>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4">
    <w:name w:val="D9CBFFD4DAB045DA80E1CEABF718BD7F4"/>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4">
    <w:name w:val="7D673E96E95340CB8C57CEF2C14B9CEE4"/>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4">
    <w:name w:val="A209458809B84B0A85FB9072C020B5D74"/>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4">
    <w:name w:val="00CA8918EF9C4C42B658FA24E4B9E75C4"/>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4">
    <w:name w:val="8B0D6030250A454DA61C1A1D14EDD92C4"/>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4">
    <w:name w:val="729B8618D8634840BA5D0B6FD6B0F23A4"/>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4">
    <w:name w:val="ADA7836510174B69B7968A14D5FCB7174"/>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5">
    <w:name w:val="F06C04A1032142EDB6526F30476A13155"/>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5">
    <w:name w:val="7C3214A217F44C17A0327C41AC7DA29D5"/>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5">
    <w:name w:val="B4525D1FC13241429FDC71141DD456FE5"/>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5">
    <w:name w:val="E9AC097DC8AE459EBB135A53FE00E5185"/>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5">
    <w:name w:val="D9CBFFD4DAB045DA80E1CEABF718BD7F5"/>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5">
    <w:name w:val="7D673E96E95340CB8C57CEF2C14B9CEE5"/>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5">
    <w:name w:val="A209458809B84B0A85FB9072C020B5D75"/>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5">
    <w:name w:val="00CA8918EF9C4C42B658FA24E4B9E75C5"/>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5">
    <w:name w:val="8B0D6030250A454DA61C1A1D14EDD92C5"/>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5">
    <w:name w:val="729B8618D8634840BA5D0B6FD6B0F23A5"/>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5">
    <w:name w:val="ADA7836510174B69B7968A14D5FCB7175"/>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6">
    <w:name w:val="F06C04A1032142EDB6526F30476A13156"/>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6">
    <w:name w:val="7C3214A217F44C17A0327C41AC7DA29D6"/>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6">
    <w:name w:val="B4525D1FC13241429FDC71141DD456FE6"/>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6">
    <w:name w:val="E9AC097DC8AE459EBB135A53FE00E5186"/>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6">
    <w:name w:val="D9CBFFD4DAB045DA80E1CEABF718BD7F6"/>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6">
    <w:name w:val="7D673E96E95340CB8C57CEF2C14B9CEE6"/>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6">
    <w:name w:val="A209458809B84B0A85FB9072C020B5D76"/>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6">
    <w:name w:val="00CA8918EF9C4C42B658FA24E4B9E75C6"/>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6">
    <w:name w:val="8B0D6030250A454DA61C1A1D14EDD92C6"/>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6">
    <w:name w:val="729B8618D8634840BA5D0B6FD6B0F23A6"/>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6">
    <w:name w:val="ADA7836510174B69B7968A14D5FCB7176"/>
    <w:rsid w:val="00FF29E2"/>
    <w:pPr>
      <w:spacing w:after="0" w:line="240" w:lineRule="auto"/>
    </w:pPr>
    <w:rPr>
      <w:rFonts w:ascii="Arial" w:eastAsiaTheme="minorHAnsi" w:hAnsi="Arial"/>
      <w:color w:val="000000" w:themeColor="text1"/>
      <w:szCs w:val="24"/>
      <w:lang w:eastAsia="en-US"/>
    </w:rPr>
  </w:style>
  <w:style w:type="paragraph" w:customStyle="1" w:styleId="F06C04A1032142EDB6526F30476A13157">
    <w:name w:val="F06C04A1032142EDB6526F30476A13157"/>
    <w:rsid w:val="00FF29E2"/>
    <w:pPr>
      <w:spacing w:after="0" w:line="240" w:lineRule="auto"/>
    </w:pPr>
    <w:rPr>
      <w:rFonts w:ascii="Arial" w:eastAsiaTheme="minorHAnsi" w:hAnsi="Arial"/>
      <w:color w:val="000000" w:themeColor="text1"/>
      <w:szCs w:val="24"/>
      <w:lang w:eastAsia="en-US"/>
    </w:rPr>
  </w:style>
  <w:style w:type="paragraph" w:customStyle="1" w:styleId="7C3214A217F44C17A0327C41AC7DA29D7">
    <w:name w:val="7C3214A217F44C17A0327C41AC7DA29D7"/>
    <w:rsid w:val="00FF29E2"/>
    <w:pPr>
      <w:spacing w:after="0" w:line="240" w:lineRule="auto"/>
    </w:pPr>
    <w:rPr>
      <w:rFonts w:ascii="Arial" w:eastAsiaTheme="minorHAnsi" w:hAnsi="Arial"/>
      <w:color w:val="000000" w:themeColor="text1"/>
      <w:szCs w:val="24"/>
      <w:lang w:eastAsia="en-US"/>
    </w:rPr>
  </w:style>
  <w:style w:type="paragraph" w:customStyle="1" w:styleId="B4525D1FC13241429FDC71141DD456FE7">
    <w:name w:val="B4525D1FC13241429FDC71141DD456FE7"/>
    <w:rsid w:val="00FF29E2"/>
    <w:pPr>
      <w:spacing w:after="0" w:line="240" w:lineRule="auto"/>
    </w:pPr>
    <w:rPr>
      <w:rFonts w:ascii="Arial" w:eastAsiaTheme="minorHAnsi" w:hAnsi="Arial"/>
      <w:color w:val="000000" w:themeColor="text1"/>
      <w:szCs w:val="24"/>
      <w:lang w:eastAsia="en-US"/>
    </w:rPr>
  </w:style>
  <w:style w:type="paragraph" w:customStyle="1" w:styleId="E9AC097DC8AE459EBB135A53FE00E5187">
    <w:name w:val="E9AC097DC8AE459EBB135A53FE00E5187"/>
    <w:rsid w:val="00FF29E2"/>
    <w:pPr>
      <w:spacing w:after="0" w:line="240" w:lineRule="auto"/>
    </w:pPr>
    <w:rPr>
      <w:rFonts w:ascii="Arial" w:eastAsiaTheme="minorHAnsi" w:hAnsi="Arial"/>
      <w:color w:val="000000" w:themeColor="text1"/>
      <w:szCs w:val="24"/>
      <w:lang w:eastAsia="en-US"/>
    </w:rPr>
  </w:style>
  <w:style w:type="paragraph" w:customStyle="1" w:styleId="D9CBFFD4DAB045DA80E1CEABF718BD7F7">
    <w:name w:val="D9CBFFD4DAB045DA80E1CEABF718BD7F7"/>
    <w:rsid w:val="00FF29E2"/>
    <w:pPr>
      <w:spacing w:after="0" w:line="240" w:lineRule="auto"/>
    </w:pPr>
    <w:rPr>
      <w:rFonts w:ascii="Arial" w:eastAsiaTheme="minorHAnsi" w:hAnsi="Arial"/>
      <w:color w:val="000000" w:themeColor="text1"/>
      <w:szCs w:val="24"/>
      <w:lang w:eastAsia="en-US"/>
    </w:rPr>
  </w:style>
  <w:style w:type="paragraph" w:customStyle="1" w:styleId="7D673E96E95340CB8C57CEF2C14B9CEE7">
    <w:name w:val="7D673E96E95340CB8C57CEF2C14B9CEE7"/>
    <w:rsid w:val="00FF29E2"/>
    <w:pPr>
      <w:spacing w:after="0" w:line="240" w:lineRule="auto"/>
    </w:pPr>
    <w:rPr>
      <w:rFonts w:ascii="Arial" w:eastAsiaTheme="minorHAnsi" w:hAnsi="Arial"/>
      <w:color w:val="000000" w:themeColor="text1"/>
      <w:szCs w:val="24"/>
      <w:lang w:eastAsia="en-US"/>
    </w:rPr>
  </w:style>
  <w:style w:type="paragraph" w:customStyle="1" w:styleId="A209458809B84B0A85FB9072C020B5D77">
    <w:name w:val="A209458809B84B0A85FB9072C020B5D77"/>
    <w:rsid w:val="00FF29E2"/>
    <w:pPr>
      <w:spacing w:after="0" w:line="240" w:lineRule="auto"/>
    </w:pPr>
    <w:rPr>
      <w:rFonts w:ascii="Arial" w:eastAsiaTheme="minorHAnsi" w:hAnsi="Arial"/>
      <w:color w:val="000000" w:themeColor="text1"/>
      <w:szCs w:val="24"/>
      <w:lang w:eastAsia="en-US"/>
    </w:rPr>
  </w:style>
  <w:style w:type="paragraph" w:customStyle="1" w:styleId="00CA8918EF9C4C42B658FA24E4B9E75C7">
    <w:name w:val="00CA8918EF9C4C42B658FA24E4B9E75C7"/>
    <w:rsid w:val="00FF29E2"/>
    <w:pPr>
      <w:spacing w:after="0" w:line="240" w:lineRule="auto"/>
    </w:pPr>
    <w:rPr>
      <w:rFonts w:ascii="Arial" w:eastAsiaTheme="minorHAnsi" w:hAnsi="Arial"/>
      <w:color w:val="000000" w:themeColor="text1"/>
      <w:szCs w:val="24"/>
      <w:lang w:eastAsia="en-US"/>
    </w:rPr>
  </w:style>
  <w:style w:type="paragraph" w:customStyle="1" w:styleId="8B0D6030250A454DA61C1A1D14EDD92C7">
    <w:name w:val="8B0D6030250A454DA61C1A1D14EDD92C7"/>
    <w:rsid w:val="00FF29E2"/>
    <w:pPr>
      <w:spacing w:after="0" w:line="240" w:lineRule="auto"/>
    </w:pPr>
    <w:rPr>
      <w:rFonts w:ascii="Arial" w:eastAsiaTheme="minorHAnsi" w:hAnsi="Arial"/>
      <w:color w:val="000000" w:themeColor="text1"/>
      <w:szCs w:val="24"/>
      <w:lang w:eastAsia="en-US"/>
    </w:rPr>
  </w:style>
  <w:style w:type="paragraph" w:customStyle="1" w:styleId="729B8618D8634840BA5D0B6FD6B0F23A7">
    <w:name w:val="729B8618D8634840BA5D0B6FD6B0F23A7"/>
    <w:rsid w:val="00FF29E2"/>
    <w:pPr>
      <w:spacing w:after="0" w:line="240" w:lineRule="auto"/>
    </w:pPr>
    <w:rPr>
      <w:rFonts w:ascii="Arial" w:eastAsiaTheme="minorHAnsi" w:hAnsi="Arial"/>
      <w:color w:val="000000" w:themeColor="text1"/>
      <w:szCs w:val="24"/>
      <w:lang w:eastAsia="en-US"/>
    </w:rPr>
  </w:style>
  <w:style w:type="paragraph" w:customStyle="1" w:styleId="ADA7836510174B69B7968A14D5FCB7177">
    <w:name w:val="ADA7836510174B69B7968A14D5FCB7177"/>
    <w:rsid w:val="00AB1D59"/>
    <w:pPr>
      <w:spacing w:after="0" w:line="240" w:lineRule="auto"/>
    </w:pPr>
    <w:rPr>
      <w:rFonts w:ascii="Arial" w:eastAsiaTheme="minorHAnsi" w:hAnsi="Arial"/>
      <w:color w:val="000000" w:themeColor="text1"/>
      <w:szCs w:val="24"/>
      <w:lang w:eastAsia="en-US"/>
    </w:rPr>
  </w:style>
  <w:style w:type="paragraph" w:customStyle="1" w:styleId="F06C04A1032142EDB6526F30476A13158">
    <w:name w:val="F06C04A1032142EDB6526F30476A13158"/>
    <w:rsid w:val="00AB1D59"/>
    <w:pPr>
      <w:spacing w:after="0" w:line="240" w:lineRule="auto"/>
    </w:pPr>
    <w:rPr>
      <w:rFonts w:ascii="Arial" w:eastAsiaTheme="minorHAnsi" w:hAnsi="Arial"/>
      <w:color w:val="000000" w:themeColor="text1"/>
      <w:szCs w:val="24"/>
      <w:lang w:eastAsia="en-US"/>
    </w:rPr>
  </w:style>
  <w:style w:type="paragraph" w:customStyle="1" w:styleId="7C3214A217F44C17A0327C41AC7DA29D8">
    <w:name w:val="7C3214A217F44C17A0327C41AC7DA29D8"/>
    <w:rsid w:val="00AB1D59"/>
    <w:pPr>
      <w:spacing w:after="0" w:line="240" w:lineRule="auto"/>
    </w:pPr>
    <w:rPr>
      <w:rFonts w:ascii="Arial" w:eastAsiaTheme="minorHAnsi" w:hAnsi="Arial"/>
      <w:color w:val="000000" w:themeColor="text1"/>
      <w:szCs w:val="24"/>
      <w:lang w:eastAsia="en-US"/>
    </w:rPr>
  </w:style>
  <w:style w:type="paragraph" w:customStyle="1" w:styleId="B4525D1FC13241429FDC71141DD456FE8">
    <w:name w:val="B4525D1FC13241429FDC71141DD456FE8"/>
    <w:rsid w:val="00AB1D59"/>
    <w:pPr>
      <w:spacing w:after="0" w:line="240" w:lineRule="auto"/>
    </w:pPr>
    <w:rPr>
      <w:rFonts w:ascii="Arial" w:eastAsiaTheme="minorHAnsi" w:hAnsi="Arial"/>
      <w:color w:val="000000" w:themeColor="text1"/>
      <w:szCs w:val="24"/>
      <w:lang w:eastAsia="en-US"/>
    </w:rPr>
  </w:style>
  <w:style w:type="paragraph" w:customStyle="1" w:styleId="E9AC097DC8AE459EBB135A53FE00E5188">
    <w:name w:val="E9AC097DC8AE459EBB135A53FE00E5188"/>
    <w:rsid w:val="00AB1D59"/>
    <w:pPr>
      <w:spacing w:after="0" w:line="240" w:lineRule="auto"/>
    </w:pPr>
    <w:rPr>
      <w:rFonts w:ascii="Arial" w:eastAsiaTheme="minorHAnsi" w:hAnsi="Arial"/>
      <w:color w:val="000000" w:themeColor="text1"/>
      <w:szCs w:val="24"/>
      <w:lang w:eastAsia="en-US"/>
    </w:rPr>
  </w:style>
  <w:style w:type="paragraph" w:customStyle="1" w:styleId="D9CBFFD4DAB045DA80E1CEABF718BD7F8">
    <w:name w:val="D9CBFFD4DAB045DA80E1CEABF718BD7F8"/>
    <w:rsid w:val="00AB1D59"/>
    <w:pPr>
      <w:spacing w:after="0" w:line="240" w:lineRule="auto"/>
    </w:pPr>
    <w:rPr>
      <w:rFonts w:ascii="Arial" w:eastAsiaTheme="minorHAnsi" w:hAnsi="Arial"/>
      <w:color w:val="000000" w:themeColor="text1"/>
      <w:szCs w:val="24"/>
      <w:lang w:eastAsia="en-US"/>
    </w:rPr>
  </w:style>
  <w:style w:type="paragraph" w:customStyle="1" w:styleId="7D673E96E95340CB8C57CEF2C14B9CEE8">
    <w:name w:val="7D673E96E95340CB8C57CEF2C14B9CEE8"/>
    <w:rsid w:val="00AB1D59"/>
    <w:pPr>
      <w:spacing w:after="0" w:line="240" w:lineRule="auto"/>
    </w:pPr>
    <w:rPr>
      <w:rFonts w:ascii="Arial" w:eastAsiaTheme="minorHAnsi" w:hAnsi="Arial"/>
      <w:color w:val="000000" w:themeColor="text1"/>
      <w:szCs w:val="24"/>
      <w:lang w:eastAsia="en-US"/>
    </w:rPr>
  </w:style>
  <w:style w:type="paragraph" w:customStyle="1" w:styleId="A209458809B84B0A85FB9072C020B5D78">
    <w:name w:val="A209458809B84B0A85FB9072C020B5D78"/>
    <w:rsid w:val="00AB1D59"/>
    <w:pPr>
      <w:spacing w:after="0" w:line="240" w:lineRule="auto"/>
    </w:pPr>
    <w:rPr>
      <w:rFonts w:ascii="Arial" w:eastAsiaTheme="minorHAnsi" w:hAnsi="Arial"/>
      <w:color w:val="000000" w:themeColor="text1"/>
      <w:szCs w:val="24"/>
      <w:lang w:eastAsia="en-US"/>
    </w:rPr>
  </w:style>
  <w:style w:type="paragraph" w:customStyle="1" w:styleId="00CA8918EF9C4C42B658FA24E4B9E75C8">
    <w:name w:val="00CA8918EF9C4C42B658FA24E4B9E75C8"/>
    <w:rsid w:val="00AB1D59"/>
    <w:pPr>
      <w:spacing w:after="0" w:line="240" w:lineRule="auto"/>
    </w:pPr>
    <w:rPr>
      <w:rFonts w:ascii="Arial" w:eastAsiaTheme="minorHAnsi" w:hAnsi="Arial"/>
      <w:color w:val="000000" w:themeColor="text1"/>
      <w:szCs w:val="24"/>
      <w:lang w:eastAsia="en-US"/>
    </w:rPr>
  </w:style>
  <w:style w:type="paragraph" w:customStyle="1" w:styleId="8B0D6030250A454DA61C1A1D14EDD92C8">
    <w:name w:val="8B0D6030250A454DA61C1A1D14EDD92C8"/>
    <w:rsid w:val="00AB1D59"/>
    <w:pPr>
      <w:spacing w:after="0" w:line="240" w:lineRule="auto"/>
    </w:pPr>
    <w:rPr>
      <w:rFonts w:ascii="Arial" w:eastAsiaTheme="minorHAnsi" w:hAnsi="Arial"/>
      <w:color w:val="000000" w:themeColor="text1"/>
      <w:szCs w:val="24"/>
      <w:lang w:eastAsia="en-US"/>
    </w:rPr>
  </w:style>
  <w:style w:type="paragraph" w:customStyle="1" w:styleId="729B8618D8634840BA5D0B6FD6B0F23A8">
    <w:name w:val="729B8618D8634840BA5D0B6FD6B0F23A8"/>
    <w:rsid w:val="00AB1D59"/>
    <w:pPr>
      <w:spacing w:after="0" w:line="240" w:lineRule="auto"/>
    </w:pPr>
    <w:rPr>
      <w:rFonts w:ascii="Arial" w:eastAsiaTheme="minorHAnsi" w:hAnsi="Arial"/>
      <w:color w:val="000000" w:themeColor="text1"/>
      <w:szCs w:val="24"/>
      <w:lang w:eastAsia="en-US"/>
    </w:rPr>
  </w:style>
  <w:style w:type="paragraph" w:customStyle="1" w:styleId="sebodytext0">
    <w:name w:val="sebodytext"/>
    <w:basedOn w:val="Normal"/>
    <w:rsid w:val="00AB1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07F1D4C021E4BFEBD71A26217DF594A">
    <w:name w:val="007F1D4C021E4BFEBD71A26217DF594A"/>
    <w:rsid w:val="00AB1D59"/>
  </w:style>
  <w:style w:type="paragraph" w:customStyle="1" w:styleId="832841D3BD25435CBE9BC8F199425D84">
    <w:name w:val="832841D3BD25435CBE9BC8F199425D84"/>
    <w:rsid w:val="00AB1D59"/>
  </w:style>
  <w:style w:type="paragraph" w:customStyle="1" w:styleId="E0EE0785509A477AA18E1899191E1757">
    <w:name w:val="E0EE0785509A477AA18E1899191E1757"/>
    <w:rsid w:val="00AB1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604EF35-675A-41F2-94C4-9026B5BC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77</TotalTime>
  <Pages>6</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8480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Jake Dampier</cp:lastModifiedBy>
  <cp:revision>23</cp:revision>
  <cp:lastPrinted>2019-06-28T10:06:00Z</cp:lastPrinted>
  <dcterms:created xsi:type="dcterms:W3CDTF">2019-11-04T15:59:00Z</dcterms:created>
  <dcterms:modified xsi:type="dcterms:W3CDTF">2020-01-28T11:20:00Z</dcterms:modified>
</cp:coreProperties>
</file>