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DF85D" w14:textId="1FDD42EF" w:rsidR="00A90EAE" w:rsidRDefault="00755865" w:rsidP="00A90EAE">
      <w:pPr>
        <w:pStyle w:val="SEHeader"/>
      </w:pPr>
      <w:r>
        <w:t>Business impact</w:t>
      </w:r>
      <w:r w:rsidR="00A90EAE">
        <w:t xml:space="preserve"> </w:t>
      </w:r>
      <w:r w:rsidR="00085CE5">
        <w:t>story</w:t>
      </w:r>
      <w:r>
        <w:t xml:space="preserve"> </w:t>
      </w:r>
      <w:r w:rsidR="00256948">
        <w:t>t</w:t>
      </w:r>
      <w:r w:rsidR="004C761B">
        <w:t>emplate</w:t>
      </w:r>
    </w:p>
    <w:p w14:paraId="17C11E6F" w14:textId="1B3872E4" w:rsidR="00295E5A" w:rsidRDefault="00295E5A" w:rsidP="00295E5A">
      <w:pPr>
        <w:pStyle w:val="SESubheaderintropara"/>
      </w:pPr>
      <w:r>
        <w:t>Transforming lives through our sports</w:t>
      </w:r>
    </w:p>
    <w:p w14:paraId="3A516FDB" w14:textId="77777777" w:rsidR="00A90EAE" w:rsidRPr="0086117A" w:rsidRDefault="00A90EAE" w:rsidP="0086117A">
      <w:pPr>
        <w:pStyle w:val="SEBodytext"/>
      </w:pPr>
    </w:p>
    <w:p w14:paraId="7A5DB869" w14:textId="77777777" w:rsidR="00085CE5" w:rsidRDefault="00EC2708" w:rsidP="00EC2708">
      <w:pPr>
        <w:pStyle w:val="SEBodytext"/>
      </w:pPr>
      <w:r w:rsidRPr="004E1750">
        <w:t xml:space="preserve">At Swim England we strive to inspire everyone to enjoy the water in the way that suits them. </w:t>
      </w:r>
    </w:p>
    <w:p w14:paraId="44C32D5F" w14:textId="77777777" w:rsidR="00085CE5" w:rsidRDefault="00085CE5" w:rsidP="00EC2708">
      <w:pPr>
        <w:pStyle w:val="SEBodytext"/>
      </w:pPr>
    </w:p>
    <w:p w14:paraId="613CE884" w14:textId="7453CCF0" w:rsidR="00F56335" w:rsidRDefault="00F7643A" w:rsidP="00EC2708">
      <w:pPr>
        <w:pStyle w:val="SEBodytext"/>
      </w:pPr>
      <w:r>
        <w:t xml:space="preserve">As </w:t>
      </w:r>
      <w:r w:rsidR="004431B7">
        <w:t>part of the team that</w:t>
      </w:r>
      <w:r>
        <w:t xml:space="preserve"> delivers </w:t>
      </w:r>
      <w:r w:rsidR="00FA359D">
        <w:t>one of our sport programmes,</w:t>
      </w:r>
      <w:r w:rsidR="004431B7">
        <w:t xml:space="preserve"> swimming</w:t>
      </w:r>
      <w:r w:rsidR="00295E5A">
        <w:t xml:space="preserve">, diving, </w:t>
      </w:r>
      <w:r w:rsidR="00A149C9" w:rsidRPr="00A149C9">
        <w:t>artistic (synchronised) swimming</w:t>
      </w:r>
      <w:r w:rsidR="00A149C9">
        <w:t xml:space="preserve"> </w:t>
      </w:r>
      <w:r w:rsidR="00295E5A">
        <w:t>and water polo</w:t>
      </w:r>
      <w:r w:rsidR="004431B7">
        <w:t>, we want to share how your business has</w:t>
      </w:r>
      <w:r w:rsidR="009A5C4D">
        <w:t xml:space="preserve"> been</w:t>
      </w:r>
      <w:r w:rsidR="004431B7">
        <w:t xml:space="preserve"> impacted from implementing different programmes, to running a campaign to increase </w:t>
      </w:r>
      <w:r w:rsidR="00DD3353">
        <w:t>participation</w:t>
      </w:r>
      <w:r w:rsidR="004431B7">
        <w:t xml:space="preserve"> in your area, and anything in between. This can demonstrate to other business</w:t>
      </w:r>
      <w:r w:rsidR="004E1750">
        <w:t>es</w:t>
      </w:r>
      <w:r w:rsidR="004431B7">
        <w:t xml:space="preserve"> within the industry how they can make changes to</w:t>
      </w:r>
      <w:r w:rsidR="006D3F74">
        <w:t xml:space="preserve"> help</w:t>
      </w:r>
      <w:r w:rsidR="004431B7">
        <w:t xml:space="preserve"> get a nation swimming.  </w:t>
      </w:r>
    </w:p>
    <w:p w14:paraId="78B1067D" w14:textId="77777777" w:rsidR="00F56335" w:rsidRPr="00085CE5" w:rsidRDefault="00F56335" w:rsidP="00085CE5">
      <w:pPr>
        <w:pStyle w:val="SEBodytext"/>
      </w:pPr>
    </w:p>
    <w:p w14:paraId="0DC84219" w14:textId="6733C484" w:rsidR="00EC2708" w:rsidRPr="00B44710" w:rsidRDefault="0086117A" w:rsidP="00B44710">
      <w:pPr>
        <w:pStyle w:val="SESubheaderintropara"/>
      </w:pPr>
      <w:r w:rsidRPr="00B44710">
        <w:t>Do you have a</w:t>
      </w:r>
      <w:r w:rsidR="007B02E3" w:rsidRPr="00B44710">
        <w:t xml:space="preserve"> </w:t>
      </w:r>
      <w:r w:rsidRPr="00B44710">
        <w:t>project</w:t>
      </w:r>
      <w:r w:rsidR="007B02E3" w:rsidRPr="00B44710">
        <w:t xml:space="preserve"> </w:t>
      </w:r>
      <w:r w:rsidR="00EC2708" w:rsidRPr="00B44710">
        <w:t>to share that w</w:t>
      </w:r>
      <w:r w:rsidR="00B44710" w:rsidRPr="00B44710">
        <w:t>ould bring the power of one of our sports</w:t>
      </w:r>
      <w:r w:rsidR="00EC2708" w:rsidRPr="00B44710">
        <w:t xml:space="preserve"> to life? </w:t>
      </w:r>
    </w:p>
    <w:p w14:paraId="569C7AA5" w14:textId="77777777" w:rsidR="00EC2708" w:rsidRDefault="00EC2708" w:rsidP="00EC2708">
      <w:pPr>
        <w:pStyle w:val="SEBodytext"/>
        <w:rPr>
          <w:color w:val="FF0000"/>
        </w:rPr>
      </w:pPr>
    </w:p>
    <w:p w14:paraId="4C19E34F" w14:textId="77777777" w:rsidR="00EC2708" w:rsidRPr="00AE749C" w:rsidRDefault="00EC2708" w:rsidP="00EC2708">
      <w:pPr>
        <w:pStyle w:val="SEBodytext"/>
        <w:rPr>
          <w:b/>
        </w:rPr>
      </w:pPr>
      <w:r>
        <w:rPr>
          <w:b/>
        </w:rPr>
        <w:t>Content</w:t>
      </w:r>
    </w:p>
    <w:p w14:paraId="569A56E3" w14:textId="4806D93D" w:rsidR="00FC64CA" w:rsidRDefault="00FC64CA" w:rsidP="00DD3353">
      <w:pPr>
        <w:pStyle w:val="SEBodytext"/>
      </w:pPr>
      <w:r>
        <w:t>Your business impact story can focus on the Swim England Frontiers and one or all five of our key themes, which support the government and Sport England’s aim for a more active nation.</w:t>
      </w:r>
    </w:p>
    <w:p w14:paraId="543AC3A6" w14:textId="77777777" w:rsidR="00FC64CA" w:rsidRDefault="00FC64CA" w:rsidP="00DD3353">
      <w:pPr>
        <w:pStyle w:val="SEBodytext"/>
      </w:pPr>
    </w:p>
    <w:p w14:paraId="6D709809" w14:textId="77B68BB7" w:rsidR="00FC64CA" w:rsidRPr="00FC64CA" w:rsidRDefault="00FC64CA" w:rsidP="00DD3353">
      <w:pPr>
        <w:pStyle w:val="SEBodytext"/>
        <w:rPr>
          <w:b/>
        </w:rPr>
      </w:pPr>
      <w:r w:rsidRPr="00FC64CA">
        <w:rPr>
          <w:b/>
        </w:rPr>
        <w:t>Swim England Frontiers</w:t>
      </w:r>
    </w:p>
    <w:p w14:paraId="73919DBC" w14:textId="7A0427D7" w:rsidR="00DD3353" w:rsidRDefault="00DD3353" w:rsidP="00DD3353">
      <w:pPr>
        <w:pStyle w:val="SEBodytext"/>
      </w:pPr>
      <w:r>
        <w:t>Here at Swim England, we’ve been on quite a research journey to establish what people want from their swimming experience and what will encourage them to swim more.</w:t>
      </w:r>
    </w:p>
    <w:p w14:paraId="345D17C1" w14:textId="77777777" w:rsidR="00DD3353" w:rsidRDefault="00DD3353" w:rsidP="00DD3353">
      <w:pPr>
        <w:pStyle w:val="SEBodytext"/>
      </w:pPr>
    </w:p>
    <w:p w14:paraId="495D3B12" w14:textId="51366FCB" w:rsidR="004E3E9E" w:rsidRDefault="00DD3353" w:rsidP="004E3E9E">
      <w:pPr>
        <w:pStyle w:val="SEBodytext"/>
      </w:pPr>
      <w:r>
        <w:t>The essential takeawa</w:t>
      </w:r>
      <w:r w:rsidR="004E3E9E">
        <w:t>ys from our insight reveal that p</w:t>
      </w:r>
      <w:r>
        <w:t>eople want a relevant and enjoyable swimming experience at every stage of their activity – from first contact to pool sessions.</w:t>
      </w:r>
      <w:r w:rsidR="004E3E9E">
        <w:t xml:space="preserve"> There are three </w:t>
      </w:r>
      <w:r>
        <w:t xml:space="preserve">key </w:t>
      </w:r>
      <w:r w:rsidR="004E3E9E">
        <w:t>areas that matter to customers which</w:t>
      </w:r>
      <w:r>
        <w:t xml:space="preserve"> </w:t>
      </w:r>
      <w:r w:rsidR="004E3E9E">
        <w:t>y</w:t>
      </w:r>
      <w:r>
        <w:t xml:space="preserve">ou can </w:t>
      </w:r>
      <w:r w:rsidR="004E3E9E">
        <w:t xml:space="preserve">use to </w:t>
      </w:r>
      <w:r>
        <w:t>improve customer experience.</w:t>
      </w:r>
      <w:r w:rsidR="004E3E9E">
        <w:t xml:space="preserve"> These are:</w:t>
      </w:r>
    </w:p>
    <w:p w14:paraId="2F3B5EBA" w14:textId="77777777" w:rsidR="004E3E9E" w:rsidRDefault="004E3E9E" w:rsidP="004E3E9E">
      <w:pPr>
        <w:pStyle w:val="SEBodytext"/>
      </w:pPr>
    </w:p>
    <w:p w14:paraId="0E35C9C8" w14:textId="6F6366B6" w:rsidR="004E3E9E" w:rsidRDefault="004E3E9E" w:rsidP="004E3E9E">
      <w:pPr>
        <w:pStyle w:val="SEBodytext"/>
        <w:numPr>
          <w:ilvl w:val="0"/>
          <w:numId w:val="31"/>
        </w:numPr>
        <w:rPr>
          <w:b/>
        </w:rPr>
      </w:pPr>
      <w:r w:rsidRPr="004E3E9E">
        <w:rPr>
          <w:b/>
        </w:rPr>
        <w:t xml:space="preserve">Frontier 1: </w:t>
      </w:r>
      <w:r w:rsidRPr="004E3E9E">
        <w:t>Increase swimming’s visibility and relevance</w:t>
      </w:r>
      <w:r>
        <w:t xml:space="preserve"> through promotion</w:t>
      </w:r>
      <w:r w:rsidRPr="004E3E9E">
        <w:t>.</w:t>
      </w:r>
    </w:p>
    <w:p w14:paraId="02A5923E" w14:textId="75496D71" w:rsidR="004E3E9E" w:rsidRDefault="004E3E9E" w:rsidP="004E3E9E">
      <w:pPr>
        <w:pStyle w:val="SEBodytext"/>
        <w:numPr>
          <w:ilvl w:val="0"/>
          <w:numId w:val="31"/>
        </w:numPr>
        <w:rPr>
          <w:b/>
        </w:rPr>
      </w:pPr>
      <w:r>
        <w:rPr>
          <w:b/>
        </w:rPr>
        <w:t xml:space="preserve">Frontier 2: </w:t>
      </w:r>
      <w:r w:rsidR="004E1750">
        <w:t>Improving</w:t>
      </w:r>
      <w:r w:rsidRPr="004E3E9E">
        <w:t xml:space="preserve"> the overall swimming environment</w:t>
      </w:r>
      <w:r w:rsidR="004E1750">
        <w:t>.</w:t>
      </w:r>
    </w:p>
    <w:p w14:paraId="3360AA61" w14:textId="031793D1" w:rsidR="004E3E9E" w:rsidRPr="004E3E9E" w:rsidRDefault="004E3E9E" w:rsidP="004E3E9E">
      <w:pPr>
        <w:pStyle w:val="SEBodytext"/>
        <w:numPr>
          <w:ilvl w:val="0"/>
          <w:numId w:val="31"/>
        </w:numPr>
      </w:pPr>
      <w:r w:rsidRPr="004E3E9E">
        <w:rPr>
          <w:b/>
        </w:rPr>
        <w:t>Frontier 3:</w:t>
      </w:r>
      <w:r w:rsidRPr="004E3E9E">
        <w:t xml:space="preserve"> Tailor the swimming offer to different needs.</w:t>
      </w:r>
    </w:p>
    <w:p w14:paraId="2E5C8F80" w14:textId="77777777" w:rsidR="00DD3353" w:rsidRDefault="00DD3353" w:rsidP="00EC2708">
      <w:pPr>
        <w:pStyle w:val="SEBodytext"/>
      </w:pPr>
    </w:p>
    <w:p w14:paraId="311AEAA3" w14:textId="70A8430F" w:rsidR="00FC64CA" w:rsidRPr="00FC64CA" w:rsidRDefault="00FC64CA" w:rsidP="00EC2708">
      <w:pPr>
        <w:pStyle w:val="SEBodytext"/>
        <w:rPr>
          <w:b/>
        </w:rPr>
      </w:pPr>
      <w:r w:rsidRPr="00FC64CA">
        <w:rPr>
          <w:b/>
        </w:rPr>
        <w:t>Five outcomes</w:t>
      </w:r>
    </w:p>
    <w:p w14:paraId="495451C3" w14:textId="26E8813C" w:rsidR="000E156B" w:rsidRDefault="000E156B" w:rsidP="00EC2708">
      <w:pPr>
        <w:pStyle w:val="SEBodytext"/>
      </w:pPr>
      <w:r w:rsidRPr="000E156B">
        <w:t>The five key themes that support the government an</w:t>
      </w:r>
      <w:r w:rsidR="00FA359D">
        <w:t>d Sport England’s aim for a more</w:t>
      </w:r>
      <w:r w:rsidRPr="000E156B">
        <w:t xml:space="preserve"> active nation are detailed below. Your business impact story may include one or all of these areas.</w:t>
      </w:r>
    </w:p>
    <w:p w14:paraId="55F2F883" w14:textId="77777777" w:rsidR="00F36609" w:rsidRPr="00F61011" w:rsidRDefault="00F36609" w:rsidP="00F61011">
      <w:pPr>
        <w:pStyle w:val="SEBodytext"/>
      </w:pPr>
    </w:p>
    <w:p w14:paraId="6534A1D0" w14:textId="78334F49" w:rsidR="00A90EAE" w:rsidRDefault="00A90EAE" w:rsidP="00B30AC0">
      <w:pPr>
        <w:pStyle w:val="SEBodytext"/>
        <w:numPr>
          <w:ilvl w:val="0"/>
          <w:numId w:val="15"/>
        </w:numPr>
      </w:pPr>
      <w:r w:rsidRPr="00B30AC0">
        <w:rPr>
          <w:b/>
        </w:rPr>
        <w:t>Physical Well-being</w:t>
      </w:r>
      <w:r w:rsidR="00F61011" w:rsidRPr="00B30AC0">
        <w:rPr>
          <w:b/>
        </w:rPr>
        <w:t>:</w:t>
      </w:r>
      <w:r w:rsidR="00B30AC0">
        <w:t xml:space="preserve"> </w:t>
      </w:r>
      <w:r w:rsidR="00F330E3">
        <w:t xml:space="preserve">how </w:t>
      </w:r>
      <w:r w:rsidR="00A149C9">
        <w:t>one of our sports</w:t>
      </w:r>
      <w:r w:rsidR="00F330E3">
        <w:t xml:space="preserve"> has </w:t>
      </w:r>
      <w:r w:rsidR="00B30AC0">
        <w:t>h</w:t>
      </w:r>
      <w:r w:rsidR="00F330E3">
        <w:t>elped</w:t>
      </w:r>
      <w:r w:rsidR="00B30AC0">
        <w:t xml:space="preserve"> to prevent or manage medical conditions, maintain strength, balance and motor skills, improve sleep and increase energy levels</w:t>
      </w:r>
      <w:r w:rsidR="0086117A">
        <w:t xml:space="preserve"> of participants</w:t>
      </w:r>
      <w:r w:rsidR="00B30AC0">
        <w:t xml:space="preserve">. </w:t>
      </w:r>
    </w:p>
    <w:p w14:paraId="2F309BCE" w14:textId="77777777" w:rsidR="00F61011" w:rsidRPr="00F61011" w:rsidRDefault="00F61011" w:rsidP="00F61011">
      <w:pPr>
        <w:pStyle w:val="SEBodytext"/>
        <w:ind w:left="720"/>
      </w:pPr>
    </w:p>
    <w:p w14:paraId="76D5EF3F" w14:textId="1ECF75D2" w:rsidR="00F61011" w:rsidRPr="00F61011" w:rsidRDefault="00A90EAE" w:rsidP="00F61011">
      <w:pPr>
        <w:pStyle w:val="SEBodytext"/>
        <w:numPr>
          <w:ilvl w:val="0"/>
          <w:numId w:val="15"/>
        </w:numPr>
        <w:rPr>
          <w:b/>
        </w:rPr>
      </w:pPr>
      <w:r w:rsidRPr="00F61011">
        <w:rPr>
          <w:b/>
        </w:rPr>
        <w:t xml:space="preserve">Mental </w:t>
      </w:r>
      <w:r w:rsidR="00F61011" w:rsidRPr="00F61011">
        <w:rPr>
          <w:b/>
        </w:rPr>
        <w:t>W</w:t>
      </w:r>
      <w:r w:rsidRPr="00F61011">
        <w:rPr>
          <w:b/>
        </w:rPr>
        <w:t>ell-being</w:t>
      </w:r>
      <w:r w:rsidR="00F61011" w:rsidRPr="00F61011">
        <w:rPr>
          <w:b/>
        </w:rPr>
        <w:t>:</w:t>
      </w:r>
      <w:r w:rsidR="00B30AC0">
        <w:rPr>
          <w:b/>
        </w:rPr>
        <w:t xml:space="preserve"> </w:t>
      </w:r>
      <w:r w:rsidR="00A149C9">
        <w:t xml:space="preserve">how one of our sports </w:t>
      </w:r>
      <w:r w:rsidR="00F330E3">
        <w:t>has</w:t>
      </w:r>
      <w:r w:rsidR="00F330E3" w:rsidRPr="00F330E3">
        <w:t xml:space="preserve"> </w:t>
      </w:r>
      <w:r w:rsidR="00F330E3">
        <w:t>improved</w:t>
      </w:r>
      <w:r w:rsidR="00F330E3" w:rsidRPr="00F330E3">
        <w:t xml:space="preserve"> enjoyment</w:t>
      </w:r>
      <w:r w:rsidR="00F330E3">
        <w:t xml:space="preserve">, </w:t>
      </w:r>
      <w:r w:rsidR="00F330E3" w:rsidRPr="00F330E3">
        <w:t>happiness</w:t>
      </w:r>
      <w:r w:rsidR="00F330E3">
        <w:t xml:space="preserve"> and </w:t>
      </w:r>
      <w:r w:rsidR="00F330E3" w:rsidRPr="00F330E3">
        <w:t>self-esteem,</w:t>
      </w:r>
      <w:r w:rsidR="00F330E3">
        <w:rPr>
          <w:b/>
        </w:rPr>
        <w:t xml:space="preserve"> </w:t>
      </w:r>
      <w:r w:rsidR="00F330E3" w:rsidRPr="00F330E3">
        <w:t>reduced anxiety, stre</w:t>
      </w:r>
      <w:r w:rsidR="00F330E3">
        <w:t>ss</w:t>
      </w:r>
      <w:r w:rsidR="00F330E3" w:rsidRPr="00F330E3">
        <w:t xml:space="preserve"> and depression</w:t>
      </w:r>
      <w:r w:rsidR="00F330E3">
        <w:t>, improve</w:t>
      </w:r>
      <w:r w:rsidR="008F1163">
        <w:t>d cognitive functions and help</w:t>
      </w:r>
      <w:r w:rsidR="00F330E3">
        <w:t xml:space="preserve"> </w:t>
      </w:r>
      <w:r w:rsidR="000E156B">
        <w:t xml:space="preserve">reduced risk of </w:t>
      </w:r>
      <w:r w:rsidR="00F330E3">
        <w:t>Dementia</w:t>
      </w:r>
      <w:r w:rsidR="000E156B">
        <w:t xml:space="preserve"> developing</w:t>
      </w:r>
      <w:r w:rsidR="00F330E3">
        <w:t xml:space="preserve"> and treatment</w:t>
      </w:r>
      <w:r w:rsidR="00DD3353">
        <w:t xml:space="preserve"> of</w:t>
      </w:r>
      <w:r w:rsidR="0086117A">
        <w:t xml:space="preserve"> participants</w:t>
      </w:r>
      <w:r w:rsidR="00F330E3">
        <w:t xml:space="preserve">. </w:t>
      </w:r>
    </w:p>
    <w:p w14:paraId="084833AF" w14:textId="77777777" w:rsidR="00A90EAE" w:rsidRPr="00F61011" w:rsidRDefault="00A90EAE" w:rsidP="00F61011">
      <w:pPr>
        <w:pStyle w:val="SEBodytext"/>
        <w:ind w:left="720"/>
      </w:pPr>
    </w:p>
    <w:p w14:paraId="54F37459" w14:textId="2F8519BC" w:rsidR="00A90EAE" w:rsidRDefault="00A90EAE" w:rsidP="00F61011">
      <w:pPr>
        <w:pStyle w:val="SEBodytext"/>
        <w:numPr>
          <w:ilvl w:val="0"/>
          <w:numId w:val="15"/>
        </w:numPr>
        <w:rPr>
          <w:b/>
        </w:rPr>
      </w:pPr>
      <w:r w:rsidRPr="00F61011">
        <w:rPr>
          <w:b/>
        </w:rPr>
        <w:t>Individual Development</w:t>
      </w:r>
      <w:r w:rsidR="00F61011">
        <w:rPr>
          <w:b/>
        </w:rPr>
        <w:t>:</w:t>
      </w:r>
      <w:r w:rsidR="00F330E3">
        <w:rPr>
          <w:b/>
        </w:rPr>
        <w:t xml:space="preserve"> </w:t>
      </w:r>
      <w:r w:rsidR="00A149C9">
        <w:t xml:space="preserve">how one of our sports </w:t>
      </w:r>
      <w:r w:rsidR="00F330E3" w:rsidRPr="00F330E3">
        <w:t>ha</w:t>
      </w:r>
      <w:r w:rsidR="00F330E3">
        <w:t>s</w:t>
      </w:r>
      <w:r w:rsidR="00F330E3" w:rsidRPr="00F330E3">
        <w:t xml:space="preserve"> impacted employment opportunities,</w:t>
      </w:r>
      <w:r w:rsidR="00F330E3">
        <w:rPr>
          <w:b/>
        </w:rPr>
        <w:t xml:space="preserve"> </w:t>
      </w:r>
      <w:r w:rsidR="00F330E3" w:rsidRPr="00F330E3">
        <w:t>improved confidence</w:t>
      </w:r>
      <w:r w:rsidR="00F330E3">
        <w:t xml:space="preserve"> and self-esteem</w:t>
      </w:r>
      <w:r w:rsidR="00DD3353">
        <w:t xml:space="preserve"> in individuals</w:t>
      </w:r>
      <w:r w:rsidR="00F330E3">
        <w:t>, develop</w:t>
      </w:r>
      <w:r w:rsidR="0009509E">
        <w:t>ed</w:t>
      </w:r>
      <w:r w:rsidR="00F330E3">
        <w:t xml:space="preserve"> </w:t>
      </w:r>
      <w:r w:rsidR="00F330E3">
        <w:lastRenderedPageBreak/>
        <w:t>soft/social skills, educational behaviour and attainment, increase</w:t>
      </w:r>
      <w:r w:rsidR="0009509E">
        <w:t>d</w:t>
      </w:r>
      <w:r w:rsidR="00F330E3">
        <w:t xml:space="preserve"> self-efficacy and reduce</w:t>
      </w:r>
      <w:r w:rsidR="0009509E">
        <w:t>d</w:t>
      </w:r>
      <w:r w:rsidR="00F330E3">
        <w:t xml:space="preserve"> anti</w:t>
      </w:r>
      <w:r w:rsidR="008971B4">
        <w:t>-s</w:t>
      </w:r>
      <w:r w:rsidR="00F330E3">
        <w:t xml:space="preserve">ocial behaviours. </w:t>
      </w:r>
    </w:p>
    <w:p w14:paraId="1AC367E1" w14:textId="77777777" w:rsidR="00F61011" w:rsidRPr="00F61011" w:rsidRDefault="00F61011" w:rsidP="00F61011">
      <w:pPr>
        <w:pStyle w:val="SEBodytext"/>
        <w:rPr>
          <w:b/>
        </w:rPr>
      </w:pPr>
    </w:p>
    <w:p w14:paraId="5574EBA4" w14:textId="2E0D849D" w:rsidR="00A90EAE" w:rsidRPr="00F61011" w:rsidRDefault="00A90EAE" w:rsidP="00F61011">
      <w:pPr>
        <w:pStyle w:val="SEBodytext"/>
        <w:numPr>
          <w:ilvl w:val="0"/>
          <w:numId w:val="15"/>
        </w:numPr>
        <w:rPr>
          <w:b/>
        </w:rPr>
      </w:pPr>
      <w:r w:rsidRPr="00F61011">
        <w:rPr>
          <w:b/>
        </w:rPr>
        <w:t>S</w:t>
      </w:r>
      <w:r w:rsidR="00F61011">
        <w:rPr>
          <w:b/>
        </w:rPr>
        <w:t>ocial and Community Development:</w:t>
      </w:r>
      <w:r w:rsidR="00F330E3">
        <w:rPr>
          <w:b/>
        </w:rPr>
        <w:t xml:space="preserve"> </w:t>
      </w:r>
      <w:r w:rsidR="00A149C9">
        <w:t>how one of our sports has</w:t>
      </w:r>
      <w:r w:rsidR="00F330E3" w:rsidRPr="00F330E3">
        <w:t xml:space="preserve"> promoted social trust, reduce</w:t>
      </w:r>
      <w:r w:rsidR="00410D97">
        <w:t>d</w:t>
      </w:r>
      <w:r w:rsidR="00F330E3" w:rsidRPr="00F330E3">
        <w:t xml:space="preserve"> isolation, helped bring people together from diverse background</w:t>
      </w:r>
      <w:r w:rsidR="00476092">
        <w:t>s</w:t>
      </w:r>
      <w:r w:rsidR="00F330E3" w:rsidRPr="00F330E3">
        <w:t>, increase</w:t>
      </w:r>
      <w:r w:rsidR="00476092">
        <w:t>d</w:t>
      </w:r>
      <w:r w:rsidR="00F330E3" w:rsidRPr="00F330E3">
        <w:t xml:space="preserve"> volunteering and social engagement, and help</w:t>
      </w:r>
      <w:r w:rsidR="00410D97">
        <w:t>ed</w:t>
      </w:r>
      <w:r w:rsidR="00F330E3" w:rsidRPr="00F330E3">
        <w:t xml:space="preserve"> new migrant communities to integrate.</w:t>
      </w:r>
      <w:r w:rsidR="00F330E3">
        <w:rPr>
          <w:b/>
        </w:rPr>
        <w:t xml:space="preserve"> </w:t>
      </w:r>
    </w:p>
    <w:p w14:paraId="0180E8AB" w14:textId="77777777" w:rsidR="00F61011" w:rsidRDefault="00F61011" w:rsidP="00F61011">
      <w:pPr>
        <w:pStyle w:val="SEBodytext"/>
        <w:ind w:left="720"/>
        <w:rPr>
          <w:b/>
        </w:rPr>
      </w:pPr>
    </w:p>
    <w:p w14:paraId="496AA5C9" w14:textId="04AE4AEC" w:rsidR="00A90EAE" w:rsidRPr="00F61011" w:rsidRDefault="00A90EAE" w:rsidP="00F61011">
      <w:pPr>
        <w:pStyle w:val="SEBodytext"/>
        <w:numPr>
          <w:ilvl w:val="0"/>
          <w:numId w:val="15"/>
        </w:numPr>
        <w:rPr>
          <w:b/>
        </w:rPr>
      </w:pPr>
      <w:r w:rsidRPr="00F61011">
        <w:rPr>
          <w:b/>
        </w:rPr>
        <w:t>Economic Development</w:t>
      </w:r>
      <w:r w:rsidR="00F61011">
        <w:rPr>
          <w:b/>
        </w:rPr>
        <w:t>:</w:t>
      </w:r>
      <w:r w:rsidR="00F330E3">
        <w:rPr>
          <w:b/>
        </w:rPr>
        <w:t xml:space="preserve"> </w:t>
      </w:r>
      <w:r w:rsidR="00A149C9">
        <w:t xml:space="preserve">how one of our sports </w:t>
      </w:r>
      <w:r w:rsidR="00F330E3" w:rsidRPr="00F330E3">
        <w:t>has increase</w:t>
      </w:r>
      <w:r w:rsidR="009D4E92">
        <w:t>d</w:t>
      </w:r>
      <w:r w:rsidR="00F330E3" w:rsidRPr="00F330E3">
        <w:t xml:space="preserve"> employability, employment, sport tou</w:t>
      </w:r>
      <w:r w:rsidR="00EE42EB">
        <w:t xml:space="preserve">rism, economic activity, reduced economic value of crime, saved money in the health and public sectors.  </w:t>
      </w:r>
    </w:p>
    <w:p w14:paraId="1B66FCAB" w14:textId="77777777" w:rsidR="00A90EAE" w:rsidRPr="00EC2708" w:rsidRDefault="00A90EAE" w:rsidP="00EC2708">
      <w:pPr>
        <w:pStyle w:val="SEBodytext"/>
      </w:pPr>
    </w:p>
    <w:p w14:paraId="7A1F990F" w14:textId="1E92B363" w:rsidR="00EC2708" w:rsidRPr="00EC2708" w:rsidRDefault="00EC2708" w:rsidP="00EC2708">
      <w:pPr>
        <w:pStyle w:val="SEBodytext"/>
      </w:pPr>
      <w:r w:rsidRPr="00EC2708">
        <w:t xml:space="preserve">The </w:t>
      </w:r>
      <w:r w:rsidR="004E3E9E">
        <w:t xml:space="preserve">business impact story </w:t>
      </w:r>
      <w:r w:rsidRPr="00EC2708">
        <w:t xml:space="preserve">you choose </w:t>
      </w:r>
      <w:r w:rsidR="008971B4">
        <w:t xml:space="preserve">to share </w:t>
      </w:r>
      <w:r w:rsidR="006D3F74">
        <w:t>can</w:t>
      </w:r>
      <w:r w:rsidR="0086117A">
        <w:t xml:space="preserve"> show the positive impact </w:t>
      </w:r>
      <w:r w:rsidR="00FA359D">
        <w:t xml:space="preserve">that one our sports </w:t>
      </w:r>
      <w:r w:rsidR="0086117A">
        <w:t>has had on your participants, your business and your community.</w:t>
      </w:r>
      <w:r w:rsidR="004E3E9E">
        <w:t xml:space="preserve"> </w:t>
      </w:r>
      <w:r w:rsidR="008E788B">
        <w:t>T</w:t>
      </w:r>
      <w:r w:rsidRPr="00EC2708">
        <w:t xml:space="preserve">ell us when </w:t>
      </w:r>
      <w:r w:rsidR="0086117A">
        <w:t>your project</w:t>
      </w:r>
      <w:r w:rsidRPr="00EC2708">
        <w:t xml:space="preserve"> started, if you are currently still </w:t>
      </w:r>
      <w:r w:rsidR="0086117A">
        <w:t xml:space="preserve">doing </w:t>
      </w:r>
      <w:r w:rsidR="004E1750">
        <w:t>it</w:t>
      </w:r>
      <w:r w:rsidRPr="00EC2708">
        <w:t xml:space="preserve"> and successes or improvements you have achieved.</w:t>
      </w:r>
    </w:p>
    <w:p w14:paraId="1C8D798E" w14:textId="77777777" w:rsidR="00DD3353" w:rsidRDefault="00DD3353" w:rsidP="00EC2708">
      <w:pPr>
        <w:pStyle w:val="SEBodytext"/>
        <w:rPr>
          <w:b/>
        </w:rPr>
      </w:pPr>
    </w:p>
    <w:p w14:paraId="435B755D" w14:textId="26B24588" w:rsidR="004E3E9E" w:rsidRPr="00B44710" w:rsidRDefault="00EC2708" w:rsidP="00EC2708">
      <w:pPr>
        <w:pStyle w:val="SEBodytext"/>
      </w:pPr>
      <w:r w:rsidRPr="00B44710">
        <w:t>We will always seek permission prior to sharing.</w:t>
      </w:r>
    </w:p>
    <w:p w14:paraId="20223698" w14:textId="77777777" w:rsidR="004E3E9E" w:rsidRPr="004E3E9E" w:rsidRDefault="004E3E9E" w:rsidP="00EC2708">
      <w:pPr>
        <w:pStyle w:val="SEBodytext"/>
        <w:rPr>
          <w:b/>
        </w:rPr>
      </w:pPr>
    </w:p>
    <w:p w14:paraId="23A519B7" w14:textId="622B9569" w:rsidR="00295E5A" w:rsidRPr="00B44710" w:rsidRDefault="00B44710" w:rsidP="00B44710">
      <w:pPr>
        <w:pStyle w:val="SESubheaderintropara"/>
        <w:rPr>
          <w:sz w:val="22"/>
        </w:rPr>
      </w:pPr>
      <w:r w:rsidRPr="00B44710">
        <w:rPr>
          <w:sz w:val="22"/>
        </w:rPr>
        <w:t>Tips on how to share your story:</w:t>
      </w:r>
    </w:p>
    <w:p w14:paraId="76CA51C6" w14:textId="77777777" w:rsidR="00295E5A" w:rsidRPr="00EC2708" w:rsidRDefault="00295E5A" w:rsidP="00295E5A">
      <w:pPr>
        <w:pStyle w:val="SEBodytext"/>
        <w:numPr>
          <w:ilvl w:val="0"/>
          <w:numId w:val="17"/>
        </w:numPr>
      </w:pPr>
      <w:r w:rsidRPr="00EC2708">
        <w:t xml:space="preserve">Please include names where appropriate, as well as </w:t>
      </w:r>
      <w:r>
        <w:t xml:space="preserve">high-resolution images, quotes to help make your story come to life. </w:t>
      </w:r>
    </w:p>
    <w:p w14:paraId="4AB00B7F" w14:textId="77777777" w:rsidR="00295E5A" w:rsidRPr="00EC2708" w:rsidRDefault="00295E5A" w:rsidP="00295E5A">
      <w:pPr>
        <w:pStyle w:val="SEBodytext"/>
      </w:pPr>
    </w:p>
    <w:p w14:paraId="5EB5D6A2" w14:textId="77777777" w:rsidR="00295E5A" w:rsidRPr="00EC2708" w:rsidRDefault="00295E5A" w:rsidP="00295E5A">
      <w:pPr>
        <w:pStyle w:val="SEBodytext"/>
        <w:numPr>
          <w:ilvl w:val="0"/>
          <w:numId w:val="17"/>
        </w:numPr>
      </w:pPr>
      <w:r w:rsidRPr="00EC2708">
        <w:t>If you choose to include names of individuals it is important that those involved are asked whether they would like their name and/or image to be in</w:t>
      </w:r>
      <w:r>
        <w:t xml:space="preserve">cluded in the story you submit. </w:t>
      </w:r>
    </w:p>
    <w:p w14:paraId="00F7FA58" w14:textId="77777777" w:rsidR="00295E5A" w:rsidRPr="00EC2708" w:rsidRDefault="00295E5A" w:rsidP="00295E5A">
      <w:pPr>
        <w:pStyle w:val="SEBodytext"/>
      </w:pPr>
    </w:p>
    <w:p w14:paraId="444BAE40" w14:textId="77777777" w:rsidR="00295E5A" w:rsidRPr="00EC2708" w:rsidRDefault="00295E5A" w:rsidP="00295E5A">
      <w:pPr>
        <w:pStyle w:val="SEBodytext"/>
        <w:numPr>
          <w:ilvl w:val="0"/>
          <w:numId w:val="17"/>
        </w:numPr>
      </w:pPr>
      <w:r w:rsidRPr="00EC2708">
        <w:t>A consent form has been provided along with this template to help manage this process. We would like to bring your story to life in print and in digital format in our marketing activity.</w:t>
      </w:r>
      <w:r w:rsidRPr="00EC2708">
        <w:br/>
      </w:r>
    </w:p>
    <w:p w14:paraId="2668B481" w14:textId="77777777" w:rsidR="00295E5A" w:rsidRPr="00EC2708" w:rsidRDefault="00295E5A" w:rsidP="00295E5A">
      <w:pPr>
        <w:pStyle w:val="SEBodytext"/>
        <w:numPr>
          <w:ilvl w:val="0"/>
          <w:numId w:val="17"/>
        </w:numPr>
      </w:pPr>
      <w:r w:rsidRPr="00EC2708">
        <w:t xml:space="preserve">Swim England will handle any personal data submitted in accordance with our </w:t>
      </w:r>
      <w:hyperlink r:id="rId8" w:history="1">
        <w:r w:rsidRPr="00EC2708">
          <w:rPr>
            <w:rStyle w:val="Hyperlink"/>
            <w:color w:val="555555" w:themeColor="text1"/>
            <w:u w:val="none"/>
          </w:rPr>
          <w:t>Privacy Policy</w:t>
        </w:r>
      </w:hyperlink>
      <w:r w:rsidRPr="00EC2708">
        <w:t xml:space="preserve"> which is published on our </w:t>
      </w:r>
      <w:hyperlink r:id="rId9" w:history="1">
        <w:r w:rsidRPr="008971B4">
          <w:rPr>
            <w:rStyle w:val="Hyperlink"/>
          </w:rPr>
          <w:t>website</w:t>
        </w:r>
      </w:hyperlink>
      <w:r w:rsidRPr="00EC2708">
        <w:t>.</w:t>
      </w:r>
    </w:p>
    <w:p w14:paraId="19E18358" w14:textId="77777777" w:rsidR="00295E5A" w:rsidRPr="00EC2708" w:rsidRDefault="00295E5A" w:rsidP="00295E5A">
      <w:pPr>
        <w:pStyle w:val="SEBodytext"/>
      </w:pPr>
    </w:p>
    <w:p w14:paraId="3898D774" w14:textId="42318690" w:rsidR="00A90EAE" w:rsidRPr="00295E5A" w:rsidRDefault="00295E5A" w:rsidP="00A90EAE">
      <w:pPr>
        <w:pStyle w:val="SEBodytext"/>
        <w:numPr>
          <w:ilvl w:val="0"/>
          <w:numId w:val="17"/>
        </w:numPr>
      </w:pPr>
      <w:r w:rsidRPr="00EC2708">
        <w:t xml:space="preserve">There’s not a specific word count for each section of the story. </w:t>
      </w:r>
      <w:r w:rsidR="00EC2708" w:rsidRPr="00EC2708">
        <w:br/>
      </w:r>
    </w:p>
    <w:p w14:paraId="0C25BCA4" w14:textId="77777777" w:rsidR="00AB45FC" w:rsidRPr="00E87F96" w:rsidRDefault="00AB45FC" w:rsidP="00AB45FC">
      <w:pPr>
        <w:pStyle w:val="SEBodytext"/>
        <w:shd w:val="clear" w:color="auto" w:fill="E5F4F9" w:themeFill="accent1" w:themeFillTint="33"/>
        <w:jc w:val="center"/>
        <w:rPr>
          <w:rFonts w:cs="Arial"/>
          <w:sz w:val="12"/>
        </w:rPr>
      </w:pPr>
    </w:p>
    <w:p w14:paraId="1EC285A5" w14:textId="77777777" w:rsidR="00AB45FC" w:rsidRDefault="00AB45FC" w:rsidP="00AB45FC">
      <w:pPr>
        <w:pStyle w:val="SEBodytext"/>
        <w:shd w:val="clear" w:color="auto" w:fill="E5F4F9" w:themeFill="accent1" w:themeFillTint="33"/>
        <w:jc w:val="center"/>
        <w:rPr>
          <w:rStyle w:val="Hyperlink"/>
          <w:rFonts w:cs="Arial"/>
          <w:color w:val="2095AE" w:themeColor="accent2"/>
        </w:rPr>
      </w:pPr>
      <w:r w:rsidRPr="0061467E">
        <w:rPr>
          <w:rFonts w:cs="Arial"/>
        </w:rPr>
        <w:t>Please complete and submit this form, with any images, to</w:t>
      </w:r>
      <w:r w:rsidRPr="0061467E">
        <w:rPr>
          <w:rFonts w:cs="Arial"/>
          <w:color w:val="2095AE" w:themeColor="accent2"/>
        </w:rPr>
        <w:t xml:space="preserve">: </w:t>
      </w:r>
      <w:hyperlink r:id="rId10" w:history="1">
        <w:r w:rsidRPr="0061467E">
          <w:rPr>
            <w:rStyle w:val="Hyperlink"/>
            <w:rFonts w:cs="Arial"/>
            <w:color w:val="2095AE" w:themeColor="accent2"/>
          </w:rPr>
          <w:t>insight@swimming.org</w:t>
        </w:r>
      </w:hyperlink>
    </w:p>
    <w:p w14:paraId="278DC8E9" w14:textId="77777777" w:rsidR="00AB45FC" w:rsidRPr="00E87F96" w:rsidRDefault="00AB45FC" w:rsidP="00AB45FC">
      <w:pPr>
        <w:pStyle w:val="SEBodytext"/>
        <w:shd w:val="clear" w:color="auto" w:fill="E5F4F9" w:themeFill="accent1" w:themeFillTint="33"/>
        <w:jc w:val="center"/>
        <w:rPr>
          <w:rFonts w:cs="Arial"/>
          <w:sz w:val="12"/>
        </w:rPr>
      </w:pPr>
    </w:p>
    <w:p w14:paraId="05614E71" w14:textId="77777777" w:rsidR="00AB45FC" w:rsidRPr="00A90EAE" w:rsidRDefault="00AB45FC" w:rsidP="00AB45FC">
      <w:pPr>
        <w:pStyle w:val="SEBodytext"/>
        <w:rPr>
          <w:color w:val="FF0000"/>
        </w:rPr>
      </w:pPr>
    </w:p>
    <w:p w14:paraId="6067731D" w14:textId="7C983642" w:rsidR="006D3F74" w:rsidRDefault="00662015" w:rsidP="006D3F74">
      <w:pPr>
        <w:pStyle w:val="SESubheaderintropara"/>
      </w:pPr>
      <w:r>
        <w:t>Bringing the</w:t>
      </w:r>
      <w:r w:rsidR="006D3F74">
        <w:t xml:space="preserve"> power of </w:t>
      </w:r>
      <w:r w:rsidR="00B44710">
        <w:t>our sports</w:t>
      </w:r>
      <w:r w:rsidR="006D3F74">
        <w:t xml:space="preserve"> to life</w:t>
      </w:r>
    </w:p>
    <w:p w14:paraId="3BFF3485" w14:textId="77777777" w:rsidR="006D3F74" w:rsidRPr="00B44710" w:rsidRDefault="006D3F74" w:rsidP="00B44710">
      <w:pPr>
        <w:pStyle w:val="SEBodytext"/>
      </w:pPr>
    </w:p>
    <w:p w14:paraId="6E0788A4" w14:textId="18937102" w:rsidR="00AB45FC" w:rsidRDefault="006D3F74" w:rsidP="006D3F74">
      <w:pPr>
        <w:pStyle w:val="SEBodytext"/>
      </w:pPr>
      <w:r>
        <w:t xml:space="preserve">Alongside this business impact template, we have created a template for </w:t>
      </w:r>
      <w:r w:rsidR="00AB45FC">
        <w:t>participants, who have taken part in your project,</w:t>
      </w:r>
      <w:r>
        <w:t xml:space="preserve"> </w:t>
      </w:r>
      <w:r w:rsidR="00AB45FC">
        <w:t>to fill out and share the benefits it has had on their lives.</w:t>
      </w:r>
      <w:r>
        <w:t xml:space="preserve"> </w:t>
      </w:r>
    </w:p>
    <w:p w14:paraId="772B9705" w14:textId="77777777" w:rsidR="00AB45FC" w:rsidRDefault="00AB45FC" w:rsidP="006D3F74">
      <w:pPr>
        <w:pStyle w:val="SEBodytext"/>
      </w:pPr>
    </w:p>
    <w:p w14:paraId="7BB80A74" w14:textId="572F3004" w:rsidR="006D3F74" w:rsidRPr="006D3F74" w:rsidRDefault="00FF7DC2" w:rsidP="006D3F74">
      <w:pPr>
        <w:pStyle w:val="SEBodytext"/>
      </w:pPr>
      <w:r>
        <w:t>By sharing these compelling stories, t</w:t>
      </w:r>
      <w:r w:rsidR="006D3F74">
        <w:t>his will help to bring your project to life as</w:t>
      </w:r>
      <w:r w:rsidR="00AB45FC">
        <w:t xml:space="preserve"> businesses within the industry are able to see what impact it can have on their business and their participants.  </w:t>
      </w:r>
    </w:p>
    <w:p w14:paraId="1C006296" w14:textId="77777777" w:rsidR="00AB45FC" w:rsidRDefault="00AB45FC" w:rsidP="00A90EAE">
      <w:pPr>
        <w:pStyle w:val="SEBodytext"/>
        <w:rPr>
          <w:color w:val="FF0000"/>
        </w:rPr>
      </w:pPr>
    </w:p>
    <w:p w14:paraId="4ACFEF08" w14:textId="77777777" w:rsidR="00FF7DC2" w:rsidRPr="00E87F96" w:rsidRDefault="00FF7DC2" w:rsidP="00FF7DC2">
      <w:pPr>
        <w:pStyle w:val="SEBodytext"/>
        <w:shd w:val="clear" w:color="auto" w:fill="E5F4F9" w:themeFill="accent1" w:themeFillTint="33"/>
        <w:jc w:val="center"/>
        <w:rPr>
          <w:rFonts w:cs="Arial"/>
          <w:sz w:val="12"/>
        </w:rPr>
      </w:pPr>
    </w:p>
    <w:p w14:paraId="2611F002" w14:textId="302EF36B" w:rsidR="00FF7DC2" w:rsidRDefault="00FF7DC2" w:rsidP="00FF7DC2">
      <w:pPr>
        <w:pStyle w:val="SEBodytext"/>
        <w:shd w:val="clear" w:color="auto" w:fill="E5F4F9" w:themeFill="accent1" w:themeFillTint="33"/>
        <w:jc w:val="center"/>
        <w:rPr>
          <w:rStyle w:val="Hyperlink"/>
          <w:rFonts w:cs="Arial"/>
          <w:color w:val="2095AE" w:themeColor="accent2"/>
        </w:rPr>
      </w:pPr>
      <w:r>
        <w:rPr>
          <w:rFonts w:cs="Arial"/>
        </w:rPr>
        <w:t>To get your copy of the compelling stories template</w:t>
      </w:r>
      <w:r w:rsidRPr="0061467E">
        <w:rPr>
          <w:rFonts w:cs="Arial"/>
        </w:rPr>
        <w:t xml:space="preserve">, </w:t>
      </w:r>
      <w:r>
        <w:rPr>
          <w:rFonts w:cs="Arial"/>
        </w:rPr>
        <w:t>contact</w:t>
      </w:r>
      <w:r w:rsidRPr="0061467E">
        <w:rPr>
          <w:rFonts w:cs="Arial"/>
          <w:color w:val="2095AE" w:themeColor="accent2"/>
        </w:rPr>
        <w:t xml:space="preserve">: </w:t>
      </w:r>
      <w:hyperlink r:id="rId11" w:history="1">
        <w:r w:rsidRPr="0061467E">
          <w:rPr>
            <w:rStyle w:val="Hyperlink"/>
            <w:rFonts w:cs="Arial"/>
            <w:color w:val="2095AE" w:themeColor="accent2"/>
          </w:rPr>
          <w:t>insight@swimming.org</w:t>
        </w:r>
      </w:hyperlink>
    </w:p>
    <w:p w14:paraId="193137FF" w14:textId="77777777" w:rsidR="00FF7DC2" w:rsidRPr="00E87F96" w:rsidRDefault="00FF7DC2" w:rsidP="00FF7DC2">
      <w:pPr>
        <w:pStyle w:val="SEBodytext"/>
        <w:shd w:val="clear" w:color="auto" w:fill="E5F4F9" w:themeFill="accent1" w:themeFillTint="33"/>
        <w:jc w:val="center"/>
        <w:rPr>
          <w:rFonts w:cs="Arial"/>
          <w:sz w:val="12"/>
        </w:rPr>
      </w:pPr>
    </w:p>
    <w:p w14:paraId="491D36F7" w14:textId="77777777" w:rsidR="007E4935" w:rsidRDefault="007E4935" w:rsidP="00A90EAE">
      <w:pPr>
        <w:pStyle w:val="SEHeader"/>
      </w:pPr>
    </w:p>
    <w:p w14:paraId="65BE3BA2" w14:textId="77777777" w:rsidR="00A90EAE" w:rsidRDefault="00A90EAE" w:rsidP="00A90EAE">
      <w:pPr>
        <w:pStyle w:val="SEHeader"/>
      </w:pPr>
      <w:r>
        <w:lastRenderedPageBreak/>
        <w:t>Consent form</w:t>
      </w:r>
    </w:p>
    <w:p w14:paraId="4E02B24F" w14:textId="77777777" w:rsidR="00A90EAE" w:rsidRDefault="00A90EAE" w:rsidP="00A90EAE">
      <w:pPr>
        <w:pStyle w:val="SEBodytext"/>
      </w:pPr>
    </w:p>
    <w:p w14:paraId="0B180FBD" w14:textId="72BACC53" w:rsidR="00EC2708" w:rsidRPr="009A2999" w:rsidRDefault="00EC2708" w:rsidP="009A2999">
      <w:pPr>
        <w:pStyle w:val="SEBodytext"/>
      </w:pPr>
      <w:r w:rsidRPr="00EC2708">
        <w:t>Swim England</w:t>
      </w:r>
      <w:r w:rsidR="00A90EAE" w:rsidRPr="00EC2708">
        <w:t xml:space="preserve"> wants to encourage </w:t>
      </w:r>
      <w:r w:rsidRPr="00EC2708">
        <w:t xml:space="preserve">everyone to take part in </w:t>
      </w:r>
      <w:r w:rsidR="009A4A2C">
        <w:t xml:space="preserve">one of our sports. </w:t>
      </w:r>
      <w:r w:rsidR="00A90EAE" w:rsidRPr="00EC2708">
        <w:t>To he</w:t>
      </w:r>
      <w:r>
        <w:t xml:space="preserve">lp us do that, we’d like to share </w:t>
      </w:r>
      <w:r w:rsidR="00A90EAE" w:rsidRPr="00EC2708">
        <w:t xml:space="preserve">your </w:t>
      </w:r>
      <w:r w:rsidR="00DD3353">
        <w:t>business impact story</w:t>
      </w:r>
      <w:r w:rsidR="009A4A2C">
        <w:t xml:space="preserve"> </w:t>
      </w:r>
      <w:r w:rsidR="00A90EAE" w:rsidRPr="009A2999">
        <w:t xml:space="preserve">in our promotional materials to tell people </w:t>
      </w:r>
      <w:r w:rsidR="000E156B" w:rsidRPr="000E156B">
        <w:t>what positive impact it has had on your business</w:t>
      </w:r>
      <w:r w:rsidRPr="009A2999">
        <w:t>.</w:t>
      </w:r>
      <w:r w:rsidR="00A90EAE" w:rsidRPr="009A2999">
        <w:t xml:space="preserve"> </w:t>
      </w:r>
      <w:r w:rsidR="009A2999" w:rsidRPr="009A2999">
        <w:t>This help</w:t>
      </w:r>
      <w:r w:rsidR="00755865">
        <w:t>s</w:t>
      </w:r>
      <w:r w:rsidR="009A2999" w:rsidRPr="009A2999">
        <w:t xml:space="preserve"> to promote the benefits of </w:t>
      </w:r>
      <w:r w:rsidR="001B74D6">
        <w:t>our sports</w:t>
      </w:r>
      <w:r w:rsidR="009A2999" w:rsidRPr="009A2999">
        <w:t xml:space="preserve"> to a wider audience. </w:t>
      </w:r>
    </w:p>
    <w:p w14:paraId="352081AE" w14:textId="77777777" w:rsidR="00A90EAE" w:rsidRPr="009A2999" w:rsidRDefault="00A90EAE" w:rsidP="009A2999">
      <w:pPr>
        <w:pStyle w:val="SEBodytext"/>
      </w:pPr>
    </w:p>
    <w:p w14:paraId="3B1BB6A5" w14:textId="51F5B3AA" w:rsidR="00A90EAE" w:rsidRPr="00D61A9B" w:rsidRDefault="00A90EAE" w:rsidP="009A2999">
      <w:pPr>
        <w:pStyle w:val="SEBodytext"/>
      </w:pPr>
      <w:r w:rsidRPr="009A2999">
        <w:t xml:space="preserve">If you would like us to </w:t>
      </w:r>
      <w:r w:rsidR="008971B4">
        <w:t>share</w:t>
      </w:r>
      <w:r w:rsidRPr="009A2999">
        <w:t xml:space="preserve"> your story, please complete the form</w:t>
      </w:r>
      <w:r w:rsidRPr="00D61A9B">
        <w:t xml:space="preserve"> below:</w:t>
      </w:r>
    </w:p>
    <w:p w14:paraId="313AA7E4" w14:textId="77777777" w:rsidR="00A90EAE" w:rsidRPr="009A2999" w:rsidRDefault="00A90EAE" w:rsidP="009A2999">
      <w:pPr>
        <w:pStyle w:val="SEBodytext"/>
      </w:pPr>
    </w:p>
    <w:p w14:paraId="3247A866" w14:textId="37D9F606" w:rsidR="00A90EAE" w:rsidRDefault="00A90EAE" w:rsidP="00A90EAE">
      <w:pPr>
        <w:pStyle w:val="SESubheaderintropara"/>
      </w:pPr>
      <w:r w:rsidRPr="00A90EAE">
        <w:t>About you</w:t>
      </w:r>
      <w:r w:rsidR="00DD3353">
        <w:t>r organisation</w:t>
      </w:r>
      <w:r w:rsidRPr="00A90EAE">
        <w:t>:</w:t>
      </w: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1980"/>
        <w:gridCol w:w="7030"/>
      </w:tblGrid>
      <w:tr w:rsidR="00A90EAE" w:rsidRPr="00A90EAE" w14:paraId="60D7DE46" w14:textId="77777777" w:rsidTr="000E156B">
        <w:tc>
          <w:tcPr>
            <w:tcW w:w="1980" w:type="dxa"/>
            <w:shd w:val="clear" w:color="auto" w:fill="F2F2F2" w:themeFill="background1" w:themeFillShade="F2"/>
          </w:tcPr>
          <w:p w14:paraId="02143157" w14:textId="6006D605" w:rsidR="00A90EAE" w:rsidRPr="00A90EAE" w:rsidRDefault="000E156B" w:rsidP="00A90EAE">
            <w:pPr>
              <w:pStyle w:val="SEBodytext"/>
              <w:rPr>
                <w:sz w:val="20"/>
              </w:rPr>
            </w:pPr>
            <w:r>
              <w:rPr>
                <w:sz w:val="20"/>
              </w:rPr>
              <w:t>Organisation n</w:t>
            </w:r>
            <w:r w:rsidR="00A90EAE" w:rsidRPr="00A90EAE">
              <w:rPr>
                <w:sz w:val="20"/>
              </w:rPr>
              <w:t>ame</w:t>
            </w:r>
          </w:p>
        </w:tc>
        <w:tc>
          <w:tcPr>
            <w:tcW w:w="7030" w:type="dxa"/>
            <w:shd w:val="clear" w:color="auto" w:fill="FFFFFF" w:themeFill="background1"/>
          </w:tcPr>
          <w:sdt>
            <w:sdtPr>
              <w:rPr>
                <w:rStyle w:val="Text"/>
                <w:szCs w:val="20"/>
              </w:rPr>
              <w:id w:val="-1703553976"/>
              <w:placeholder>
                <w:docPart w:val="51156A6BE2D7461C98786C2D2586EA69"/>
              </w:placeholder>
              <w:showingPlcHdr/>
              <w15:appearance w15:val="hidden"/>
            </w:sdtPr>
            <w:sdtEndPr>
              <w:rPr>
                <w:rStyle w:val="DefaultParagraphFont"/>
                <w:sz w:val="22"/>
              </w:rPr>
            </w:sdtEndPr>
            <w:sdtContent>
              <w:p w14:paraId="5BB599BD" w14:textId="4518189A" w:rsidR="00A90EAE" w:rsidRPr="00E43648" w:rsidRDefault="00E43648" w:rsidP="00A90EAE">
                <w:pPr>
                  <w:pStyle w:val="SEBodytext"/>
                  <w:rPr>
                    <w:sz w:val="20"/>
                    <w:szCs w:val="20"/>
                  </w:rPr>
                </w:pPr>
                <w:r w:rsidRPr="00E43648">
                  <w:rPr>
                    <w:rStyle w:val="PlaceholderText"/>
                    <w:i/>
                    <w:sz w:val="20"/>
                    <w:szCs w:val="20"/>
                  </w:rPr>
                  <w:t>Click here to enter text.</w:t>
                </w:r>
              </w:p>
            </w:sdtContent>
          </w:sdt>
        </w:tc>
      </w:tr>
      <w:tr w:rsidR="000E156B" w:rsidRPr="00A90EAE" w14:paraId="310179A5" w14:textId="77777777" w:rsidTr="000E156B">
        <w:tc>
          <w:tcPr>
            <w:tcW w:w="1980" w:type="dxa"/>
            <w:shd w:val="clear" w:color="auto" w:fill="F2F2F2" w:themeFill="background1" w:themeFillShade="F2"/>
          </w:tcPr>
          <w:p w14:paraId="2A75A83B" w14:textId="014D7016" w:rsidR="000E156B" w:rsidRPr="00A90EAE" w:rsidRDefault="000E156B" w:rsidP="00A90EAE">
            <w:pPr>
              <w:pStyle w:val="SEBodytext"/>
              <w:rPr>
                <w:sz w:val="20"/>
              </w:rPr>
            </w:pPr>
            <w:r>
              <w:rPr>
                <w:sz w:val="20"/>
              </w:rPr>
              <w:t>Name</w:t>
            </w:r>
          </w:p>
        </w:tc>
        <w:tc>
          <w:tcPr>
            <w:tcW w:w="7030" w:type="dxa"/>
            <w:shd w:val="clear" w:color="auto" w:fill="FFFFFF" w:themeFill="background1"/>
          </w:tcPr>
          <w:sdt>
            <w:sdtPr>
              <w:rPr>
                <w:rStyle w:val="Text"/>
                <w:szCs w:val="20"/>
              </w:rPr>
              <w:id w:val="-1863810751"/>
              <w:placeholder>
                <w:docPart w:val="C520B12631024AEFB3D6D8C4E1E9743A"/>
              </w:placeholder>
              <w:showingPlcHdr/>
              <w15:appearance w15:val="hidden"/>
            </w:sdtPr>
            <w:sdtEndPr>
              <w:rPr>
                <w:rStyle w:val="DefaultParagraphFont"/>
                <w:sz w:val="22"/>
              </w:rPr>
            </w:sdtEndPr>
            <w:sdtContent>
              <w:p w14:paraId="7EC39A40" w14:textId="6AEA22B4" w:rsidR="000E156B" w:rsidRPr="00E43648" w:rsidRDefault="00E43648" w:rsidP="00A90EAE">
                <w:pPr>
                  <w:pStyle w:val="SEBodytext"/>
                  <w:rPr>
                    <w:sz w:val="20"/>
                    <w:szCs w:val="20"/>
                  </w:rPr>
                </w:pPr>
                <w:r w:rsidRPr="00E43648">
                  <w:rPr>
                    <w:rStyle w:val="PlaceholderText"/>
                    <w:i/>
                    <w:sz w:val="20"/>
                    <w:szCs w:val="20"/>
                  </w:rPr>
                  <w:t>Click here to enter text.</w:t>
                </w:r>
              </w:p>
            </w:sdtContent>
          </w:sdt>
        </w:tc>
      </w:tr>
      <w:tr w:rsidR="00A90EAE" w:rsidRPr="00A90EAE" w14:paraId="76F94D65" w14:textId="77777777" w:rsidTr="000E156B">
        <w:tc>
          <w:tcPr>
            <w:tcW w:w="1980" w:type="dxa"/>
            <w:shd w:val="clear" w:color="auto" w:fill="F2F2F2" w:themeFill="background1" w:themeFillShade="F2"/>
          </w:tcPr>
          <w:p w14:paraId="54770283" w14:textId="77777777" w:rsidR="00A90EAE" w:rsidRPr="00A90EAE" w:rsidRDefault="00A90EAE" w:rsidP="00A90EAE">
            <w:pPr>
              <w:pStyle w:val="SEBodytext"/>
              <w:rPr>
                <w:sz w:val="20"/>
              </w:rPr>
            </w:pPr>
            <w:r w:rsidRPr="00A90EAE">
              <w:rPr>
                <w:sz w:val="20"/>
              </w:rPr>
              <w:t>Email address</w:t>
            </w:r>
          </w:p>
        </w:tc>
        <w:tc>
          <w:tcPr>
            <w:tcW w:w="7030" w:type="dxa"/>
            <w:shd w:val="clear" w:color="auto" w:fill="FFFFFF" w:themeFill="background1"/>
          </w:tcPr>
          <w:sdt>
            <w:sdtPr>
              <w:rPr>
                <w:rStyle w:val="Text"/>
                <w:szCs w:val="20"/>
              </w:rPr>
              <w:id w:val="1719934466"/>
              <w:placeholder>
                <w:docPart w:val="0D2C755ACF604179A4971F078D5E123B"/>
              </w:placeholder>
              <w:showingPlcHdr/>
              <w15:appearance w15:val="hidden"/>
            </w:sdtPr>
            <w:sdtEndPr>
              <w:rPr>
                <w:rStyle w:val="DefaultParagraphFont"/>
                <w:sz w:val="22"/>
              </w:rPr>
            </w:sdtEndPr>
            <w:sdtContent>
              <w:p w14:paraId="74A848AF" w14:textId="3FCC05DE" w:rsidR="00A90EAE" w:rsidRPr="00E43648" w:rsidRDefault="00E43648" w:rsidP="00A90EAE">
                <w:pPr>
                  <w:pStyle w:val="SEBodytext"/>
                  <w:rPr>
                    <w:sz w:val="20"/>
                    <w:szCs w:val="20"/>
                  </w:rPr>
                </w:pPr>
                <w:r w:rsidRPr="00E43648">
                  <w:rPr>
                    <w:rStyle w:val="PlaceholderText"/>
                    <w:i/>
                    <w:sz w:val="20"/>
                    <w:szCs w:val="20"/>
                  </w:rPr>
                  <w:t>Click here to enter text.</w:t>
                </w:r>
              </w:p>
            </w:sdtContent>
          </w:sdt>
        </w:tc>
      </w:tr>
      <w:tr w:rsidR="00A90EAE" w:rsidRPr="00A90EAE" w14:paraId="55A8AF18" w14:textId="77777777" w:rsidTr="000E156B">
        <w:tc>
          <w:tcPr>
            <w:tcW w:w="1980" w:type="dxa"/>
            <w:shd w:val="clear" w:color="auto" w:fill="F2F2F2" w:themeFill="background1" w:themeFillShade="F2"/>
          </w:tcPr>
          <w:p w14:paraId="551B0437" w14:textId="77777777" w:rsidR="00A90EAE" w:rsidRPr="00A90EAE" w:rsidRDefault="00A90EAE" w:rsidP="00A90EAE">
            <w:pPr>
              <w:pStyle w:val="SEBodytext"/>
              <w:rPr>
                <w:sz w:val="20"/>
              </w:rPr>
            </w:pPr>
            <w:r w:rsidRPr="00A90EAE">
              <w:rPr>
                <w:sz w:val="20"/>
              </w:rPr>
              <w:t>Telephone number</w:t>
            </w:r>
          </w:p>
        </w:tc>
        <w:tc>
          <w:tcPr>
            <w:tcW w:w="7030" w:type="dxa"/>
            <w:shd w:val="clear" w:color="auto" w:fill="FFFFFF" w:themeFill="background1"/>
          </w:tcPr>
          <w:sdt>
            <w:sdtPr>
              <w:rPr>
                <w:rStyle w:val="Text"/>
                <w:szCs w:val="20"/>
              </w:rPr>
              <w:id w:val="571706422"/>
              <w:placeholder>
                <w:docPart w:val="2D8C43D4E24C4444932E7B4570B70FF0"/>
              </w:placeholder>
              <w:showingPlcHdr/>
              <w15:appearance w15:val="hidden"/>
            </w:sdtPr>
            <w:sdtEndPr>
              <w:rPr>
                <w:rStyle w:val="DefaultParagraphFont"/>
                <w:sz w:val="22"/>
              </w:rPr>
            </w:sdtEndPr>
            <w:sdtContent>
              <w:p w14:paraId="087D9ACF" w14:textId="0B91E5FA" w:rsidR="00A90EAE" w:rsidRPr="00E43648" w:rsidRDefault="00E43648" w:rsidP="00A90EAE">
                <w:pPr>
                  <w:pStyle w:val="SEBodytext"/>
                  <w:rPr>
                    <w:sz w:val="20"/>
                    <w:szCs w:val="20"/>
                  </w:rPr>
                </w:pPr>
                <w:r w:rsidRPr="00E43648">
                  <w:rPr>
                    <w:rStyle w:val="PlaceholderText"/>
                    <w:i/>
                    <w:sz w:val="20"/>
                    <w:szCs w:val="20"/>
                  </w:rPr>
                  <w:t>Click here to enter text.</w:t>
                </w:r>
              </w:p>
            </w:sdtContent>
          </w:sdt>
        </w:tc>
      </w:tr>
    </w:tbl>
    <w:p w14:paraId="435218E4" w14:textId="77777777" w:rsidR="00A90EAE" w:rsidRDefault="00A90EAE" w:rsidP="00A90EAE"/>
    <w:p w14:paraId="3F91AF41" w14:textId="77777777" w:rsidR="00A90EAE" w:rsidRPr="0061467E" w:rsidRDefault="00A90EAE" w:rsidP="00A90EAE">
      <w:pPr>
        <w:pStyle w:val="SESubheaderintropara"/>
        <w:rPr>
          <w:rFonts w:cs="Arial"/>
        </w:rPr>
      </w:pPr>
      <w:r w:rsidRPr="0061467E">
        <w:rPr>
          <w:rFonts w:cs="Arial"/>
        </w:rPr>
        <w:t>Please confirm your permissions:</w:t>
      </w:r>
      <w:r>
        <w:rPr>
          <w:rFonts w:cs="Arial"/>
        </w:rPr>
        <w:t xml:space="preserve"> </w:t>
      </w:r>
      <w:r>
        <w:rPr>
          <w:rFonts w:cs="Arial"/>
        </w:rPr>
        <w:br/>
      </w:r>
      <w:r w:rsidRPr="00405627">
        <w:rPr>
          <w:rFonts w:cs="Arial"/>
          <w:i/>
          <w:color w:val="555555" w:themeColor="text1"/>
          <w:sz w:val="18"/>
          <w:szCs w:val="18"/>
        </w:rPr>
        <w:t>[tick appropriate boxes]</w:t>
      </w:r>
    </w:p>
    <w:p w14:paraId="52FD34F1" w14:textId="1D44B931" w:rsidR="00A90EAE" w:rsidRPr="0061467E" w:rsidRDefault="000B2F3C" w:rsidP="00A90EAE">
      <w:pPr>
        <w:pStyle w:val="SEBodytext"/>
        <w:rPr>
          <w:rFonts w:cs="Arial"/>
        </w:rPr>
      </w:pPr>
      <w:sdt>
        <w:sdtPr>
          <w:rPr>
            <w:rFonts w:ascii="Segoe UI Symbol" w:eastAsia="MS Gothic" w:hAnsi="Segoe UI Symbol" w:cs="Segoe UI Symbol"/>
          </w:rPr>
          <w:id w:val="-118842820"/>
          <w15:appearance w15:val="hidden"/>
          <w14:checkbox>
            <w14:checked w14:val="0"/>
            <w14:checkedState w14:val="2612" w14:font="MS Gothic"/>
            <w14:uncheckedState w14:val="2610" w14:font="MS Gothic"/>
          </w14:checkbox>
        </w:sdtPr>
        <w:sdtEndPr/>
        <w:sdtContent>
          <w:r w:rsidR="003E15AB">
            <w:rPr>
              <w:rFonts w:ascii="MS Gothic" w:eastAsia="MS Gothic" w:hAnsi="MS Gothic" w:cs="Segoe UI Symbol" w:hint="eastAsia"/>
            </w:rPr>
            <w:t>☐</w:t>
          </w:r>
        </w:sdtContent>
      </w:sdt>
      <w:r w:rsidR="00A90EAE" w:rsidRPr="0061467E">
        <w:rPr>
          <w:rFonts w:cs="Arial"/>
        </w:rPr>
        <w:t xml:space="preserve">  I include relevant imagery, photos and logos to support this story. </w:t>
      </w:r>
    </w:p>
    <w:p w14:paraId="56E4E3B5" w14:textId="77777777" w:rsidR="00A90EAE" w:rsidRDefault="00A90EAE" w:rsidP="00A90EAE">
      <w:pPr>
        <w:pStyle w:val="SEBodytext"/>
        <w:rPr>
          <w:rFonts w:cs="Arial"/>
        </w:rPr>
      </w:pPr>
      <w:r>
        <w:rPr>
          <w:rFonts w:cs="Arial"/>
        </w:rPr>
        <w:br/>
      </w:r>
      <w:r w:rsidRPr="0061467E">
        <w:rPr>
          <w:rFonts w:cs="Arial"/>
        </w:rPr>
        <w:t>I give Swim England permission to</w:t>
      </w:r>
      <w:r>
        <w:rPr>
          <w:rFonts w:cs="Arial"/>
        </w:rPr>
        <w:t>:</w:t>
      </w:r>
      <w:r w:rsidRPr="0061467E">
        <w:rPr>
          <w:rFonts w:cs="Arial"/>
        </w:rPr>
        <w:t xml:space="preserve"> </w:t>
      </w:r>
    </w:p>
    <w:p w14:paraId="26006EA6" w14:textId="232E05BD" w:rsidR="00A90EAE" w:rsidRDefault="000B2F3C" w:rsidP="008971B4">
      <w:pPr>
        <w:pStyle w:val="SEBodytext"/>
        <w:ind w:left="567"/>
        <w:rPr>
          <w:rFonts w:eastAsia="MS Gothic" w:cs="Arial"/>
        </w:rPr>
      </w:pPr>
      <w:sdt>
        <w:sdtPr>
          <w:rPr>
            <w:rFonts w:ascii="Segoe UI Symbol" w:eastAsia="MS Gothic" w:hAnsi="Segoe UI Symbol" w:cs="Segoe UI Symbol"/>
          </w:rPr>
          <w:id w:val="-682814464"/>
          <w15:appearance w15:val="hidden"/>
          <w14:checkbox>
            <w14:checked w14:val="0"/>
            <w14:checkedState w14:val="2612" w14:font="MS Gothic"/>
            <w14:uncheckedState w14:val="2610" w14:font="MS Gothic"/>
          </w14:checkbox>
        </w:sdtPr>
        <w:sdtEndPr/>
        <w:sdtContent>
          <w:r w:rsidR="003E15AB">
            <w:rPr>
              <w:rFonts w:ascii="MS Gothic" w:eastAsia="MS Gothic" w:hAnsi="MS Gothic" w:cs="Segoe UI Symbol" w:hint="eastAsia"/>
            </w:rPr>
            <w:t>☐</w:t>
          </w:r>
        </w:sdtContent>
      </w:sdt>
      <w:r w:rsidR="003E15AB" w:rsidRPr="0061467E">
        <w:rPr>
          <w:rFonts w:cs="Arial"/>
        </w:rPr>
        <w:t xml:space="preserve">  </w:t>
      </w:r>
      <w:r w:rsidR="00A90EAE" w:rsidRPr="0061467E">
        <w:rPr>
          <w:rFonts w:cs="Arial"/>
        </w:rPr>
        <w:t xml:space="preserve">use the imagery and quotes I have provided </w:t>
      </w:r>
      <w:r w:rsidR="00A90EAE">
        <w:rPr>
          <w:rFonts w:cs="Arial"/>
        </w:rPr>
        <w:t xml:space="preserve">for the published </w:t>
      </w:r>
      <w:r w:rsidR="008971B4">
        <w:rPr>
          <w:rFonts w:cs="Arial"/>
        </w:rPr>
        <w:t>story</w:t>
      </w:r>
      <w:r w:rsidR="00A90EAE" w:rsidRPr="0061467E">
        <w:rPr>
          <w:rFonts w:cs="Arial"/>
        </w:rPr>
        <w:t xml:space="preserve">. </w:t>
      </w:r>
      <w:r w:rsidR="00A90EAE" w:rsidRPr="0061467E">
        <w:rPr>
          <w:rFonts w:cs="Arial"/>
        </w:rPr>
        <w:br/>
      </w:r>
      <w:sdt>
        <w:sdtPr>
          <w:rPr>
            <w:rFonts w:ascii="Segoe UI Symbol" w:eastAsia="MS Gothic" w:hAnsi="Segoe UI Symbol" w:cs="Segoe UI Symbol"/>
          </w:rPr>
          <w:id w:val="1379660339"/>
          <w15:appearance w15:val="hidden"/>
          <w14:checkbox>
            <w14:checked w14:val="0"/>
            <w14:checkedState w14:val="2612" w14:font="MS Gothic"/>
            <w14:uncheckedState w14:val="2610" w14:font="MS Gothic"/>
          </w14:checkbox>
        </w:sdtPr>
        <w:sdtEndPr/>
        <w:sdtContent>
          <w:r w:rsidR="003E15AB">
            <w:rPr>
              <w:rFonts w:ascii="MS Gothic" w:eastAsia="MS Gothic" w:hAnsi="MS Gothic" w:cs="Segoe UI Symbol" w:hint="eastAsia"/>
            </w:rPr>
            <w:t>☐</w:t>
          </w:r>
        </w:sdtContent>
      </w:sdt>
      <w:r w:rsidR="003E15AB" w:rsidRPr="0061467E">
        <w:rPr>
          <w:rFonts w:cs="Arial"/>
        </w:rPr>
        <w:t xml:space="preserve">  </w:t>
      </w:r>
      <w:r w:rsidR="008971B4">
        <w:rPr>
          <w:rFonts w:eastAsia="MS Gothic" w:cs="Arial"/>
        </w:rPr>
        <w:t>c</w:t>
      </w:r>
      <w:r w:rsidR="008971B4" w:rsidRPr="008971B4">
        <w:rPr>
          <w:rFonts w:eastAsia="MS Gothic" w:cs="Arial"/>
        </w:rPr>
        <w:t xml:space="preserve">ontact me to </w:t>
      </w:r>
      <w:r w:rsidR="00755865">
        <w:rPr>
          <w:rFonts w:eastAsia="MS Gothic" w:cs="Arial"/>
        </w:rPr>
        <w:t>create a</w:t>
      </w:r>
      <w:r w:rsidR="008971B4" w:rsidRPr="008971B4">
        <w:rPr>
          <w:rFonts w:eastAsia="MS Gothic" w:cs="Arial"/>
        </w:rPr>
        <w:t xml:space="preserve"> video to use in marketing and promotional activity</w:t>
      </w:r>
      <w:r w:rsidR="008971B4">
        <w:rPr>
          <w:rFonts w:eastAsia="MS Gothic" w:cs="Arial"/>
        </w:rPr>
        <w:t>.</w:t>
      </w:r>
    </w:p>
    <w:p w14:paraId="79A18C40" w14:textId="77777777" w:rsidR="009A2999" w:rsidRPr="009A2999" w:rsidRDefault="009A2999" w:rsidP="009A2999">
      <w:pPr>
        <w:pStyle w:val="SEBodytext"/>
      </w:pPr>
    </w:p>
    <w:p w14:paraId="458E6B0F" w14:textId="77777777" w:rsidR="009A2999" w:rsidRPr="00A90EAE" w:rsidRDefault="009A2999" w:rsidP="009A2999">
      <w:pPr>
        <w:pStyle w:val="SESubheaderintropara"/>
      </w:pPr>
      <w:r>
        <w:t>Would you prefer to remain anonymous?</w:t>
      </w:r>
    </w:p>
    <w:p w14:paraId="03AE0960" w14:textId="589BED29" w:rsidR="00A90EAE" w:rsidRDefault="009A2999" w:rsidP="00A90EAE">
      <w:pPr>
        <w:pStyle w:val="SEBodytext"/>
        <w:rPr>
          <w:szCs w:val="22"/>
        </w:rPr>
      </w:pPr>
      <w:r>
        <w:rPr>
          <w:szCs w:val="22"/>
        </w:rPr>
        <w:t xml:space="preserve">If you would like us to use a different name within our promotional materials, </w:t>
      </w:r>
      <w:r w:rsidR="008971B4">
        <w:rPr>
          <w:szCs w:val="22"/>
        </w:rPr>
        <w:t>please</w:t>
      </w:r>
      <w:r>
        <w:rPr>
          <w:szCs w:val="22"/>
        </w:rPr>
        <w:t xml:space="preserve"> tick the box below. </w:t>
      </w:r>
    </w:p>
    <w:p w14:paraId="46AA6311" w14:textId="77777777" w:rsidR="009A2999" w:rsidRDefault="009A2999" w:rsidP="00A90EAE">
      <w:pPr>
        <w:pStyle w:val="SEBodytext"/>
        <w:rPr>
          <w:szCs w:val="22"/>
        </w:rPr>
      </w:pPr>
    </w:p>
    <w:p w14:paraId="11A7700D" w14:textId="1E30D47C" w:rsidR="009A2999" w:rsidRPr="0061467E" w:rsidRDefault="000B2F3C" w:rsidP="009A2999">
      <w:pPr>
        <w:pStyle w:val="SEBodytext"/>
        <w:rPr>
          <w:rFonts w:cs="Arial"/>
        </w:rPr>
      </w:pPr>
      <w:sdt>
        <w:sdtPr>
          <w:rPr>
            <w:rFonts w:ascii="Segoe UI Symbol" w:eastAsia="MS Gothic" w:hAnsi="Segoe UI Symbol" w:cs="Segoe UI Symbol"/>
          </w:rPr>
          <w:id w:val="-950013703"/>
          <w15:appearance w15:val="hidden"/>
          <w14:checkbox>
            <w14:checked w14:val="0"/>
            <w14:checkedState w14:val="2612" w14:font="MS Gothic"/>
            <w14:uncheckedState w14:val="2610" w14:font="MS Gothic"/>
          </w14:checkbox>
        </w:sdtPr>
        <w:sdtEndPr/>
        <w:sdtContent>
          <w:r w:rsidR="003E15AB">
            <w:rPr>
              <w:rFonts w:ascii="MS Gothic" w:eastAsia="MS Gothic" w:hAnsi="MS Gothic" w:cs="Segoe UI Symbol" w:hint="eastAsia"/>
            </w:rPr>
            <w:t>☐</w:t>
          </w:r>
        </w:sdtContent>
      </w:sdt>
      <w:r w:rsidR="003E15AB" w:rsidRPr="0061467E">
        <w:rPr>
          <w:rFonts w:cs="Arial"/>
        </w:rPr>
        <w:t xml:space="preserve">  </w:t>
      </w:r>
      <w:r w:rsidR="009A2999">
        <w:rPr>
          <w:rFonts w:cs="Arial"/>
        </w:rPr>
        <w:t xml:space="preserve">Please do not use my real name in the published </w:t>
      </w:r>
      <w:r w:rsidR="00085CE5">
        <w:t>business impact story</w:t>
      </w:r>
      <w:r w:rsidR="009A2999">
        <w:rPr>
          <w:rFonts w:cs="Arial"/>
        </w:rPr>
        <w:t xml:space="preserve">. </w:t>
      </w:r>
      <w:r w:rsidR="009A2999" w:rsidRPr="0061467E">
        <w:rPr>
          <w:rFonts w:cs="Arial"/>
        </w:rPr>
        <w:t xml:space="preserve"> </w:t>
      </w:r>
    </w:p>
    <w:p w14:paraId="5F825346" w14:textId="77777777" w:rsidR="009A2999" w:rsidRDefault="009A2999" w:rsidP="00A90EAE">
      <w:pPr>
        <w:pStyle w:val="SEBodytext"/>
        <w:rPr>
          <w:szCs w:val="22"/>
        </w:rPr>
      </w:pPr>
    </w:p>
    <w:p w14:paraId="25C1993F" w14:textId="49468C3D" w:rsidR="00A90EAE" w:rsidRPr="00A90EAE" w:rsidRDefault="00DD3353" w:rsidP="00A90EAE">
      <w:pPr>
        <w:pStyle w:val="SESubheaderintropara"/>
      </w:pPr>
      <w:r>
        <w:t>Business</w:t>
      </w:r>
      <w:r w:rsidR="00A90EAE" w:rsidRPr="00A90EAE">
        <w:t xml:space="preserve"> permission:</w:t>
      </w:r>
    </w:p>
    <w:p w14:paraId="0F20C02F" w14:textId="0DD47D84" w:rsidR="00A90EAE" w:rsidRPr="00A90EAE" w:rsidRDefault="00A90EAE" w:rsidP="00A90EAE">
      <w:pPr>
        <w:pStyle w:val="SEBodytext"/>
        <w:rPr>
          <w:szCs w:val="22"/>
        </w:rPr>
      </w:pPr>
      <w:r w:rsidRPr="00A90EAE">
        <w:rPr>
          <w:szCs w:val="22"/>
        </w:rPr>
        <w:t xml:space="preserve">Please sign the box below to show that you are happy for </w:t>
      </w:r>
      <w:r>
        <w:rPr>
          <w:szCs w:val="22"/>
        </w:rPr>
        <w:t>Swim England</w:t>
      </w:r>
      <w:r w:rsidRPr="00A90EAE">
        <w:rPr>
          <w:szCs w:val="22"/>
        </w:rPr>
        <w:t xml:space="preserve"> to use your </w:t>
      </w:r>
      <w:r w:rsidR="00DD3353">
        <w:rPr>
          <w:szCs w:val="22"/>
        </w:rPr>
        <w:t>business impact story</w:t>
      </w:r>
      <w:r w:rsidRPr="00A90EAE">
        <w:rPr>
          <w:szCs w:val="22"/>
        </w:rPr>
        <w:t xml:space="preserve">. </w:t>
      </w:r>
      <w:r w:rsidR="000E156B" w:rsidRPr="000E156B">
        <w:rPr>
          <w:szCs w:val="22"/>
        </w:rPr>
        <w:t>If you are under 1</w:t>
      </w:r>
      <w:r w:rsidR="00441724">
        <w:rPr>
          <w:szCs w:val="22"/>
        </w:rPr>
        <w:t>8</w:t>
      </w:r>
      <w:r w:rsidR="000E156B" w:rsidRPr="000E156B">
        <w:rPr>
          <w:szCs w:val="22"/>
        </w:rPr>
        <w:t xml:space="preserve"> you should </w:t>
      </w:r>
      <w:r w:rsidR="00441724">
        <w:rPr>
          <w:szCs w:val="22"/>
        </w:rPr>
        <w:t xml:space="preserve">ask </w:t>
      </w:r>
      <w:r w:rsidR="000E156B">
        <w:rPr>
          <w:szCs w:val="22"/>
        </w:rPr>
        <w:t>another individual within the organisation</w:t>
      </w:r>
      <w:r w:rsidR="000E156B" w:rsidRPr="000E156B">
        <w:rPr>
          <w:szCs w:val="22"/>
        </w:rPr>
        <w:t xml:space="preserve"> to sign the form.</w:t>
      </w:r>
    </w:p>
    <w:p w14:paraId="76798AAF" w14:textId="77777777" w:rsidR="00A90EAE" w:rsidRPr="00A90EAE" w:rsidRDefault="00A90EAE" w:rsidP="00A90EAE">
      <w:pPr>
        <w:pStyle w:val="SEBodytext"/>
        <w:rPr>
          <w:sz w:val="24"/>
        </w:rPr>
      </w:pP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1555"/>
        <w:gridCol w:w="4394"/>
        <w:gridCol w:w="1276"/>
        <w:gridCol w:w="1785"/>
      </w:tblGrid>
      <w:tr w:rsidR="009A2999" w:rsidRPr="00A90EAE" w14:paraId="66521762" w14:textId="77777777" w:rsidTr="00FF7DC2">
        <w:trPr>
          <w:trHeight w:val="580"/>
        </w:trPr>
        <w:tc>
          <w:tcPr>
            <w:tcW w:w="1555" w:type="dxa"/>
            <w:shd w:val="clear" w:color="auto" w:fill="F2F2F2" w:themeFill="background1" w:themeFillShade="F2"/>
            <w:vAlign w:val="center"/>
          </w:tcPr>
          <w:p w14:paraId="2FCA63F2" w14:textId="77777777" w:rsidR="009A2999" w:rsidRPr="00A90EAE" w:rsidRDefault="009A2999" w:rsidP="00755865">
            <w:pPr>
              <w:pStyle w:val="SEBodytext"/>
              <w:rPr>
                <w:sz w:val="20"/>
              </w:rPr>
            </w:pPr>
            <w:r>
              <w:rPr>
                <w:sz w:val="20"/>
              </w:rPr>
              <w:t>Signature</w:t>
            </w:r>
          </w:p>
        </w:tc>
        <w:tc>
          <w:tcPr>
            <w:tcW w:w="4394" w:type="dxa"/>
            <w:shd w:val="clear" w:color="auto" w:fill="FFFFFF" w:themeFill="background1"/>
            <w:vAlign w:val="center"/>
          </w:tcPr>
          <w:sdt>
            <w:sdtPr>
              <w:rPr>
                <w:rStyle w:val="Text"/>
                <w:szCs w:val="20"/>
              </w:rPr>
              <w:id w:val="1329022345"/>
              <w:placeholder>
                <w:docPart w:val="3B9DAAA48AAD40899AF4CBE70D9A652B"/>
              </w:placeholder>
              <w:showingPlcHdr/>
              <w15:appearance w15:val="hidden"/>
            </w:sdtPr>
            <w:sdtEndPr>
              <w:rPr>
                <w:rStyle w:val="DefaultParagraphFont"/>
                <w:sz w:val="22"/>
              </w:rPr>
            </w:sdtEndPr>
            <w:sdtContent>
              <w:p w14:paraId="026904DF" w14:textId="4568C7DE" w:rsidR="009A2999" w:rsidRPr="00E43648" w:rsidRDefault="00E43648" w:rsidP="00755865">
                <w:pPr>
                  <w:pStyle w:val="SEBodytext"/>
                  <w:rPr>
                    <w:sz w:val="20"/>
                    <w:szCs w:val="20"/>
                  </w:rPr>
                </w:pPr>
                <w:r w:rsidRPr="00E43648">
                  <w:rPr>
                    <w:rStyle w:val="PlaceholderText"/>
                    <w:i/>
                    <w:sz w:val="20"/>
                    <w:szCs w:val="20"/>
                  </w:rPr>
                  <w:t>Click here to enter text.</w:t>
                </w:r>
              </w:p>
            </w:sdtContent>
          </w:sdt>
        </w:tc>
        <w:tc>
          <w:tcPr>
            <w:tcW w:w="1276" w:type="dxa"/>
            <w:shd w:val="clear" w:color="auto" w:fill="F2F2F2" w:themeFill="background1" w:themeFillShade="F2"/>
            <w:vAlign w:val="center"/>
          </w:tcPr>
          <w:p w14:paraId="11EC9D35" w14:textId="77777777" w:rsidR="009A2999" w:rsidRPr="00A90EAE" w:rsidRDefault="009A2999" w:rsidP="00755865">
            <w:pPr>
              <w:pStyle w:val="SEBodytext"/>
              <w:rPr>
                <w:sz w:val="20"/>
              </w:rPr>
            </w:pPr>
            <w:r>
              <w:rPr>
                <w:sz w:val="20"/>
              </w:rPr>
              <w:t>Date</w:t>
            </w:r>
          </w:p>
        </w:tc>
        <w:tc>
          <w:tcPr>
            <w:tcW w:w="1785" w:type="dxa"/>
            <w:shd w:val="clear" w:color="auto" w:fill="FFFFFF" w:themeFill="background1"/>
            <w:vAlign w:val="center"/>
          </w:tcPr>
          <w:sdt>
            <w:sdtPr>
              <w:rPr>
                <w:rStyle w:val="Text"/>
                <w:szCs w:val="20"/>
              </w:rPr>
              <w:id w:val="1329951145"/>
              <w:placeholder>
                <w:docPart w:val="A648D733821D4B7B9F8B324A935608A4"/>
              </w:placeholder>
              <w:showingPlcHdr/>
              <w15:appearance w15:val="hidden"/>
            </w:sdtPr>
            <w:sdtEndPr>
              <w:rPr>
                <w:rStyle w:val="DefaultParagraphFont"/>
                <w:sz w:val="22"/>
              </w:rPr>
            </w:sdtEndPr>
            <w:sdtContent>
              <w:p w14:paraId="3D57A497" w14:textId="5CDD5824" w:rsidR="009A2999" w:rsidRPr="00E43648" w:rsidRDefault="00E43648" w:rsidP="00755865">
                <w:pPr>
                  <w:pStyle w:val="SEBodytext"/>
                  <w:rPr>
                    <w:sz w:val="20"/>
                    <w:szCs w:val="20"/>
                  </w:rPr>
                </w:pPr>
                <w:r w:rsidRPr="00E43648">
                  <w:rPr>
                    <w:rStyle w:val="PlaceholderText"/>
                    <w:i/>
                    <w:sz w:val="20"/>
                    <w:szCs w:val="20"/>
                  </w:rPr>
                  <w:t>Click here to enter text.</w:t>
                </w:r>
              </w:p>
            </w:sdtContent>
          </w:sdt>
        </w:tc>
      </w:tr>
    </w:tbl>
    <w:p w14:paraId="76580555" w14:textId="77777777" w:rsidR="00A90EAE" w:rsidRDefault="00A90EAE" w:rsidP="00A90EAE">
      <w:pPr>
        <w:pStyle w:val="SEBodytext"/>
      </w:pPr>
    </w:p>
    <w:p w14:paraId="75EF8274" w14:textId="77777777" w:rsidR="00E63924" w:rsidRDefault="00E63924" w:rsidP="00A90EAE">
      <w:pPr>
        <w:pStyle w:val="SEBodytext"/>
      </w:pPr>
    </w:p>
    <w:p w14:paraId="006C95D4" w14:textId="77777777" w:rsidR="00A90EAE" w:rsidRDefault="00A90EAE" w:rsidP="00A90EAE">
      <w:pPr>
        <w:pStyle w:val="SEBodytext"/>
      </w:pPr>
      <w:r>
        <w:t>Swim England</w:t>
      </w:r>
      <w:r w:rsidRPr="00A90EAE">
        <w:t xml:space="preserve"> will handle any personal data submitted in accordance with our </w:t>
      </w:r>
      <w:hyperlink r:id="rId12" w:history="1">
        <w:r w:rsidRPr="00A90EAE">
          <w:rPr>
            <w:rStyle w:val="Hyperlink"/>
          </w:rPr>
          <w:t>Privacy Policy</w:t>
        </w:r>
      </w:hyperlink>
      <w:r>
        <w:t xml:space="preserve"> </w:t>
      </w:r>
      <w:r w:rsidRPr="00A90EAE">
        <w:t>which is published on our website.</w:t>
      </w:r>
    </w:p>
    <w:p w14:paraId="5779E93D" w14:textId="77777777" w:rsidR="009E2B67" w:rsidRDefault="009E2B67" w:rsidP="00A90EAE">
      <w:pPr>
        <w:pStyle w:val="SEBodytext"/>
      </w:pPr>
    </w:p>
    <w:p w14:paraId="033D7C19" w14:textId="77777777" w:rsidR="009A4A2C" w:rsidRDefault="009A4A2C" w:rsidP="008E594B">
      <w:pPr>
        <w:pStyle w:val="SEHeader"/>
      </w:pPr>
    </w:p>
    <w:p w14:paraId="60BC98E4" w14:textId="3B5FEC32" w:rsidR="008E594B" w:rsidRDefault="00085CE5" w:rsidP="008E594B">
      <w:pPr>
        <w:pStyle w:val="SEHeader"/>
      </w:pPr>
      <w:r w:rsidRPr="00085CE5">
        <w:lastRenderedPageBreak/>
        <w:t xml:space="preserve">Business impact story </w:t>
      </w:r>
      <w:r w:rsidR="008E594B">
        <w:t>template</w:t>
      </w:r>
    </w:p>
    <w:p w14:paraId="3E42497B" w14:textId="5FA5D73F" w:rsidR="008E594B" w:rsidRDefault="008E594B" w:rsidP="00E87F96">
      <w:pPr>
        <w:pStyle w:val="SESubheaderintropara"/>
        <w:rPr>
          <w:color w:val="EE3A24" w:themeColor="accent3"/>
        </w:rPr>
      </w:pPr>
      <w:r w:rsidRPr="00503110">
        <w:rPr>
          <w:color w:val="EE3A24" w:themeColor="accent3"/>
        </w:rPr>
        <w:t xml:space="preserve">Please </w:t>
      </w:r>
      <w:r w:rsidR="00BC0DFA" w:rsidRPr="00503110">
        <w:rPr>
          <w:color w:val="EE3A24" w:themeColor="accent3"/>
        </w:rPr>
        <w:t xml:space="preserve">tell us how </w:t>
      </w:r>
      <w:r w:rsidR="00A149C9">
        <w:rPr>
          <w:color w:val="EE3A24" w:themeColor="accent3"/>
        </w:rPr>
        <w:t>one of our sports</w:t>
      </w:r>
      <w:r w:rsidR="00BC0DFA" w:rsidRPr="00503110">
        <w:rPr>
          <w:color w:val="EE3A24" w:themeColor="accent3"/>
        </w:rPr>
        <w:t xml:space="preserve"> </w:t>
      </w:r>
      <w:r w:rsidR="00151C68">
        <w:rPr>
          <w:color w:val="EE3A24" w:themeColor="accent3"/>
        </w:rPr>
        <w:t xml:space="preserve">has </w:t>
      </w:r>
      <w:r w:rsidR="00BC0DFA" w:rsidRPr="00503110">
        <w:rPr>
          <w:color w:val="EE3A24" w:themeColor="accent3"/>
        </w:rPr>
        <w:t>helped you</w:t>
      </w:r>
      <w:r w:rsidR="00755865">
        <w:rPr>
          <w:color w:val="EE3A24" w:themeColor="accent3"/>
        </w:rPr>
        <w:t>r business</w:t>
      </w:r>
    </w:p>
    <w:p w14:paraId="7848B75B" w14:textId="77777777" w:rsidR="003E15AB" w:rsidRDefault="003E15AB" w:rsidP="003E15AB">
      <w:pPr>
        <w:pStyle w:val="SEBodytext"/>
      </w:pPr>
    </w:p>
    <w:p w14:paraId="1B83BCBC" w14:textId="47F1442F" w:rsidR="00755865" w:rsidRPr="00755865" w:rsidRDefault="00755865" w:rsidP="00755865">
      <w:pPr>
        <w:pStyle w:val="SESubheaderintropara"/>
        <w:numPr>
          <w:ilvl w:val="0"/>
          <w:numId w:val="19"/>
        </w:numPr>
      </w:pPr>
      <w:r>
        <w:t>About you</w:t>
      </w:r>
    </w:p>
    <w:tbl>
      <w:tblPr>
        <w:tblStyle w:val="TableGridLight"/>
        <w:tblW w:w="9020" w:type="dxa"/>
        <w:tblInd w:w="-5" w:type="dxa"/>
        <w:tblCellMar>
          <w:top w:w="85" w:type="dxa"/>
          <w:left w:w="85" w:type="dxa"/>
          <w:bottom w:w="85" w:type="dxa"/>
          <w:right w:w="85" w:type="dxa"/>
        </w:tblCellMar>
        <w:tblLook w:val="04A0" w:firstRow="1" w:lastRow="0" w:firstColumn="1" w:lastColumn="0" w:noHBand="0" w:noVBand="1"/>
      </w:tblPr>
      <w:tblGrid>
        <w:gridCol w:w="3119"/>
        <w:gridCol w:w="5901"/>
      </w:tblGrid>
      <w:tr w:rsidR="00755865" w:rsidRPr="003C6B62" w14:paraId="5B424BB5" w14:textId="77777777" w:rsidTr="00755865">
        <w:trPr>
          <w:trHeight w:val="30"/>
        </w:trPr>
        <w:tc>
          <w:tcPr>
            <w:tcW w:w="3119" w:type="dxa"/>
            <w:shd w:val="clear" w:color="auto" w:fill="F2F2F2" w:themeFill="background1" w:themeFillShade="F2"/>
          </w:tcPr>
          <w:p w14:paraId="7ACB09B0" w14:textId="3424DB8D" w:rsidR="00755865" w:rsidRPr="003C6B62" w:rsidRDefault="00755865" w:rsidP="000E156B">
            <w:pPr>
              <w:pStyle w:val="SEBodytext"/>
              <w:rPr>
                <w:sz w:val="20"/>
                <w:szCs w:val="20"/>
              </w:rPr>
            </w:pPr>
            <w:r w:rsidRPr="003C6B62">
              <w:rPr>
                <w:sz w:val="20"/>
                <w:szCs w:val="20"/>
              </w:rPr>
              <w:t xml:space="preserve">Name of operator / club / swim school / </w:t>
            </w:r>
            <w:r w:rsidR="000E156B">
              <w:rPr>
                <w:sz w:val="20"/>
                <w:szCs w:val="20"/>
              </w:rPr>
              <w:t>Active Partnerships</w:t>
            </w:r>
            <w:r w:rsidRPr="003C6B62">
              <w:rPr>
                <w:sz w:val="20"/>
                <w:szCs w:val="20"/>
              </w:rPr>
              <w:t xml:space="preserve">: </w:t>
            </w:r>
          </w:p>
        </w:tc>
        <w:tc>
          <w:tcPr>
            <w:tcW w:w="5901" w:type="dxa"/>
            <w:shd w:val="clear" w:color="auto" w:fill="FFFFFF" w:themeFill="background1"/>
          </w:tcPr>
          <w:sdt>
            <w:sdtPr>
              <w:rPr>
                <w:rStyle w:val="Text"/>
                <w:szCs w:val="20"/>
              </w:rPr>
              <w:id w:val="33785784"/>
              <w:placeholder>
                <w:docPart w:val="A74513FC86534E17A694A4B591C8B00B"/>
              </w:placeholder>
              <w:showingPlcHdr/>
              <w15:appearance w15:val="hidden"/>
            </w:sdtPr>
            <w:sdtEndPr>
              <w:rPr>
                <w:rStyle w:val="DefaultParagraphFont"/>
                <w:sz w:val="22"/>
              </w:rPr>
            </w:sdtEndPr>
            <w:sdtContent>
              <w:p w14:paraId="5F69071A" w14:textId="4F7DFF0A" w:rsidR="00755865" w:rsidRPr="003C6B62" w:rsidRDefault="00E43648" w:rsidP="00847457">
                <w:pPr>
                  <w:pStyle w:val="SEBodytext"/>
                  <w:rPr>
                    <w:sz w:val="20"/>
                    <w:szCs w:val="20"/>
                  </w:rPr>
                </w:pPr>
                <w:r w:rsidRPr="00E43648">
                  <w:rPr>
                    <w:rStyle w:val="PlaceholderText"/>
                    <w:i/>
                    <w:sz w:val="20"/>
                    <w:szCs w:val="20"/>
                  </w:rPr>
                  <w:t>Click here to enter text.</w:t>
                </w:r>
              </w:p>
            </w:sdtContent>
          </w:sdt>
        </w:tc>
      </w:tr>
      <w:tr w:rsidR="00755865" w:rsidRPr="003C6B62" w14:paraId="7669A11C" w14:textId="77777777" w:rsidTr="00755865">
        <w:tc>
          <w:tcPr>
            <w:tcW w:w="3119" w:type="dxa"/>
            <w:shd w:val="clear" w:color="auto" w:fill="F2F2F2" w:themeFill="background1" w:themeFillShade="F2"/>
          </w:tcPr>
          <w:p w14:paraId="425BE703" w14:textId="77777777" w:rsidR="00755865" w:rsidRPr="003C6B62" w:rsidRDefault="00755865" w:rsidP="00847457">
            <w:pPr>
              <w:pStyle w:val="SEBodytext"/>
              <w:rPr>
                <w:sz w:val="20"/>
                <w:szCs w:val="20"/>
              </w:rPr>
            </w:pPr>
            <w:r w:rsidRPr="003C6B62">
              <w:rPr>
                <w:sz w:val="20"/>
                <w:szCs w:val="20"/>
              </w:rPr>
              <w:t xml:space="preserve">Contact name: </w:t>
            </w:r>
          </w:p>
        </w:tc>
        <w:tc>
          <w:tcPr>
            <w:tcW w:w="5901" w:type="dxa"/>
            <w:shd w:val="clear" w:color="auto" w:fill="FFFFFF" w:themeFill="background1"/>
          </w:tcPr>
          <w:sdt>
            <w:sdtPr>
              <w:rPr>
                <w:rStyle w:val="Text"/>
                <w:szCs w:val="20"/>
              </w:rPr>
              <w:id w:val="1599831581"/>
              <w:placeholder>
                <w:docPart w:val="B3783986EC584173A99937F5DE2EAE99"/>
              </w:placeholder>
              <w:showingPlcHdr/>
              <w15:appearance w15:val="hidden"/>
            </w:sdtPr>
            <w:sdtEndPr>
              <w:rPr>
                <w:rStyle w:val="DefaultParagraphFont"/>
                <w:sz w:val="22"/>
              </w:rPr>
            </w:sdtEndPr>
            <w:sdtContent>
              <w:p w14:paraId="195F41BD" w14:textId="767BE4A4" w:rsidR="00755865" w:rsidRPr="003C6B62" w:rsidRDefault="00E43648" w:rsidP="00847457">
                <w:pPr>
                  <w:pStyle w:val="SEBodytext"/>
                  <w:rPr>
                    <w:sz w:val="20"/>
                    <w:szCs w:val="20"/>
                  </w:rPr>
                </w:pPr>
                <w:r w:rsidRPr="00E43648">
                  <w:rPr>
                    <w:rStyle w:val="PlaceholderText"/>
                    <w:i/>
                    <w:sz w:val="20"/>
                    <w:szCs w:val="20"/>
                  </w:rPr>
                  <w:t>Click here to enter text.</w:t>
                </w:r>
              </w:p>
            </w:sdtContent>
          </w:sdt>
        </w:tc>
      </w:tr>
      <w:tr w:rsidR="00755865" w:rsidRPr="003C6B62" w14:paraId="4152D9BC" w14:textId="77777777" w:rsidTr="00755865">
        <w:trPr>
          <w:trHeight w:val="737"/>
        </w:trPr>
        <w:tc>
          <w:tcPr>
            <w:tcW w:w="3119" w:type="dxa"/>
            <w:shd w:val="clear" w:color="auto" w:fill="F2F2F2" w:themeFill="background1" w:themeFillShade="F2"/>
          </w:tcPr>
          <w:p w14:paraId="595ECD18" w14:textId="410F666D" w:rsidR="00755865" w:rsidRPr="003C6B62" w:rsidRDefault="00755865" w:rsidP="000B2F3C">
            <w:pPr>
              <w:pStyle w:val="SEBodytext"/>
              <w:rPr>
                <w:sz w:val="20"/>
                <w:szCs w:val="20"/>
              </w:rPr>
            </w:pPr>
            <w:r>
              <w:rPr>
                <w:sz w:val="20"/>
                <w:szCs w:val="20"/>
              </w:rPr>
              <w:t>Has Swim England had</w:t>
            </w:r>
            <w:r w:rsidR="000B2F3C">
              <w:rPr>
                <w:sz w:val="20"/>
                <w:szCs w:val="20"/>
              </w:rPr>
              <w:t xml:space="preserve"> involvement with the </w:t>
            </w:r>
            <w:bookmarkStart w:id="0" w:name="_GoBack"/>
            <w:bookmarkEnd w:id="0"/>
            <w:r w:rsidR="000B2F3C">
              <w:rPr>
                <w:sz w:val="20"/>
                <w:szCs w:val="20"/>
              </w:rPr>
              <w:t>intervention</w:t>
            </w:r>
            <w:r w:rsidRPr="003C6B62">
              <w:rPr>
                <w:sz w:val="20"/>
                <w:szCs w:val="20"/>
              </w:rPr>
              <w:t xml:space="preserve">? </w:t>
            </w:r>
          </w:p>
        </w:tc>
        <w:tc>
          <w:tcPr>
            <w:tcW w:w="5901" w:type="dxa"/>
            <w:shd w:val="clear" w:color="auto" w:fill="FFFFFF" w:themeFill="background1"/>
          </w:tcPr>
          <w:p w14:paraId="533EAA7A" w14:textId="78D00883" w:rsidR="00755865" w:rsidRPr="003E15AB" w:rsidRDefault="000B2F3C" w:rsidP="00847457">
            <w:pPr>
              <w:pStyle w:val="SEBodytext"/>
              <w:rPr>
                <w:sz w:val="20"/>
              </w:rPr>
            </w:pPr>
            <w:sdt>
              <w:sdtPr>
                <w:rPr>
                  <w:rFonts w:ascii="Segoe UI Symbol" w:eastAsia="MS Gothic" w:hAnsi="Segoe UI Symbol" w:cs="Segoe UI Symbol"/>
                  <w:sz w:val="20"/>
                </w:rPr>
                <w:id w:val="1532310339"/>
                <w15:appearance w15:val="hidden"/>
                <w14:checkbox>
                  <w14:checked w14:val="0"/>
                  <w14:checkedState w14:val="2612" w14:font="MS Gothic"/>
                  <w14:uncheckedState w14:val="2610" w14:font="MS Gothic"/>
                </w14:checkbox>
              </w:sdtPr>
              <w:sdtEndPr/>
              <w:sdtContent>
                <w:r w:rsidR="003E15AB">
                  <w:rPr>
                    <w:rFonts w:ascii="MS Gothic" w:eastAsia="MS Gothic" w:hAnsi="MS Gothic" w:cs="Segoe UI Symbol" w:hint="eastAsia"/>
                    <w:sz w:val="20"/>
                  </w:rPr>
                  <w:t>☐</w:t>
                </w:r>
              </w:sdtContent>
            </w:sdt>
            <w:r w:rsidR="00755865" w:rsidRPr="003C6B62">
              <w:rPr>
                <w:sz w:val="20"/>
                <w:szCs w:val="20"/>
              </w:rPr>
              <w:t xml:space="preserve"> Yes </w:t>
            </w:r>
            <w:r w:rsidR="00755865">
              <w:rPr>
                <w:sz w:val="20"/>
                <w:szCs w:val="20"/>
              </w:rPr>
              <w:t xml:space="preserve">       </w:t>
            </w:r>
            <w:sdt>
              <w:sdtPr>
                <w:rPr>
                  <w:rFonts w:ascii="Segoe UI Symbol" w:eastAsia="MS Gothic" w:hAnsi="Segoe UI Symbol" w:cs="Segoe UI Symbol"/>
                  <w:sz w:val="20"/>
                </w:rPr>
                <w:id w:val="546414227"/>
                <w15:appearance w15:val="hidden"/>
                <w14:checkbox>
                  <w14:checked w14:val="0"/>
                  <w14:checkedState w14:val="2612" w14:font="MS Gothic"/>
                  <w14:uncheckedState w14:val="2610" w14:font="MS Gothic"/>
                </w14:checkbox>
              </w:sdtPr>
              <w:sdtEndPr/>
              <w:sdtContent>
                <w:r w:rsidR="003E15AB">
                  <w:rPr>
                    <w:rFonts w:ascii="MS Gothic" w:eastAsia="MS Gothic" w:hAnsi="MS Gothic" w:cs="Segoe UI Symbol" w:hint="eastAsia"/>
                    <w:sz w:val="20"/>
                  </w:rPr>
                  <w:t>☐</w:t>
                </w:r>
              </w:sdtContent>
            </w:sdt>
            <w:r w:rsidR="00755865" w:rsidRPr="003C6B62">
              <w:rPr>
                <w:sz w:val="20"/>
                <w:szCs w:val="20"/>
              </w:rPr>
              <w:t xml:space="preserve"> No </w:t>
            </w:r>
          </w:p>
          <w:p w14:paraId="6E802DAD" w14:textId="261EFB64" w:rsidR="00755865" w:rsidRPr="003C6B62" w:rsidRDefault="00755865" w:rsidP="00847457">
            <w:pPr>
              <w:pStyle w:val="SEBodytext"/>
              <w:rPr>
                <w:sz w:val="20"/>
                <w:szCs w:val="20"/>
              </w:rPr>
            </w:pPr>
            <w:r w:rsidRPr="003C6B62">
              <w:rPr>
                <w:sz w:val="20"/>
                <w:szCs w:val="20"/>
              </w:rPr>
              <w:t>If yes, in what capacity?</w:t>
            </w:r>
          </w:p>
          <w:p w14:paraId="3642F236" w14:textId="33D2B0A1" w:rsidR="00755865" w:rsidRPr="003C6B62" w:rsidRDefault="00755865" w:rsidP="00847457">
            <w:pPr>
              <w:pStyle w:val="SEBodytext"/>
              <w:rPr>
                <w:sz w:val="20"/>
                <w:szCs w:val="20"/>
              </w:rPr>
            </w:pPr>
          </w:p>
        </w:tc>
      </w:tr>
      <w:tr w:rsidR="00DD3353" w:rsidRPr="003C6B62" w14:paraId="5FC75FDE" w14:textId="77777777" w:rsidTr="00755865">
        <w:trPr>
          <w:trHeight w:val="737"/>
        </w:trPr>
        <w:tc>
          <w:tcPr>
            <w:tcW w:w="3119" w:type="dxa"/>
            <w:shd w:val="clear" w:color="auto" w:fill="F2F2F2" w:themeFill="background1" w:themeFillShade="F2"/>
          </w:tcPr>
          <w:p w14:paraId="64A8DF4D" w14:textId="77777777" w:rsidR="00DD3353" w:rsidRDefault="00DD3353" w:rsidP="00847457">
            <w:pPr>
              <w:pStyle w:val="SEBodytext"/>
              <w:rPr>
                <w:sz w:val="20"/>
                <w:szCs w:val="20"/>
              </w:rPr>
            </w:pPr>
            <w:r>
              <w:rPr>
                <w:sz w:val="20"/>
                <w:szCs w:val="20"/>
              </w:rPr>
              <w:t>Which frontier does it link to?</w:t>
            </w:r>
          </w:p>
          <w:p w14:paraId="66A0543F" w14:textId="6553FE23" w:rsidR="00DD3353" w:rsidRPr="00DD3353" w:rsidRDefault="00DD3353" w:rsidP="00847457">
            <w:pPr>
              <w:pStyle w:val="SEBodytext"/>
              <w:rPr>
                <w:i/>
                <w:sz w:val="20"/>
                <w:szCs w:val="20"/>
              </w:rPr>
            </w:pPr>
            <w:r w:rsidRPr="00DD3353">
              <w:rPr>
                <w:i/>
                <w:sz w:val="18"/>
                <w:szCs w:val="20"/>
              </w:rPr>
              <w:t>[Tick all that apply]</w:t>
            </w:r>
          </w:p>
        </w:tc>
        <w:tc>
          <w:tcPr>
            <w:tcW w:w="5901" w:type="dxa"/>
            <w:shd w:val="clear" w:color="auto" w:fill="FFFFFF" w:themeFill="background1"/>
          </w:tcPr>
          <w:p w14:paraId="202E347D" w14:textId="3D418804" w:rsidR="00DD3353" w:rsidRPr="003E15AB" w:rsidRDefault="000B2F3C" w:rsidP="00847457">
            <w:pPr>
              <w:pStyle w:val="SEBodytext"/>
              <w:rPr>
                <w:sz w:val="20"/>
              </w:rPr>
            </w:pPr>
            <w:sdt>
              <w:sdtPr>
                <w:rPr>
                  <w:rFonts w:ascii="Segoe UI Symbol" w:eastAsia="MS Gothic" w:hAnsi="Segoe UI Symbol" w:cs="Segoe UI Symbol"/>
                  <w:sz w:val="20"/>
                </w:rPr>
                <w:id w:val="-266936389"/>
                <w15:appearance w15:val="hidden"/>
                <w14:checkbox>
                  <w14:checked w14:val="0"/>
                  <w14:checkedState w14:val="2612" w14:font="MS Gothic"/>
                  <w14:uncheckedState w14:val="2610" w14:font="MS Gothic"/>
                </w14:checkbox>
              </w:sdtPr>
              <w:sdtEndPr/>
              <w:sdtContent>
                <w:r w:rsidR="003E15AB" w:rsidRPr="003E15AB">
                  <w:rPr>
                    <w:rFonts w:ascii="MS Gothic" w:eastAsia="MS Gothic" w:hAnsi="MS Gothic" w:cs="Segoe UI Symbol" w:hint="eastAsia"/>
                    <w:sz w:val="20"/>
                  </w:rPr>
                  <w:t>☐</w:t>
                </w:r>
              </w:sdtContent>
            </w:sdt>
            <w:r w:rsidR="00DD3353" w:rsidRPr="00DD3353">
              <w:rPr>
                <w:rFonts w:eastAsia="MS Gothic" w:cs="Arial"/>
                <w:sz w:val="20"/>
                <w:szCs w:val="20"/>
              </w:rPr>
              <w:t xml:space="preserve"> Frontier 1</w:t>
            </w:r>
          </w:p>
          <w:p w14:paraId="27A05AE8" w14:textId="1416F007" w:rsidR="00DD3353" w:rsidRPr="003E15AB" w:rsidRDefault="000B2F3C" w:rsidP="00847457">
            <w:pPr>
              <w:pStyle w:val="SEBodytext"/>
              <w:rPr>
                <w:sz w:val="20"/>
              </w:rPr>
            </w:pPr>
            <w:sdt>
              <w:sdtPr>
                <w:rPr>
                  <w:rFonts w:ascii="Segoe UI Symbol" w:eastAsia="MS Gothic" w:hAnsi="Segoe UI Symbol" w:cs="Segoe UI Symbol"/>
                  <w:sz w:val="20"/>
                </w:rPr>
                <w:id w:val="-1030942949"/>
                <w15:appearance w15:val="hidden"/>
                <w14:checkbox>
                  <w14:checked w14:val="0"/>
                  <w14:checkedState w14:val="2612" w14:font="MS Gothic"/>
                  <w14:uncheckedState w14:val="2610" w14:font="MS Gothic"/>
                </w14:checkbox>
              </w:sdtPr>
              <w:sdtEndPr/>
              <w:sdtContent>
                <w:r w:rsidR="003E15AB" w:rsidRPr="003E15AB">
                  <w:rPr>
                    <w:rFonts w:ascii="MS Gothic" w:eastAsia="MS Gothic" w:hAnsi="MS Gothic" w:cs="Segoe UI Symbol" w:hint="eastAsia"/>
                    <w:sz w:val="20"/>
                  </w:rPr>
                  <w:t>☐</w:t>
                </w:r>
              </w:sdtContent>
            </w:sdt>
            <w:r w:rsidR="00DD3353" w:rsidRPr="00DD3353">
              <w:rPr>
                <w:rFonts w:eastAsia="MS Gothic" w:cs="Arial"/>
                <w:sz w:val="20"/>
                <w:szCs w:val="20"/>
              </w:rPr>
              <w:t xml:space="preserve"> </w:t>
            </w:r>
            <w:r w:rsidR="00DD3353">
              <w:rPr>
                <w:rFonts w:eastAsia="MS Gothic" w:cs="Arial"/>
                <w:sz w:val="20"/>
                <w:szCs w:val="20"/>
              </w:rPr>
              <w:t>Frontier 2</w:t>
            </w:r>
          </w:p>
          <w:p w14:paraId="2FCCD2FF" w14:textId="1B713C95" w:rsidR="00DD3353" w:rsidRPr="003E15AB" w:rsidRDefault="000B2F3C" w:rsidP="00847457">
            <w:pPr>
              <w:pStyle w:val="SEBodytext"/>
              <w:rPr>
                <w:sz w:val="20"/>
              </w:rPr>
            </w:pPr>
            <w:sdt>
              <w:sdtPr>
                <w:rPr>
                  <w:rFonts w:ascii="Segoe UI Symbol" w:eastAsia="MS Gothic" w:hAnsi="Segoe UI Symbol" w:cs="Segoe UI Symbol"/>
                  <w:sz w:val="20"/>
                </w:rPr>
                <w:id w:val="-1812163451"/>
                <w15:appearance w15:val="hidden"/>
                <w14:checkbox>
                  <w14:checked w14:val="0"/>
                  <w14:checkedState w14:val="2612" w14:font="MS Gothic"/>
                  <w14:uncheckedState w14:val="2610" w14:font="MS Gothic"/>
                </w14:checkbox>
              </w:sdtPr>
              <w:sdtEndPr/>
              <w:sdtContent>
                <w:r w:rsidR="003E15AB" w:rsidRPr="003E15AB">
                  <w:rPr>
                    <w:rFonts w:ascii="MS Gothic" w:eastAsia="MS Gothic" w:hAnsi="MS Gothic" w:cs="Segoe UI Symbol" w:hint="eastAsia"/>
                    <w:sz w:val="20"/>
                  </w:rPr>
                  <w:t>☐</w:t>
                </w:r>
              </w:sdtContent>
            </w:sdt>
            <w:r w:rsidR="00DD3353" w:rsidRPr="00DD3353">
              <w:rPr>
                <w:rFonts w:eastAsia="MS Gothic" w:cs="Arial"/>
                <w:sz w:val="20"/>
                <w:szCs w:val="20"/>
              </w:rPr>
              <w:t xml:space="preserve"> </w:t>
            </w:r>
            <w:r w:rsidR="00DD3353">
              <w:rPr>
                <w:rFonts w:eastAsia="MS Gothic" w:cs="Arial"/>
                <w:sz w:val="20"/>
                <w:szCs w:val="20"/>
              </w:rPr>
              <w:t>Frontier 3</w:t>
            </w:r>
          </w:p>
        </w:tc>
      </w:tr>
      <w:tr w:rsidR="00755865" w:rsidRPr="003C6B62" w14:paraId="0D91097A" w14:textId="77777777" w:rsidTr="00755865">
        <w:tc>
          <w:tcPr>
            <w:tcW w:w="3119" w:type="dxa"/>
            <w:shd w:val="clear" w:color="auto" w:fill="F2F2F2" w:themeFill="background1" w:themeFillShade="F2"/>
          </w:tcPr>
          <w:p w14:paraId="33D9566C" w14:textId="3AA1CD70" w:rsidR="00755865" w:rsidRPr="003C6B62" w:rsidRDefault="00755865" w:rsidP="00755865">
            <w:pPr>
              <w:pStyle w:val="SEBodytext"/>
              <w:rPr>
                <w:sz w:val="20"/>
                <w:szCs w:val="20"/>
              </w:rPr>
            </w:pPr>
            <w:r>
              <w:rPr>
                <w:sz w:val="20"/>
                <w:szCs w:val="20"/>
              </w:rPr>
              <w:t>What’s the theme</w:t>
            </w:r>
            <w:r w:rsidRPr="003C6B62">
              <w:rPr>
                <w:sz w:val="20"/>
                <w:szCs w:val="20"/>
              </w:rPr>
              <w:t>?</w:t>
            </w:r>
            <w:r>
              <w:rPr>
                <w:sz w:val="20"/>
                <w:szCs w:val="20"/>
              </w:rPr>
              <w:t xml:space="preserve"> </w:t>
            </w:r>
            <w:r w:rsidRPr="00CE16DC">
              <w:rPr>
                <w:sz w:val="18"/>
                <w:szCs w:val="18"/>
              </w:rPr>
              <w:t>[</w:t>
            </w:r>
            <w:r w:rsidRPr="00CE16DC">
              <w:rPr>
                <w:i/>
                <w:sz w:val="18"/>
                <w:szCs w:val="18"/>
              </w:rPr>
              <w:t>Tick all that apply</w:t>
            </w:r>
            <w:r>
              <w:rPr>
                <w:i/>
                <w:sz w:val="18"/>
                <w:szCs w:val="18"/>
              </w:rPr>
              <w:t>, descriptions of each theme can be found on page one</w:t>
            </w:r>
            <w:r w:rsidRPr="00CE16DC">
              <w:rPr>
                <w:i/>
                <w:sz w:val="18"/>
                <w:szCs w:val="18"/>
              </w:rPr>
              <w:t>]</w:t>
            </w:r>
          </w:p>
          <w:p w14:paraId="3F60A062" w14:textId="6CD7F09A" w:rsidR="00755865" w:rsidRDefault="00755865" w:rsidP="00755865">
            <w:pPr>
              <w:pStyle w:val="SEBodytext"/>
              <w:rPr>
                <w:sz w:val="20"/>
                <w:szCs w:val="20"/>
              </w:rPr>
            </w:pPr>
            <w:r>
              <w:rPr>
                <w:sz w:val="20"/>
                <w:szCs w:val="20"/>
              </w:rPr>
              <w:t xml:space="preserve"> </w:t>
            </w:r>
          </w:p>
        </w:tc>
        <w:tc>
          <w:tcPr>
            <w:tcW w:w="5901" w:type="dxa"/>
            <w:shd w:val="clear" w:color="auto" w:fill="FFFFFF" w:themeFill="background1"/>
          </w:tcPr>
          <w:p w14:paraId="333636A9" w14:textId="036631A8" w:rsidR="00755865" w:rsidRDefault="000B2F3C" w:rsidP="00755865">
            <w:pPr>
              <w:pStyle w:val="SEBodytext"/>
              <w:rPr>
                <w:sz w:val="20"/>
                <w:szCs w:val="20"/>
              </w:rPr>
            </w:pPr>
            <w:sdt>
              <w:sdtPr>
                <w:rPr>
                  <w:rFonts w:ascii="Segoe UI Symbol" w:eastAsia="MS Gothic" w:hAnsi="Segoe UI Symbol" w:cs="Segoe UI Symbol"/>
                  <w:sz w:val="20"/>
                </w:rPr>
                <w:id w:val="550268354"/>
                <w15:appearance w15:val="hidden"/>
                <w14:checkbox>
                  <w14:checked w14:val="0"/>
                  <w14:checkedState w14:val="2612" w14:font="MS Gothic"/>
                  <w14:uncheckedState w14:val="2610" w14:font="MS Gothic"/>
                </w14:checkbox>
              </w:sdtPr>
              <w:sdtEndPr/>
              <w:sdtContent>
                <w:r w:rsidR="003E15AB" w:rsidRPr="003E15AB">
                  <w:rPr>
                    <w:rFonts w:ascii="MS Gothic" w:eastAsia="MS Gothic" w:hAnsi="MS Gothic" w:cs="Segoe UI Symbol" w:hint="eastAsia"/>
                    <w:sz w:val="20"/>
                  </w:rPr>
                  <w:t>☐</w:t>
                </w:r>
              </w:sdtContent>
            </w:sdt>
            <w:r w:rsidR="00755865">
              <w:rPr>
                <w:sz w:val="20"/>
                <w:szCs w:val="20"/>
              </w:rPr>
              <w:t xml:space="preserve"> Physical Wellbeing                       </w:t>
            </w:r>
          </w:p>
          <w:p w14:paraId="289A8843" w14:textId="4B93198D" w:rsidR="00755865" w:rsidRDefault="000B2F3C" w:rsidP="00755865">
            <w:pPr>
              <w:pStyle w:val="SEBodytext"/>
              <w:rPr>
                <w:sz w:val="20"/>
                <w:szCs w:val="20"/>
              </w:rPr>
            </w:pPr>
            <w:sdt>
              <w:sdtPr>
                <w:rPr>
                  <w:rFonts w:ascii="Segoe UI Symbol" w:eastAsia="MS Gothic" w:hAnsi="Segoe UI Symbol" w:cs="Segoe UI Symbol"/>
                  <w:sz w:val="20"/>
                </w:rPr>
                <w:id w:val="-2081592420"/>
                <w15:appearance w15:val="hidden"/>
                <w14:checkbox>
                  <w14:checked w14:val="0"/>
                  <w14:checkedState w14:val="2612" w14:font="MS Gothic"/>
                  <w14:uncheckedState w14:val="2610" w14:font="MS Gothic"/>
                </w14:checkbox>
              </w:sdtPr>
              <w:sdtEndPr/>
              <w:sdtContent>
                <w:r w:rsidR="003E15AB" w:rsidRPr="003E15AB">
                  <w:rPr>
                    <w:rFonts w:ascii="MS Gothic" w:eastAsia="MS Gothic" w:hAnsi="MS Gothic" w:cs="Segoe UI Symbol" w:hint="eastAsia"/>
                    <w:sz w:val="20"/>
                  </w:rPr>
                  <w:t>☐</w:t>
                </w:r>
              </w:sdtContent>
            </w:sdt>
            <w:r w:rsidR="00755865">
              <w:rPr>
                <w:sz w:val="20"/>
                <w:szCs w:val="20"/>
              </w:rPr>
              <w:t xml:space="preserve"> Mental Wellbeing       </w:t>
            </w:r>
          </w:p>
          <w:p w14:paraId="17929761" w14:textId="58308F31" w:rsidR="00755865" w:rsidRDefault="000B2F3C" w:rsidP="00755865">
            <w:pPr>
              <w:pStyle w:val="SEBodytext"/>
              <w:rPr>
                <w:sz w:val="20"/>
                <w:szCs w:val="20"/>
              </w:rPr>
            </w:pPr>
            <w:sdt>
              <w:sdtPr>
                <w:rPr>
                  <w:rFonts w:ascii="Segoe UI Symbol" w:eastAsia="MS Gothic" w:hAnsi="Segoe UI Symbol" w:cs="Segoe UI Symbol"/>
                  <w:sz w:val="20"/>
                </w:rPr>
                <w:id w:val="891461153"/>
                <w15:appearance w15:val="hidden"/>
                <w14:checkbox>
                  <w14:checked w14:val="0"/>
                  <w14:checkedState w14:val="2612" w14:font="MS Gothic"/>
                  <w14:uncheckedState w14:val="2610" w14:font="MS Gothic"/>
                </w14:checkbox>
              </w:sdtPr>
              <w:sdtEndPr/>
              <w:sdtContent>
                <w:r w:rsidR="003E15AB" w:rsidRPr="003E15AB">
                  <w:rPr>
                    <w:rFonts w:ascii="MS Gothic" w:eastAsia="MS Gothic" w:hAnsi="MS Gothic" w:cs="Segoe UI Symbol" w:hint="eastAsia"/>
                    <w:sz w:val="20"/>
                  </w:rPr>
                  <w:t>☐</w:t>
                </w:r>
              </w:sdtContent>
            </w:sdt>
            <w:r w:rsidR="00755865">
              <w:rPr>
                <w:sz w:val="20"/>
                <w:szCs w:val="20"/>
              </w:rPr>
              <w:t xml:space="preserve"> Individual Development</w:t>
            </w:r>
          </w:p>
          <w:p w14:paraId="6DC62785" w14:textId="0275F758" w:rsidR="00755865" w:rsidRDefault="000B2F3C" w:rsidP="00755865">
            <w:pPr>
              <w:pStyle w:val="SEBodytext"/>
              <w:rPr>
                <w:sz w:val="20"/>
                <w:szCs w:val="20"/>
              </w:rPr>
            </w:pPr>
            <w:sdt>
              <w:sdtPr>
                <w:rPr>
                  <w:rFonts w:ascii="Segoe UI Symbol" w:eastAsia="MS Gothic" w:hAnsi="Segoe UI Symbol" w:cs="Segoe UI Symbol"/>
                  <w:sz w:val="20"/>
                </w:rPr>
                <w:id w:val="2055191207"/>
                <w15:appearance w15:val="hidden"/>
                <w14:checkbox>
                  <w14:checked w14:val="0"/>
                  <w14:checkedState w14:val="2612" w14:font="MS Gothic"/>
                  <w14:uncheckedState w14:val="2610" w14:font="MS Gothic"/>
                </w14:checkbox>
              </w:sdtPr>
              <w:sdtEndPr/>
              <w:sdtContent>
                <w:r w:rsidR="003E15AB" w:rsidRPr="003E15AB">
                  <w:rPr>
                    <w:rFonts w:ascii="MS Gothic" w:eastAsia="MS Gothic" w:hAnsi="MS Gothic" w:cs="Segoe UI Symbol" w:hint="eastAsia"/>
                    <w:sz w:val="20"/>
                  </w:rPr>
                  <w:t>☐</w:t>
                </w:r>
              </w:sdtContent>
            </w:sdt>
            <w:r w:rsidR="00755865">
              <w:rPr>
                <w:sz w:val="20"/>
                <w:szCs w:val="20"/>
              </w:rPr>
              <w:t xml:space="preserve"> Social and Community Development                                  </w:t>
            </w:r>
          </w:p>
          <w:p w14:paraId="53F232BB" w14:textId="2840652E" w:rsidR="00755865" w:rsidRPr="003C6B62" w:rsidRDefault="000B2F3C" w:rsidP="00755865">
            <w:pPr>
              <w:pStyle w:val="SEBodytext"/>
              <w:rPr>
                <w:sz w:val="20"/>
                <w:szCs w:val="20"/>
              </w:rPr>
            </w:pPr>
            <w:sdt>
              <w:sdtPr>
                <w:rPr>
                  <w:rFonts w:ascii="Segoe UI Symbol" w:eastAsia="MS Gothic" w:hAnsi="Segoe UI Symbol" w:cs="Segoe UI Symbol"/>
                  <w:sz w:val="20"/>
                </w:rPr>
                <w:id w:val="802806190"/>
                <w15:appearance w15:val="hidden"/>
                <w14:checkbox>
                  <w14:checked w14:val="0"/>
                  <w14:checkedState w14:val="2612" w14:font="MS Gothic"/>
                  <w14:uncheckedState w14:val="2610" w14:font="MS Gothic"/>
                </w14:checkbox>
              </w:sdtPr>
              <w:sdtEndPr/>
              <w:sdtContent>
                <w:r w:rsidR="003E15AB" w:rsidRPr="003E15AB">
                  <w:rPr>
                    <w:rFonts w:ascii="MS Gothic" w:eastAsia="MS Gothic" w:hAnsi="MS Gothic" w:cs="Segoe UI Symbol" w:hint="eastAsia"/>
                    <w:sz w:val="20"/>
                  </w:rPr>
                  <w:t>☐</w:t>
                </w:r>
              </w:sdtContent>
            </w:sdt>
            <w:r w:rsidR="00755865">
              <w:rPr>
                <w:sz w:val="20"/>
                <w:szCs w:val="20"/>
              </w:rPr>
              <w:t xml:space="preserve"> Economic Development</w:t>
            </w:r>
          </w:p>
        </w:tc>
      </w:tr>
      <w:tr w:rsidR="00755865" w:rsidRPr="003C6B62" w14:paraId="0A18EA45" w14:textId="77777777" w:rsidTr="00755865">
        <w:tc>
          <w:tcPr>
            <w:tcW w:w="3119" w:type="dxa"/>
            <w:shd w:val="clear" w:color="auto" w:fill="F2F2F2" w:themeFill="background1" w:themeFillShade="F2"/>
          </w:tcPr>
          <w:p w14:paraId="293B112F" w14:textId="0CB2322E" w:rsidR="00755865" w:rsidRDefault="00755865" w:rsidP="00755865">
            <w:pPr>
              <w:pStyle w:val="SEBodytext"/>
              <w:rPr>
                <w:sz w:val="20"/>
                <w:szCs w:val="20"/>
              </w:rPr>
            </w:pPr>
            <w:r>
              <w:rPr>
                <w:sz w:val="20"/>
                <w:szCs w:val="20"/>
              </w:rPr>
              <w:t xml:space="preserve">Name of </w:t>
            </w:r>
            <w:r w:rsidR="00085CE5" w:rsidRPr="00085CE5">
              <w:rPr>
                <w:sz w:val="20"/>
                <w:szCs w:val="20"/>
              </w:rPr>
              <w:t>business impact story</w:t>
            </w:r>
            <w:r>
              <w:rPr>
                <w:sz w:val="20"/>
                <w:szCs w:val="20"/>
              </w:rPr>
              <w:t>:</w:t>
            </w:r>
          </w:p>
        </w:tc>
        <w:tc>
          <w:tcPr>
            <w:tcW w:w="5901" w:type="dxa"/>
            <w:shd w:val="clear" w:color="auto" w:fill="FFFFFF" w:themeFill="background1"/>
          </w:tcPr>
          <w:sdt>
            <w:sdtPr>
              <w:rPr>
                <w:rStyle w:val="Text"/>
                <w:szCs w:val="20"/>
              </w:rPr>
              <w:id w:val="1082957950"/>
              <w:placeholder>
                <w:docPart w:val="E9C1846FFD6842E6B2330E0D57C3FE38"/>
              </w:placeholder>
              <w:showingPlcHdr/>
              <w15:appearance w15:val="hidden"/>
            </w:sdtPr>
            <w:sdtEndPr>
              <w:rPr>
                <w:rStyle w:val="DefaultParagraphFont"/>
                <w:sz w:val="22"/>
              </w:rPr>
            </w:sdtEndPr>
            <w:sdtContent>
              <w:p w14:paraId="5A0EEFF8" w14:textId="370D1D2A" w:rsidR="00755865" w:rsidRPr="00E43648" w:rsidRDefault="00E43648" w:rsidP="00755865">
                <w:pPr>
                  <w:pStyle w:val="SEBodytext"/>
                  <w:rPr>
                    <w:sz w:val="20"/>
                    <w:szCs w:val="20"/>
                  </w:rPr>
                </w:pPr>
                <w:r w:rsidRPr="00E43648">
                  <w:rPr>
                    <w:rStyle w:val="PlaceholderText"/>
                    <w:i/>
                    <w:sz w:val="20"/>
                    <w:szCs w:val="20"/>
                  </w:rPr>
                  <w:t>Click here to enter text.</w:t>
                </w:r>
              </w:p>
            </w:sdtContent>
          </w:sdt>
        </w:tc>
      </w:tr>
    </w:tbl>
    <w:p w14:paraId="27EC3511" w14:textId="77777777" w:rsidR="00755865" w:rsidRPr="00085CE5" w:rsidRDefault="00755865" w:rsidP="00085CE5">
      <w:pPr>
        <w:pStyle w:val="SEBodytext"/>
      </w:pPr>
    </w:p>
    <w:p w14:paraId="70DBC4CD" w14:textId="7AC8B19F" w:rsidR="00755865" w:rsidRPr="00755865" w:rsidRDefault="00755865" w:rsidP="00755865">
      <w:pPr>
        <w:pStyle w:val="SESubheaderintropara"/>
        <w:numPr>
          <w:ilvl w:val="0"/>
          <w:numId w:val="19"/>
        </w:numPr>
      </w:pPr>
      <w:r>
        <w:t>Background</w:t>
      </w: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4248"/>
        <w:gridCol w:w="4762"/>
      </w:tblGrid>
      <w:tr w:rsidR="00755865" w:rsidRPr="0056312C" w14:paraId="16A60690" w14:textId="77777777" w:rsidTr="00F250C6">
        <w:trPr>
          <w:trHeight w:val="3441"/>
        </w:trPr>
        <w:tc>
          <w:tcPr>
            <w:tcW w:w="4248" w:type="dxa"/>
            <w:shd w:val="clear" w:color="auto" w:fill="F2F2F2" w:themeFill="background1" w:themeFillShade="F2"/>
          </w:tcPr>
          <w:p w14:paraId="3FDBBC33" w14:textId="77777777" w:rsidR="00755865" w:rsidRPr="00755865" w:rsidRDefault="00755865" w:rsidP="00755865">
            <w:pPr>
              <w:pStyle w:val="SEBodytext"/>
              <w:rPr>
                <w:sz w:val="20"/>
                <w:szCs w:val="20"/>
              </w:rPr>
            </w:pPr>
            <w:r w:rsidRPr="00755865">
              <w:rPr>
                <w:sz w:val="20"/>
                <w:szCs w:val="20"/>
              </w:rPr>
              <w:t>What was the catalyst to change?</w:t>
            </w:r>
          </w:p>
          <w:p w14:paraId="1FD22FF5" w14:textId="77777777" w:rsidR="00755865" w:rsidRPr="00755865" w:rsidRDefault="00755865" w:rsidP="00755865">
            <w:pPr>
              <w:pStyle w:val="SEBodytext"/>
              <w:ind w:left="360"/>
              <w:rPr>
                <w:sz w:val="20"/>
                <w:szCs w:val="20"/>
              </w:rPr>
            </w:pPr>
          </w:p>
          <w:p w14:paraId="3433704F" w14:textId="22A89DA7" w:rsidR="00755865" w:rsidRPr="00755865" w:rsidRDefault="00755865" w:rsidP="00755865">
            <w:pPr>
              <w:pStyle w:val="SEBodytext"/>
              <w:rPr>
                <w:sz w:val="20"/>
                <w:szCs w:val="20"/>
              </w:rPr>
            </w:pPr>
            <w:r w:rsidRPr="00755865">
              <w:rPr>
                <w:sz w:val="20"/>
                <w:szCs w:val="20"/>
              </w:rPr>
              <w:t>Can you give an idea of the way things were working, current participation numb</w:t>
            </w:r>
            <w:r w:rsidR="000E156B">
              <w:rPr>
                <w:sz w:val="20"/>
                <w:szCs w:val="20"/>
              </w:rPr>
              <w:t>ers, customer satisfaction etc.</w:t>
            </w:r>
            <w:r w:rsidRPr="00755865">
              <w:rPr>
                <w:sz w:val="20"/>
                <w:szCs w:val="20"/>
              </w:rPr>
              <w:br/>
            </w:r>
            <w:r w:rsidRPr="00755865">
              <w:rPr>
                <w:sz w:val="20"/>
                <w:szCs w:val="20"/>
              </w:rPr>
              <w:br/>
            </w:r>
            <w:r w:rsidRPr="00755865">
              <w:rPr>
                <w:i/>
                <w:sz w:val="20"/>
                <w:szCs w:val="20"/>
              </w:rPr>
              <w:t>We suggest you establish benchmarking criteria BEFORE you begin your intervention so that you can quantify your results.</w:t>
            </w:r>
            <w:r w:rsidRPr="00755865">
              <w:rPr>
                <w:sz w:val="20"/>
                <w:szCs w:val="20"/>
              </w:rPr>
              <w:br/>
            </w:r>
          </w:p>
          <w:p w14:paraId="4F5920BE" w14:textId="09DA299A" w:rsidR="00755865" w:rsidRPr="003C6B62" w:rsidRDefault="00755865" w:rsidP="00847457">
            <w:pPr>
              <w:pStyle w:val="SEBodytext"/>
              <w:rPr>
                <w:sz w:val="20"/>
                <w:szCs w:val="20"/>
              </w:rPr>
            </w:pPr>
            <w:r w:rsidRPr="003C6B62">
              <w:rPr>
                <w:sz w:val="20"/>
                <w:szCs w:val="20"/>
              </w:rPr>
              <w:t xml:space="preserve">What made you realise there was a need for change?  </w:t>
            </w:r>
          </w:p>
        </w:tc>
        <w:tc>
          <w:tcPr>
            <w:tcW w:w="4762" w:type="dxa"/>
            <w:shd w:val="clear" w:color="auto" w:fill="FFFFFF" w:themeFill="background1"/>
          </w:tcPr>
          <w:sdt>
            <w:sdtPr>
              <w:rPr>
                <w:rStyle w:val="Text"/>
                <w:szCs w:val="20"/>
              </w:rPr>
              <w:id w:val="-601724594"/>
              <w:placeholder>
                <w:docPart w:val="2FBF8075A0D44CD99A8ACE4298B00DAA"/>
              </w:placeholder>
              <w:showingPlcHdr/>
              <w15:appearance w15:val="hidden"/>
            </w:sdtPr>
            <w:sdtEndPr>
              <w:rPr>
                <w:rStyle w:val="DefaultParagraphFont"/>
                <w:sz w:val="22"/>
              </w:rPr>
            </w:sdtEndPr>
            <w:sdtContent>
              <w:p w14:paraId="7D911454" w14:textId="448FB952" w:rsidR="00755865" w:rsidRPr="003E15AB" w:rsidRDefault="00E43648" w:rsidP="003E15AB">
                <w:pPr>
                  <w:pStyle w:val="SEBodytext"/>
                  <w:rPr>
                    <w:sz w:val="20"/>
                    <w:szCs w:val="20"/>
                  </w:rPr>
                </w:pPr>
                <w:r w:rsidRPr="00E43648">
                  <w:rPr>
                    <w:rStyle w:val="PlaceholderText"/>
                    <w:i/>
                    <w:sz w:val="20"/>
                    <w:szCs w:val="20"/>
                  </w:rPr>
                  <w:t>Click here to enter text.</w:t>
                </w:r>
              </w:p>
            </w:sdtContent>
          </w:sdt>
        </w:tc>
      </w:tr>
    </w:tbl>
    <w:p w14:paraId="6522A019" w14:textId="77777777" w:rsidR="00F250C6" w:rsidRDefault="00F250C6" w:rsidP="00F250C6">
      <w:pPr>
        <w:pStyle w:val="SESubheaderintropara"/>
      </w:pPr>
    </w:p>
    <w:p w14:paraId="449A67E8" w14:textId="77777777" w:rsidR="00F250C6" w:rsidRDefault="00F250C6">
      <w:pPr>
        <w:rPr>
          <w:color w:val="2195AE"/>
          <w:sz w:val="32"/>
          <w:szCs w:val="32"/>
        </w:rPr>
      </w:pPr>
      <w:r>
        <w:br w:type="page"/>
      </w:r>
    </w:p>
    <w:p w14:paraId="0506064F" w14:textId="7C64DDB5" w:rsidR="00755865" w:rsidRPr="00755865" w:rsidRDefault="00755865" w:rsidP="00755865">
      <w:pPr>
        <w:pStyle w:val="SESubheaderintropara"/>
        <w:numPr>
          <w:ilvl w:val="0"/>
          <w:numId w:val="19"/>
        </w:numPr>
      </w:pPr>
      <w:r>
        <w:lastRenderedPageBreak/>
        <w:t>Objectives</w:t>
      </w: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3397"/>
        <w:gridCol w:w="5613"/>
      </w:tblGrid>
      <w:tr w:rsidR="00755865" w:rsidRPr="00BC0DFA" w14:paraId="19D62DD6" w14:textId="77777777" w:rsidTr="00E43648">
        <w:trPr>
          <w:trHeight w:val="1557"/>
        </w:trPr>
        <w:tc>
          <w:tcPr>
            <w:tcW w:w="3397" w:type="dxa"/>
            <w:shd w:val="clear" w:color="auto" w:fill="F2F2F2" w:themeFill="background1" w:themeFillShade="F2"/>
          </w:tcPr>
          <w:p w14:paraId="5D2D4BBB" w14:textId="0527E3BF" w:rsidR="00755865" w:rsidRDefault="00755865" w:rsidP="00085CE5">
            <w:pPr>
              <w:pStyle w:val="SEBodytext"/>
              <w:rPr>
                <w:sz w:val="20"/>
                <w:szCs w:val="20"/>
              </w:rPr>
            </w:pPr>
            <w:r w:rsidRPr="00755865">
              <w:rPr>
                <w:sz w:val="20"/>
                <w:szCs w:val="20"/>
              </w:rPr>
              <w:t>What were your new objectives?</w:t>
            </w:r>
          </w:p>
          <w:p w14:paraId="4E36DA08" w14:textId="77777777" w:rsidR="00755865" w:rsidRPr="00755865" w:rsidRDefault="00755865" w:rsidP="00085CE5">
            <w:pPr>
              <w:pStyle w:val="SEBodytext"/>
              <w:rPr>
                <w:sz w:val="20"/>
                <w:szCs w:val="20"/>
              </w:rPr>
            </w:pPr>
          </w:p>
          <w:p w14:paraId="17C87D0E" w14:textId="6658BE3F" w:rsidR="00755865" w:rsidRPr="00755865" w:rsidRDefault="00755865" w:rsidP="00085CE5">
            <w:pPr>
              <w:pStyle w:val="SEBodytext"/>
              <w:rPr>
                <w:sz w:val="20"/>
                <w:szCs w:val="20"/>
              </w:rPr>
            </w:pPr>
            <w:r w:rsidRPr="00755865">
              <w:rPr>
                <w:sz w:val="20"/>
                <w:szCs w:val="20"/>
              </w:rPr>
              <w:t>What did you want the changes to achieve?</w:t>
            </w:r>
          </w:p>
        </w:tc>
        <w:tc>
          <w:tcPr>
            <w:tcW w:w="5613" w:type="dxa"/>
            <w:shd w:val="clear" w:color="auto" w:fill="FFFFFF" w:themeFill="background1"/>
          </w:tcPr>
          <w:sdt>
            <w:sdtPr>
              <w:rPr>
                <w:rStyle w:val="Text"/>
                <w:szCs w:val="20"/>
              </w:rPr>
              <w:id w:val="1470159953"/>
              <w:placeholder>
                <w:docPart w:val="2D03B86B33244B76862FC11915D4D869"/>
              </w:placeholder>
              <w:showingPlcHdr/>
              <w15:appearance w15:val="hidden"/>
            </w:sdtPr>
            <w:sdtEndPr>
              <w:rPr>
                <w:rStyle w:val="DefaultParagraphFont"/>
                <w:sz w:val="22"/>
              </w:rPr>
            </w:sdtEndPr>
            <w:sdtContent>
              <w:p w14:paraId="36F21714" w14:textId="77777777" w:rsidR="00E43648" w:rsidRDefault="00E43648" w:rsidP="00E43648">
                <w:pPr>
                  <w:pStyle w:val="SEBodytext"/>
                  <w:rPr>
                    <w:rStyle w:val="Text"/>
                    <w:szCs w:val="20"/>
                  </w:rPr>
                </w:pPr>
                <w:r w:rsidRPr="00E43648">
                  <w:rPr>
                    <w:rStyle w:val="PlaceholderText"/>
                    <w:i/>
                    <w:sz w:val="20"/>
                    <w:szCs w:val="20"/>
                  </w:rPr>
                  <w:t>Click here to enter text.</w:t>
                </w:r>
              </w:p>
            </w:sdtContent>
          </w:sdt>
          <w:p w14:paraId="125BC025" w14:textId="18CDD77B" w:rsidR="00755865" w:rsidRPr="00E43648" w:rsidRDefault="00755865" w:rsidP="00E43648">
            <w:pPr>
              <w:tabs>
                <w:tab w:val="left" w:pos="2149"/>
              </w:tabs>
            </w:pPr>
          </w:p>
        </w:tc>
      </w:tr>
    </w:tbl>
    <w:p w14:paraId="3DDF77A3" w14:textId="77777777" w:rsidR="008971B4" w:rsidRDefault="008971B4" w:rsidP="008971B4">
      <w:pPr>
        <w:pStyle w:val="SEBodytext"/>
      </w:pPr>
    </w:p>
    <w:p w14:paraId="41545EEF" w14:textId="119F079E" w:rsidR="00B636E8" w:rsidRDefault="00755865" w:rsidP="00755865">
      <w:pPr>
        <w:pStyle w:val="SESubheaderintropara"/>
        <w:numPr>
          <w:ilvl w:val="0"/>
          <w:numId w:val="19"/>
        </w:numPr>
      </w:pPr>
      <w:r>
        <w:t>Challenges</w:t>
      </w: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3397"/>
        <w:gridCol w:w="5613"/>
      </w:tblGrid>
      <w:tr w:rsidR="00755865" w:rsidRPr="00BC0DFA" w14:paraId="3A81C660" w14:textId="77777777" w:rsidTr="00077EF4">
        <w:trPr>
          <w:trHeight w:val="630"/>
        </w:trPr>
        <w:tc>
          <w:tcPr>
            <w:tcW w:w="3397" w:type="dxa"/>
            <w:shd w:val="clear" w:color="auto" w:fill="F2F2F2" w:themeFill="background1" w:themeFillShade="F2"/>
          </w:tcPr>
          <w:p w14:paraId="121AE985" w14:textId="28041F78" w:rsidR="00755865" w:rsidRPr="00755865" w:rsidRDefault="00755865" w:rsidP="00755865">
            <w:pPr>
              <w:pStyle w:val="SEBodytext"/>
              <w:rPr>
                <w:sz w:val="20"/>
                <w:szCs w:val="20"/>
              </w:rPr>
            </w:pPr>
            <w:r w:rsidRPr="00755865">
              <w:rPr>
                <w:sz w:val="20"/>
                <w:szCs w:val="20"/>
              </w:rPr>
              <w:t>For your intervention to be a success, what challenges did you need to overcome?</w:t>
            </w:r>
          </w:p>
        </w:tc>
        <w:tc>
          <w:tcPr>
            <w:tcW w:w="5613" w:type="dxa"/>
            <w:shd w:val="clear" w:color="auto" w:fill="FFFFFF" w:themeFill="background1"/>
          </w:tcPr>
          <w:sdt>
            <w:sdtPr>
              <w:rPr>
                <w:rStyle w:val="Text"/>
                <w:szCs w:val="20"/>
              </w:rPr>
              <w:id w:val="1571077031"/>
              <w:placeholder>
                <w:docPart w:val="DF6381EBA7FC4430AA225930F58C130C"/>
              </w:placeholder>
              <w:showingPlcHdr/>
              <w15:appearance w15:val="hidden"/>
            </w:sdtPr>
            <w:sdtEndPr>
              <w:rPr>
                <w:rStyle w:val="DefaultParagraphFont"/>
                <w:sz w:val="22"/>
              </w:rPr>
            </w:sdtEndPr>
            <w:sdtContent>
              <w:p w14:paraId="259B2C54" w14:textId="77777777" w:rsidR="00E43648" w:rsidRDefault="00E43648" w:rsidP="00E43648">
                <w:pPr>
                  <w:pStyle w:val="SEBodytext"/>
                  <w:rPr>
                    <w:rStyle w:val="Text"/>
                    <w:szCs w:val="20"/>
                  </w:rPr>
                </w:pPr>
                <w:r w:rsidRPr="00E43648">
                  <w:rPr>
                    <w:rStyle w:val="PlaceholderText"/>
                    <w:i/>
                    <w:sz w:val="20"/>
                    <w:szCs w:val="20"/>
                  </w:rPr>
                  <w:t>Click here to enter text.</w:t>
                </w:r>
              </w:p>
            </w:sdtContent>
          </w:sdt>
          <w:p w14:paraId="2D7D49B7" w14:textId="4A014C22" w:rsidR="00755865" w:rsidRPr="00755865" w:rsidRDefault="00755865" w:rsidP="00E43648">
            <w:pPr>
              <w:pStyle w:val="SEBodytext"/>
              <w:rPr>
                <w:sz w:val="20"/>
                <w:szCs w:val="20"/>
              </w:rPr>
            </w:pPr>
          </w:p>
        </w:tc>
      </w:tr>
    </w:tbl>
    <w:p w14:paraId="49C1B266" w14:textId="77777777" w:rsidR="00755865" w:rsidRDefault="00755865" w:rsidP="00755865">
      <w:pPr>
        <w:pStyle w:val="SEBodytext"/>
      </w:pPr>
    </w:p>
    <w:p w14:paraId="26E5DBCE" w14:textId="2FC4DDA6" w:rsidR="00755865" w:rsidRDefault="00755865" w:rsidP="00755865">
      <w:pPr>
        <w:pStyle w:val="SESubheaderintropara"/>
        <w:numPr>
          <w:ilvl w:val="0"/>
          <w:numId w:val="19"/>
        </w:numPr>
      </w:pPr>
      <w:r>
        <w:t>Your approach</w:t>
      </w:r>
    </w:p>
    <w:p w14:paraId="0C647FA5" w14:textId="77777777" w:rsidR="00755865" w:rsidRDefault="00755865" w:rsidP="008971B4">
      <w:pPr>
        <w:pStyle w:val="SEBodytext"/>
        <w:rPr>
          <w:b/>
        </w:rPr>
      </w:pPr>
      <w:r w:rsidRPr="00755865">
        <w:rPr>
          <w:b/>
        </w:rPr>
        <w:t xml:space="preserve">What did you do to achieve your objectives and what has changed? </w:t>
      </w:r>
    </w:p>
    <w:p w14:paraId="730BB09A" w14:textId="06819A3D" w:rsidR="008971B4" w:rsidRDefault="00B636E8" w:rsidP="008971B4">
      <w:pPr>
        <w:pStyle w:val="SEBodytext"/>
      </w:pPr>
      <w:r>
        <w:t>Please tell us how you did it and what actions you took in the sections relevant to your activity.</w:t>
      </w:r>
    </w:p>
    <w:p w14:paraId="3506B99A" w14:textId="552A30AA" w:rsidR="00755865" w:rsidRDefault="003F1884" w:rsidP="008971B4">
      <w:pPr>
        <w:pStyle w:val="SEBodytext"/>
      </w:pPr>
      <w:r w:rsidRPr="009B3254">
        <w:rPr>
          <w:i/>
          <w:sz w:val="20"/>
        </w:rPr>
        <w:t>We’ve included</w:t>
      </w:r>
      <w:r w:rsidR="00B636E8" w:rsidRPr="009B3254">
        <w:rPr>
          <w:i/>
          <w:sz w:val="20"/>
        </w:rPr>
        <w:t xml:space="preserve"> example questions </w:t>
      </w:r>
      <w:r w:rsidRPr="009B3254">
        <w:rPr>
          <w:i/>
          <w:sz w:val="20"/>
        </w:rPr>
        <w:t xml:space="preserve">in the sections </w:t>
      </w:r>
      <w:r w:rsidR="00B636E8" w:rsidRPr="009B3254">
        <w:rPr>
          <w:i/>
          <w:sz w:val="20"/>
        </w:rPr>
        <w:t xml:space="preserve">to help you complete </w:t>
      </w:r>
      <w:r w:rsidR="00295E5A">
        <w:rPr>
          <w:i/>
          <w:sz w:val="20"/>
        </w:rPr>
        <w:t>this section</w:t>
      </w:r>
      <w:r w:rsidR="00B636E8" w:rsidRPr="009B3254">
        <w:rPr>
          <w:i/>
          <w:sz w:val="20"/>
        </w:rPr>
        <w:t>.</w:t>
      </w:r>
      <w:r w:rsidR="008971B4">
        <w:t xml:space="preserve"> </w:t>
      </w:r>
    </w:p>
    <w:p w14:paraId="540A6CF5" w14:textId="5E0B1F90" w:rsidR="008971B4" w:rsidRDefault="008971B4" w:rsidP="008971B4">
      <w:pPr>
        <w:pStyle w:val="SEBodytext"/>
      </w:pPr>
      <w:r w:rsidRPr="008971B4">
        <w:rPr>
          <w:i/>
          <w:sz w:val="20"/>
        </w:rPr>
        <w:t>Please leave any sections blank if they don’t relate to your activity.</w:t>
      </w:r>
    </w:p>
    <w:p w14:paraId="4676B5CA" w14:textId="77777777" w:rsidR="00B636E8" w:rsidRPr="00085CE5" w:rsidRDefault="00B636E8" w:rsidP="00085CE5">
      <w:pPr>
        <w:pStyle w:val="SEBodytext"/>
      </w:pPr>
    </w:p>
    <w:p w14:paraId="0976C8FE" w14:textId="42AA9E49" w:rsidR="00E06499" w:rsidRPr="007D69C8" w:rsidRDefault="00E06499" w:rsidP="00085CE5">
      <w:pPr>
        <w:pStyle w:val="SESubheaderintropara"/>
        <w:tabs>
          <w:tab w:val="left" w:pos="5373"/>
        </w:tabs>
        <w:rPr>
          <w:sz w:val="24"/>
          <w:szCs w:val="24"/>
        </w:rPr>
      </w:pPr>
      <w:r w:rsidRPr="00E06499">
        <w:rPr>
          <w:sz w:val="24"/>
          <w:szCs w:val="24"/>
        </w:rPr>
        <w:t>Frontier 1 (aware</w:t>
      </w:r>
      <w:r>
        <w:rPr>
          <w:sz w:val="24"/>
          <w:szCs w:val="24"/>
        </w:rPr>
        <w:t>ness and relevance)</w:t>
      </w:r>
      <w:r w:rsidR="00085CE5">
        <w:rPr>
          <w:sz w:val="24"/>
          <w:szCs w:val="24"/>
        </w:rPr>
        <w:tab/>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106"/>
        <w:gridCol w:w="4961"/>
      </w:tblGrid>
      <w:tr w:rsidR="00085CE5" w:rsidRPr="003C6B62" w14:paraId="730C34F0" w14:textId="77777777" w:rsidTr="005E13E3">
        <w:trPr>
          <w:trHeight w:val="30"/>
        </w:trPr>
        <w:tc>
          <w:tcPr>
            <w:tcW w:w="4106" w:type="dxa"/>
            <w:shd w:val="clear" w:color="auto" w:fill="F2F2F2" w:themeFill="background1" w:themeFillShade="F2"/>
          </w:tcPr>
          <w:p w14:paraId="6B24C513" w14:textId="77777777" w:rsidR="00085CE5" w:rsidRDefault="00085CE5" w:rsidP="00E06499">
            <w:pPr>
              <w:pStyle w:val="SEBodytext"/>
              <w:numPr>
                <w:ilvl w:val="0"/>
                <w:numId w:val="1"/>
              </w:numPr>
              <w:rPr>
                <w:sz w:val="20"/>
              </w:rPr>
            </w:pPr>
            <w:r w:rsidRPr="00E06499">
              <w:rPr>
                <w:sz w:val="20"/>
              </w:rPr>
              <w:t>How were sessions promoted: inside and outside the leisure centre?</w:t>
            </w:r>
          </w:p>
          <w:p w14:paraId="2F25181E" w14:textId="77777777" w:rsidR="00085CE5" w:rsidRPr="00E06499" w:rsidRDefault="00085CE5" w:rsidP="00085CE5">
            <w:pPr>
              <w:pStyle w:val="SEBodytext"/>
              <w:ind w:left="360"/>
              <w:rPr>
                <w:sz w:val="20"/>
              </w:rPr>
            </w:pPr>
          </w:p>
          <w:p w14:paraId="7CA9659B" w14:textId="77777777" w:rsidR="00085CE5" w:rsidRDefault="00085CE5" w:rsidP="00E06499">
            <w:pPr>
              <w:pStyle w:val="SEBodytext"/>
              <w:numPr>
                <w:ilvl w:val="0"/>
                <w:numId w:val="1"/>
              </w:numPr>
              <w:rPr>
                <w:sz w:val="20"/>
              </w:rPr>
            </w:pPr>
            <w:r w:rsidRPr="00E06499">
              <w:rPr>
                <w:sz w:val="20"/>
              </w:rPr>
              <w:t>Did you run a promotional campaign?</w:t>
            </w:r>
          </w:p>
          <w:p w14:paraId="6BE79AA8" w14:textId="77777777" w:rsidR="00085CE5" w:rsidRPr="00E06499" w:rsidRDefault="00085CE5" w:rsidP="00085CE5">
            <w:pPr>
              <w:pStyle w:val="SEBodytext"/>
              <w:ind w:left="360"/>
              <w:rPr>
                <w:sz w:val="20"/>
              </w:rPr>
            </w:pPr>
          </w:p>
          <w:p w14:paraId="3D1AFEC1" w14:textId="77777777" w:rsidR="00085CE5" w:rsidRDefault="00085CE5" w:rsidP="00E06499">
            <w:pPr>
              <w:pStyle w:val="SEBodytext"/>
              <w:numPr>
                <w:ilvl w:val="0"/>
                <w:numId w:val="1"/>
              </w:numPr>
              <w:rPr>
                <w:sz w:val="20"/>
              </w:rPr>
            </w:pPr>
            <w:r w:rsidRPr="00E06499">
              <w:rPr>
                <w:sz w:val="20"/>
              </w:rPr>
              <w:t>Did you target a specific demographic?</w:t>
            </w:r>
          </w:p>
          <w:p w14:paraId="0F9438D9" w14:textId="4FAC135F" w:rsidR="00085CE5" w:rsidRDefault="00085CE5" w:rsidP="00085CE5">
            <w:pPr>
              <w:pStyle w:val="SEBodytext"/>
              <w:rPr>
                <w:sz w:val="20"/>
              </w:rPr>
            </w:pPr>
            <w:r w:rsidRPr="00E06499">
              <w:rPr>
                <w:sz w:val="20"/>
              </w:rPr>
              <w:t xml:space="preserve"> </w:t>
            </w:r>
          </w:p>
          <w:p w14:paraId="44559999" w14:textId="77777777" w:rsidR="00085CE5" w:rsidRDefault="00085CE5" w:rsidP="00085CE5">
            <w:pPr>
              <w:pStyle w:val="SEBodytext"/>
              <w:numPr>
                <w:ilvl w:val="0"/>
                <w:numId w:val="1"/>
              </w:numPr>
              <w:rPr>
                <w:sz w:val="20"/>
              </w:rPr>
            </w:pPr>
            <w:r w:rsidRPr="00E06499">
              <w:rPr>
                <w:sz w:val="20"/>
              </w:rPr>
              <w:t xml:space="preserve">How did you achieve this? </w:t>
            </w:r>
          </w:p>
          <w:p w14:paraId="34AD000C" w14:textId="77777777" w:rsidR="00085CE5" w:rsidRPr="00E06499" w:rsidRDefault="00085CE5" w:rsidP="00085CE5">
            <w:pPr>
              <w:pStyle w:val="SEBodytext"/>
              <w:ind w:left="360"/>
              <w:rPr>
                <w:sz w:val="20"/>
              </w:rPr>
            </w:pPr>
          </w:p>
          <w:p w14:paraId="22F26856" w14:textId="77777777" w:rsidR="00085CE5" w:rsidRDefault="00085CE5" w:rsidP="00085CE5">
            <w:pPr>
              <w:pStyle w:val="SEBodytext"/>
              <w:numPr>
                <w:ilvl w:val="0"/>
                <w:numId w:val="1"/>
              </w:numPr>
              <w:rPr>
                <w:sz w:val="20"/>
              </w:rPr>
            </w:pPr>
            <w:r w:rsidRPr="00E06499">
              <w:rPr>
                <w:sz w:val="20"/>
              </w:rPr>
              <w:t>Avenues or partners used?</w:t>
            </w:r>
          </w:p>
          <w:p w14:paraId="5C75F7B7" w14:textId="77777777" w:rsidR="00085CE5" w:rsidRPr="00E06499" w:rsidRDefault="00085CE5" w:rsidP="00085CE5">
            <w:pPr>
              <w:pStyle w:val="SEBodytext"/>
              <w:ind w:left="360"/>
              <w:rPr>
                <w:sz w:val="20"/>
              </w:rPr>
            </w:pPr>
          </w:p>
          <w:p w14:paraId="6302CC86" w14:textId="48997858" w:rsidR="00085CE5" w:rsidRPr="00E06499" w:rsidRDefault="00085CE5" w:rsidP="00085CE5">
            <w:pPr>
              <w:pStyle w:val="SEBodytext"/>
              <w:numPr>
                <w:ilvl w:val="0"/>
                <w:numId w:val="1"/>
              </w:numPr>
              <w:rPr>
                <w:sz w:val="20"/>
              </w:rPr>
            </w:pPr>
            <w:r w:rsidRPr="00E06499">
              <w:rPr>
                <w:sz w:val="20"/>
              </w:rPr>
              <w:t>Did you help customers make informed decisions?</w:t>
            </w:r>
          </w:p>
        </w:tc>
        <w:tc>
          <w:tcPr>
            <w:tcW w:w="4961" w:type="dxa"/>
            <w:shd w:val="clear" w:color="auto" w:fill="FFFFFF" w:themeFill="background1"/>
          </w:tcPr>
          <w:sdt>
            <w:sdtPr>
              <w:rPr>
                <w:rStyle w:val="Text"/>
                <w:szCs w:val="20"/>
              </w:rPr>
              <w:id w:val="-1309018183"/>
              <w:placeholder>
                <w:docPart w:val="4548B2B686854C628A2F78D0265B5516"/>
              </w:placeholder>
              <w:showingPlcHdr/>
              <w15:appearance w15:val="hidden"/>
            </w:sdtPr>
            <w:sdtEndPr>
              <w:rPr>
                <w:rStyle w:val="DefaultParagraphFont"/>
                <w:sz w:val="22"/>
              </w:rPr>
            </w:sdtEndPr>
            <w:sdtContent>
              <w:p w14:paraId="6845BED5" w14:textId="77777777" w:rsidR="00E43648" w:rsidRDefault="00E43648" w:rsidP="00E43648">
                <w:pPr>
                  <w:pStyle w:val="SEBodytext"/>
                  <w:rPr>
                    <w:rStyle w:val="Text"/>
                    <w:szCs w:val="20"/>
                  </w:rPr>
                </w:pPr>
                <w:r w:rsidRPr="00E43648">
                  <w:rPr>
                    <w:rStyle w:val="PlaceholderText"/>
                    <w:i/>
                    <w:sz w:val="20"/>
                    <w:szCs w:val="20"/>
                  </w:rPr>
                  <w:t>Click here to enter text.</w:t>
                </w:r>
              </w:p>
            </w:sdtContent>
          </w:sdt>
          <w:p w14:paraId="199B39FC" w14:textId="534A005E" w:rsidR="00085CE5" w:rsidRPr="00873D14" w:rsidRDefault="00085CE5" w:rsidP="00085CE5">
            <w:pPr>
              <w:pStyle w:val="SEBodytext"/>
              <w:rPr>
                <w:sz w:val="20"/>
              </w:rPr>
            </w:pPr>
          </w:p>
        </w:tc>
      </w:tr>
    </w:tbl>
    <w:p w14:paraId="6E6F262F" w14:textId="77777777" w:rsidR="00E06499" w:rsidRDefault="00E06499" w:rsidP="00B636E8">
      <w:pPr>
        <w:pStyle w:val="SEBodytext"/>
      </w:pPr>
    </w:p>
    <w:p w14:paraId="007099F4" w14:textId="1B05984B" w:rsidR="00E06499" w:rsidRPr="007D69C8" w:rsidRDefault="00E06499" w:rsidP="00E06499">
      <w:pPr>
        <w:pStyle w:val="SESubheaderintropara"/>
        <w:rPr>
          <w:sz w:val="24"/>
          <w:szCs w:val="24"/>
        </w:rPr>
      </w:pPr>
      <w:r>
        <w:rPr>
          <w:sz w:val="24"/>
          <w:szCs w:val="24"/>
        </w:rPr>
        <w:t>Frontier 2</w:t>
      </w:r>
      <w:r w:rsidRPr="00E06499">
        <w:rPr>
          <w:sz w:val="24"/>
          <w:szCs w:val="24"/>
        </w:rPr>
        <w:t xml:space="preserve"> </w:t>
      </w:r>
      <w:r>
        <w:rPr>
          <w:sz w:val="24"/>
          <w:szCs w:val="24"/>
        </w:rPr>
        <w:t>(overall environment)</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392"/>
        <w:gridCol w:w="4675"/>
      </w:tblGrid>
      <w:tr w:rsidR="00085CE5" w:rsidRPr="003C6B62" w14:paraId="0E4B91CE" w14:textId="77777777" w:rsidTr="005E13E3">
        <w:trPr>
          <w:trHeight w:val="30"/>
        </w:trPr>
        <w:tc>
          <w:tcPr>
            <w:tcW w:w="4392" w:type="dxa"/>
            <w:shd w:val="clear" w:color="auto" w:fill="F2F2F2" w:themeFill="background1" w:themeFillShade="F2"/>
          </w:tcPr>
          <w:p w14:paraId="645CF8A8" w14:textId="7720F4D5" w:rsidR="00085CE5" w:rsidRDefault="00085CE5" w:rsidP="00E06499">
            <w:pPr>
              <w:pStyle w:val="SEBodytext"/>
              <w:numPr>
                <w:ilvl w:val="0"/>
                <w:numId w:val="32"/>
              </w:numPr>
              <w:rPr>
                <w:sz w:val="20"/>
              </w:rPr>
            </w:pPr>
            <w:r w:rsidRPr="00E06499">
              <w:rPr>
                <w:sz w:val="20"/>
              </w:rPr>
              <w:t>Did you change anything within the environment? e.g. lockers, pool side hooks, vanity areas</w:t>
            </w:r>
            <w:r>
              <w:rPr>
                <w:sz w:val="20"/>
              </w:rPr>
              <w:t>.</w:t>
            </w:r>
          </w:p>
          <w:p w14:paraId="50C38061" w14:textId="77777777" w:rsidR="00085CE5" w:rsidRPr="00E06499" w:rsidRDefault="00085CE5" w:rsidP="00085CE5">
            <w:pPr>
              <w:pStyle w:val="SEBodytext"/>
              <w:ind w:left="360"/>
              <w:rPr>
                <w:sz w:val="20"/>
              </w:rPr>
            </w:pPr>
          </w:p>
          <w:p w14:paraId="7C1FEC3A" w14:textId="77777777" w:rsidR="00085CE5" w:rsidRDefault="00085CE5" w:rsidP="00E06499">
            <w:pPr>
              <w:pStyle w:val="SEBodytext"/>
              <w:numPr>
                <w:ilvl w:val="0"/>
                <w:numId w:val="32"/>
              </w:numPr>
              <w:rPr>
                <w:sz w:val="20"/>
              </w:rPr>
            </w:pPr>
            <w:r w:rsidRPr="00E06499">
              <w:rPr>
                <w:sz w:val="20"/>
              </w:rPr>
              <w:t xml:space="preserve">Did your staff receive customer service training? </w:t>
            </w:r>
          </w:p>
          <w:p w14:paraId="6FB65B4A" w14:textId="77777777" w:rsidR="00085CE5" w:rsidRDefault="00085CE5" w:rsidP="00085CE5">
            <w:pPr>
              <w:pStyle w:val="SEBodytext"/>
              <w:rPr>
                <w:sz w:val="20"/>
              </w:rPr>
            </w:pPr>
          </w:p>
          <w:p w14:paraId="0FCD53D0" w14:textId="41D90737" w:rsidR="00085CE5" w:rsidRPr="00E06499" w:rsidRDefault="00085CE5" w:rsidP="00085CE5">
            <w:pPr>
              <w:pStyle w:val="SEBodytext"/>
              <w:numPr>
                <w:ilvl w:val="0"/>
                <w:numId w:val="32"/>
              </w:numPr>
              <w:rPr>
                <w:sz w:val="20"/>
              </w:rPr>
            </w:pPr>
            <w:r w:rsidRPr="00E06499">
              <w:rPr>
                <w:sz w:val="20"/>
              </w:rPr>
              <w:t>Is there an inviting environment? How was this achieved?</w:t>
            </w:r>
          </w:p>
        </w:tc>
        <w:tc>
          <w:tcPr>
            <w:tcW w:w="4675" w:type="dxa"/>
            <w:shd w:val="clear" w:color="auto" w:fill="FFFFFF" w:themeFill="background1"/>
          </w:tcPr>
          <w:sdt>
            <w:sdtPr>
              <w:rPr>
                <w:rStyle w:val="Text"/>
                <w:szCs w:val="20"/>
              </w:rPr>
              <w:id w:val="-1427418933"/>
              <w:placeholder>
                <w:docPart w:val="779BDF670DA0426D9F1D55122C434599"/>
              </w:placeholder>
              <w:showingPlcHdr/>
              <w15:appearance w15:val="hidden"/>
            </w:sdtPr>
            <w:sdtEndPr>
              <w:rPr>
                <w:rStyle w:val="DefaultParagraphFont"/>
                <w:sz w:val="22"/>
              </w:rPr>
            </w:sdtEndPr>
            <w:sdtContent>
              <w:p w14:paraId="6549CFC4" w14:textId="77777777" w:rsidR="00E43648" w:rsidRDefault="00E43648" w:rsidP="00E43648">
                <w:pPr>
                  <w:pStyle w:val="SEBodytext"/>
                  <w:rPr>
                    <w:rStyle w:val="Text"/>
                    <w:szCs w:val="20"/>
                  </w:rPr>
                </w:pPr>
                <w:r w:rsidRPr="00E43648">
                  <w:rPr>
                    <w:rStyle w:val="PlaceholderText"/>
                    <w:i/>
                    <w:sz w:val="20"/>
                    <w:szCs w:val="20"/>
                  </w:rPr>
                  <w:t>Click here to enter text.</w:t>
                </w:r>
              </w:p>
            </w:sdtContent>
          </w:sdt>
          <w:p w14:paraId="2A2CA891" w14:textId="245B165F" w:rsidR="00085CE5" w:rsidRPr="00873D14" w:rsidRDefault="00085CE5" w:rsidP="00085CE5">
            <w:pPr>
              <w:pStyle w:val="SEBodytext"/>
              <w:rPr>
                <w:sz w:val="20"/>
              </w:rPr>
            </w:pPr>
          </w:p>
        </w:tc>
      </w:tr>
    </w:tbl>
    <w:p w14:paraId="2AFD5663" w14:textId="77777777" w:rsidR="00077EF4" w:rsidRDefault="00077EF4" w:rsidP="00E06499">
      <w:pPr>
        <w:pStyle w:val="SESubheaderintropara"/>
        <w:rPr>
          <w:color w:val="555555" w:themeColor="text1"/>
          <w:sz w:val="22"/>
          <w:szCs w:val="24"/>
        </w:rPr>
      </w:pPr>
    </w:p>
    <w:p w14:paraId="00C66A1A" w14:textId="77777777" w:rsidR="00077EF4" w:rsidRDefault="00077EF4">
      <w:pPr>
        <w:rPr>
          <w:color w:val="555555" w:themeColor="text1"/>
          <w:sz w:val="22"/>
        </w:rPr>
      </w:pPr>
      <w:r>
        <w:rPr>
          <w:color w:val="555555" w:themeColor="text1"/>
          <w:sz w:val="22"/>
        </w:rPr>
        <w:br w:type="page"/>
      </w:r>
    </w:p>
    <w:p w14:paraId="6B77FBC1" w14:textId="73878709" w:rsidR="00E06499" w:rsidRPr="007D69C8" w:rsidRDefault="00E06499" w:rsidP="00E06499">
      <w:pPr>
        <w:pStyle w:val="SESubheaderintropara"/>
        <w:rPr>
          <w:sz w:val="24"/>
          <w:szCs w:val="24"/>
        </w:rPr>
      </w:pPr>
      <w:r w:rsidRPr="00E06499">
        <w:rPr>
          <w:sz w:val="24"/>
          <w:szCs w:val="24"/>
        </w:rPr>
        <w:lastRenderedPageBreak/>
        <w:t>Frontier 3</w:t>
      </w:r>
      <w:r w:rsidR="00E3136F">
        <w:rPr>
          <w:sz w:val="24"/>
          <w:szCs w:val="24"/>
        </w:rPr>
        <w:t xml:space="preserve"> (tailoring the</w:t>
      </w:r>
      <w:r>
        <w:rPr>
          <w:sz w:val="24"/>
          <w:szCs w:val="24"/>
        </w:rPr>
        <w:t xml:space="preserve"> offer)</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392"/>
        <w:gridCol w:w="4675"/>
      </w:tblGrid>
      <w:tr w:rsidR="00085CE5" w:rsidRPr="003C6B62" w14:paraId="66F86494" w14:textId="77777777" w:rsidTr="005E13E3">
        <w:trPr>
          <w:trHeight w:val="2695"/>
        </w:trPr>
        <w:tc>
          <w:tcPr>
            <w:tcW w:w="4392" w:type="dxa"/>
            <w:shd w:val="clear" w:color="auto" w:fill="F2F2F2" w:themeFill="background1" w:themeFillShade="F2"/>
          </w:tcPr>
          <w:p w14:paraId="0421FDAB" w14:textId="77777777" w:rsidR="00085CE5" w:rsidRDefault="00085CE5" w:rsidP="00085CE5">
            <w:pPr>
              <w:pStyle w:val="SEBodytext"/>
              <w:numPr>
                <w:ilvl w:val="0"/>
                <w:numId w:val="33"/>
              </w:numPr>
              <w:rPr>
                <w:sz w:val="20"/>
              </w:rPr>
            </w:pPr>
            <w:r w:rsidRPr="00E06499">
              <w:rPr>
                <w:sz w:val="20"/>
              </w:rPr>
              <w:t xml:space="preserve">How did you run the session? </w:t>
            </w:r>
          </w:p>
          <w:p w14:paraId="46A4066E" w14:textId="77777777" w:rsidR="00085CE5" w:rsidRPr="00E06499" w:rsidRDefault="00085CE5" w:rsidP="00085CE5">
            <w:pPr>
              <w:pStyle w:val="SEBodytext"/>
              <w:ind w:left="360"/>
              <w:rPr>
                <w:sz w:val="20"/>
              </w:rPr>
            </w:pPr>
          </w:p>
          <w:p w14:paraId="2DD0B518" w14:textId="39B4DDAB" w:rsidR="00085CE5" w:rsidRDefault="00085CE5" w:rsidP="00085CE5">
            <w:pPr>
              <w:pStyle w:val="SEBodytext"/>
              <w:numPr>
                <w:ilvl w:val="0"/>
                <w:numId w:val="33"/>
              </w:numPr>
              <w:rPr>
                <w:sz w:val="20"/>
              </w:rPr>
            </w:pPr>
            <w:r w:rsidRPr="00E06499">
              <w:rPr>
                <w:sz w:val="20"/>
              </w:rPr>
              <w:t>Was it progressive/tailored?</w:t>
            </w:r>
          </w:p>
          <w:p w14:paraId="5A3A8F0A" w14:textId="77777777" w:rsidR="00085CE5" w:rsidRDefault="00085CE5" w:rsidP="00085CE5">
            <w:pPr>
              <w:pStyle w:val="SEBodytext"/>
              <w:rPr>
                <w:sz w:val="20"/>
              </w:rPr>
            </w:pPr>
          </w:p>
          <w:p w14:paraId="3AC02CF7" w14:textId="77777777" w:rsidR="00085CE5" w:rsidRDefault="00085CE5" w:rsidP="00085CE5">
            <w:pPr>
              <w:pStyle w:val="SEBodytext"/>
              <w:numPr>
                <w:ilvl w:val="0"/>
                <w:numId w:val="33"/>
              </w:numPr>
              <w:rPr>
                <w:sz w:val="20"/>
              </w:rPr>
            </w:pPr>
            <w:r w:rsidRPr="00E06499">
              <w:rPr>
                <w:sz w:val="20"/>
              </w:rPr>
              <w:t xml:space="preserve">Does it have a clear instructor role? </w:t>
            </w:r>
          </w:p>
          <w:p w14:paraId="1D978E4B" w14:textId="77777777" w:rsidR="00085CE5" w:rsidRPr="00E06499" w:rsidRDefault="00085CE5" w:rsidP="00085CE5">
            <w:pPr>
              <w:pStyle w:val="SEBodytext"/>
              <w:ind w:left="360"/>
              <w:rPr>
                <w:sz w:val="20"/>
              </w:rPr>
            </w:pPr>
          </w:p>
          <w:p w14:paraId="68C44840" w14:textId="7989D200" w:rsidR="00085CE5" w:rsidRPr="00E06499" w:rsidRDefault="00085CE5" w:rsidP="00085CE5">
            <w:pPr>
              <w:pStyle w:val="SEBodytext"/>
              <w:numPr>
                <w:ilvl w:val="0"/>
                <w:numId w:val="33"/>
              </w:numPr>
              <w:rPr>
                <w:sz w:val="20"/>
              </w:rPr>
            </w:pPr>
            <w:r w:rsidRPr="00E06499">
              <w:rPr>
                <w:sz w:val="20"/>
              </w:rPr>
              <w:t>Does it have a social element?</w:t>
            </w:r>
          </w:p>
        </w:tc>
        <w:tc>
          <w:tcPr>
            <w:tcW w:w="4675" w:type="dxa"/>
            <w:shd w:val="clear" w:color="auto" w:fill="FFFFFF" w:themeFill="background1"/>
          </w:tcPr>
          <w:sdt>
            <w:sdtPr>
              <w:rPr>
                <w:rStyle w:val="Text"/>
                <w:szCs w:val="20"/>
              </w:rPr>
              <w:id w:val="1323002279"/>
              <w:placeholder>
                <w:docPart w:val="4734922E0432455080DCEA845383C7F3"/>
              </w:placeholder>
              <w:showingPlcHdr/>
              <w15:appearance w15:val="hidden"/>
            </w:sdtPr>
            <w:sdtEndPr>
              <w:rPr>
                <w:rStyle w:val="DefaultParagraphFont"/>
                <w:sz w:val="22"/>
              </w:rPr>
            </w:sdtEndPr>
            <w:sdtContent>
              <w:p w14:paraId="41251A82" w14:textId="77777777" w:rsidR="00E43648" w:rsidRDefault="00E43648" w:rsidP="00E43648">
                <w:pPr>
                  <w:pStyle w:val="SEBodytext"/>
                  <w:rPr>
                    <w:rStyle w:val="Text"/>
                    <w:szCs w:val="20"/>
                  </w:rPr>
                </w:pPr>
                <w:r w:rsidRPr="00E43648">
                  <w:rPr>
                    <w:rStyle w:val="PlaceholderText"/>
                    <w:i/>
                    <w:sz w:val="20"/>
                    <w:szCs w:val="20"/>
                  </w:rPr>
                  <w:t>Click here to enter text.</w:t>
                </w:r>
              </w:p>
            </w:sdtContent>
          </w:sdt>
          <w:p w14:paraId="2D7119D2" w14:textId="3C97D25A" w:rsidR="00085CE5" w:rsidRPr="00873D14" w:rsidRDefault="00085CE5" w:rsidP="00085CE5">
            <w:pPr>
              <w:pStyle w:val="SEBodytext"/>
              <w:rPr>
                <w:sz w:val="20"/>
              </w:rPr>
            </w:pPr>
          </w:p>
        </w:tc>
      </w:tr>
    </w:tbl>
    <w:p w14:paraId="03F183D3" w14:textId="77777777" w:rsidR="00085CE5" w:rsidRDefault="00085CE5" w:rsidP="00085CE5">
      <w:pPr>
        <w:pStyle w:val="SEBodytext"/>
      </w:pPr>
    </w:p>
    <w:p w14:paraId="1302C6FD" w14:textId="77777777" w:rsidR="00D52E98" w:rsidRPr="007D69C8" w:rsidRDefault="00D52E98" w:rsidP="00D52E98">
      <w:pPr>
        <w:pStyle w:val="SESubheaderintropara"/>
        <w:rPr>
          <w:sz w:val="24"/>
          <w:szCs w:val="24"/>
        </w:rPr>
      </w:pPr>
      <w:r w:rsidRPr="007D69C8">
        <w:rPr>
          <w:sz w:val="24"/>
          <w:szCs w:val="24"/>
        </w:rPr>
        <w:t>Physical wellbeing</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463"/>
        <w:gridCol w:w="4604"/>
      </w:tblGrid>
      <w:tr w:rsidR="00085CE5" w:rsidRPr="003C6B62" w14:paraId="49AB3410" w14:textId="77777777" w:rsidTr="005E13E3">
        <w:trPr>
          <w:trHeight w:val="20"/>
        </w:trPr>
        <w:tc>
          <w:tcPr>
            <w:tcW w:w="4463" w:type="dxa"/>
            <w:shd w:val="clear" w:color="auto" w:fill="F2F2F2" w:themeFill="background1" w:themeFillShade="F2"/>
          </w:tcPr>
          <w:p w14:paraId="5268D8A9" w14:textId="6921222E" w:rsidR="00085CE5" w:rsidRDefault="00085CE5" w:rsidP="003F1884">
            <w:pPr>
              <w:pStyle w:val="SEBodytext"/>
              <w:numPr>
                <w:ilvl w:val="0"/>
                <w:numId w:val="8"/>
              </w:numPr>
              <w:rPr>
                <w:sz w:val="20"/>
              </w:rPr>
            </w:pPr>
            <w:r>
              <w:rPr>
                <w:sz w:val="20"/>
              </w:rPr>
              <w:t>Was the focus to help prevent or manage a participant’s medical condition?</w:t>
            </w:r>
          </w:p>
          <w:p w14:paraId="71A79F5C" w14:textId="77777777" w:rsidR="00085CE5" w:rsidRDefault="00085CE5" w:rsidP="00085CE5">
            <w:pPr>
              <w:pStyle w:val="SEBodytext"/>
              <w:ind w:left="360"/>
              <w:rPr>
                <w:sz w:val="20"/>
              </w:rPr>
            </w:pPr>
          </w:p>
          <w:p w14:paraId="7FAB9CC6" w14:textId="2E8E67D5" w:rsidR="00085CE5" w:rsidRDefault="00085CE5" w:rsidP="003F1884">
            <w:pPr>
              <w:pStyle w:val="SEBodytext"/>
              <w:numPr>
                <w:ilvl w:val="0"/>
                <w:numId w:val="8"/>
              </w:numPr>
              <w:rPr>
                <w:sz w:val="20"/>
              </w:rPr>
            </w:pPr>
            <w:r>
              <w:rPr>
                <w:sz w:val="20"/>
              </w:rPr>
              <w:t>Was the focus to help increase a participant’s strength, balance and motor skills?</w:t>
            </w:r>
          </w:p>
          <w:p w14:paraId="15F2BBDC" w14:textId="77777777" w:rsidR="00085CE5" w:rsidRDefault="00085CE5" w:rsidP="00085CE5">
            <w:pPr>
              <w:pStyle w:val="SEBodytext"/>
              <w:ind w:left="360"/>
              <w:rPr>
                <w:sz w:val="20"/>
              </w:rPr>
            </w:pPr>
          </w:p>
          <w:p w14:paraId="79449ED1" w14:textId="77777777" w:rsidR="00085CE5" w:rsidRDefault="00085CE5" w:rsidP="003F1884">
            <w:pPr>
              <w:pStyle w:val="SEBodytext"/>
              <w:numPr>
                <w:ilvl w:val="0"/>
                <w:numId w:val="8"/>
              </w:numPr>
              <w:rPr>
                <w:sz w:val="20"/>
              </w:rPr>
            </w:pPr>
            <w:r>
              <w:rPr>
                <w:sz w:val="20"/>
              </w:rPr>
              <w:t>Was the focus to help improve participant’s sleep and increase their energy levels?</w:t>
            </w:r>
          </w:p>
          <w:p w14:paraId="1C1DB00E" w14:textId="77777777" w:rsidR="00085CE5" w:rsidRDefault="00085CE5" w:rsidP="00085CE5">
            <w:pPr>
              <w:pStyle w:val="SEBodytext"/>
              <w:rPr>
                <w:sz w:val="20"/>
              </w:rPr>
            </w:pPr>
          </w:p>
          <w:p w14:paraId="588DBDE5" w14:textId="77777777" w:rsidR="00085CE5" w:rsidRDefault="00085CE5" w:rsidP="00085CE5">
            <w:pPr>
              <w:pStyle w:val="SEBodytext"/>
              <w:numPr>
                <w:ilvl w:val="0"/>
                <w:numId w:val="8"/>
              </w:numPr>
              <w:rPr>
                <w:sz w:val="20"/>
              </w:rPr>
            </w:pPr>
            <w:r>
              <w:rPr>
                <w:sz w:val="20"/>
              </w:rPr>
              <w:t>Was the focus on health development in early years?</w:t>
            </w:r>
          </w:p>
          <w:p w14:paraId="2ED7555E" w14:textId="77777777" w:rsidR="00085CE5" w:rsidRDefault="00085CE5" w:rsidP="00085CE5">
            <w:pPr>
              <w:pStyle w:val="SEBodytext"/>
              <w:ind w:left="360"/>
              <w:rPr>
                <w:sz w:val="20"/>
              </w:rPr>
            </w:pPr>
          </w:p>
          <w:p w14:paraId="33503A58" w14:textId="77777777" w:rsidR="00085CE5" w:rsidRDefault="00085CE5" w:rsidP="00085CE5">
            <w:pPr>
              <w:pStyle w:val="SEBodytext"/>
              <w:numPr>
                <w:ilvl w:val="0"/>
                <w:numId w:val="8"/>
              </w:numPr>
              <w:rPr>
                <w:sz w:val="20"/>
              </w:rPr>
            </w:pPr>
            <w:r>
              <w:rPr>
                <w:sz w:val="20"/>
              </w:rPr>
              <w:t>Was the focus on improving swimming skills?</w:t>
            </w:r>
          </w:p>
          <w:p w14:paraId="21E972E3" w14:textId="50BAF1B4" w:rsidR="005E13E3" w:rsidRDefault="005E13E3" w:rsidP="005E13E3">
            <w:pPr>
              <w:pStyle w:val="SEBodytext"/>
              <w:rPr>
                <w:sz w:val="20"/>
              </w:rPr>
            </w:pPr>
          </w:p>
        </w:tc>
        <w:tc>
          <w:tcPr>
            <w:tcW w:w="4604" w:type="dxa"/>
            <w:shd w:val="clear" w:color="auto" w:fill="FFFFFF" w:themeFill="background1"/>
          </w:tcPr>
          <w:sdt>
            <w:sdtPr>
              <w:rPr>
                <w:rStyle w:val="Text"/>
                <w:szCs w:val="20"/>
              </w:rPr>
              <w:id w:val="371191625"/>
              <w:placeholder>
                <w:docPart w:val="43D208989AC24892A7526020445598E9"/>
              </w:placeholder>
              <w:showingPlcHdr/>
              <w15:appearance w15:val="hidden"/>
            </w:sdtPr>
            <w:sdtEndPr>
              <w:rPr>
                <w:rStyle w:val="DefaultParagraphFont"/>
                <w:sz w:val="22"/>
              </w:rPr>
            </w:sdtEndPr>
            <w:sdtContent>
              <w:p w14:paraId="0FEC1C37" w14:textId="77777777" w:rsidR="00E43648" w:rsidRDefault="00E43648" w:rsidP="00E43648">
                <w:pPr>
                  <w:pStyle w:val="SEBodytext"/>
                  <w:rPr>
                    <w:rStyle w:val="Text"/>
                    <w:szCs w:val="20"/>
                  </w:rPr>
                </w:pPr>
                <w:r w:rsidRPr="00E43648">
                  <w:rPr>
                    <w:rStyle w:val="PlaceholderText"/>
                    <w:i/>
                    <w:sz w:val="20"/>
                    <w:szCs w:val="20"/>
                  </w:rPr>
                  <w:t>Click here to enter text.</w:t>
                </w:r>
              </w:p>
            </w:sdtContent>
          </w:sdt>
          <w:p w14:paraId="4A579E10" w14:textId="77777777" w:rsidR="00085CE5" w:rsidRDefault="00085CE5" w:rsidP="00085CE5">
            <w:pPr>
              <w:pStyle w:val="SEBodytext"/>
              <w:rPr>
                <w:sz w:val="20"/>
              </w:rPr>
            </w:pPr>
          </w:p>
          <w:p w14:paraId="1E57A1C2" w14:textId="77777777" w:rsidR="00085CE5" w:rsidRDefault="00085CE5" w:rsidP="00085CE5">
            <w:pPr>
              <w:pStyle w:val="SEBodytext"/>
              <w:rPr>
                <w:sz w:val="20"/>
              </w:rPr>
            </w:pPr>
          </w:p>
          <w:p w14:paraId="22E55011" w14:textId="77777777" w:rsidR="00085CE5" w:rsidRDefault="00085CE5" w:rsidP="00085CE5">
            <w:pPr>
              <w:pStyle w:val="SEBodytext"/>
              <w:rPr>
                <w:sz w:val="20"/>
              </w:rPr>
            </w:pPr>
          </w:p>
          <w:p w14:paraId="523D65AE" w14:textId="77777777" w:rsidR="00085CE5" w:rsidRDefault="00085CE5" w:rsidP="00085CE5">
            <w:pPr>
              <w:pStyle w:val="SEBodytext"/>
              <w:rPr>
                <w:sz w:val="20"/>
              </w:rPr>
            </w:pPr>
          </w:p>
          <w:p w14:paraId="1872A552" w14:textId="77777777" w:rsidR="00085CE5" w:rsidRDefault="00085CE5" w:rsidP="00085CE5">
            <w:pPr>
              <w:pStyle w:val="SEBodytext"/>
              <w:rPr>
                <w:sz w:val="20"/>
              </w:rPr>
            </w:pPr>
          </w:p>
          <w:p w14:paraId="013CFDDB" w14:textId="77777777" w:rsidR="00085CE5" w:rsidRDefault="00085CE5" w:rsidP="00085CE5">
            <w:pPr>
              <w:pStyle w:val="SEBodytext"/>
              <w:rPr>
                <w:sz w:val="20"/>
              </w:rPr>
            </w:pPr>
          </w:p>
          <w:p w14:paraId="1BE35D7A" w14:textId="77777777" w:rsidR="00085CE5" w:rsidRDefault="00085CE5" w:rsidP="00085CE5">
            <w:pPr>
              <w:pStyle w:val="SEBodytext"/>
              <w:rPr>
                <w:sz w:val="20"/>
              </w:rPr>
            </w:pPr>
          </w:p>
          <w:p w14:paraId="7C85DD85" w14:textId="77777777" w:rsidR="00085CE5" w:rsidRDefault="00085CE5" w:rsidP="00085CE5">
            <w:pPr>
              <w:pStyle w:val="SEBodytext"/>
              <w:rPr>
                <w:sz w:val="20"/>
              </w:rPr>
            </w:pPr>
          </w:p>
          <w:p w14:paraId="3690389B" w14:textId="77777777" w:rsidR="00085CE5" w:rsidRDefault="00085CE5" w:rsidP="00085CE5">
            <w:pPr>
              <w:pStyle w:val="SEBodytext"/>
              <w:rPr>
                <w:sz w:val="20"/>
              </w:rPr>
            </w:pPr>
          </w:p>
          <w:p w14:paraId="55D86926" w14:textId="77777777" w:rsidR="00085CE5" w:rsidRDefault="00085CE5" w:rsidP="00085CE5">
            <w:pPr>
              <w:pStyle w:val="SEBodytext"/>
              <w:rPr>
                <w:sz w:val="20"/>
              </w:rPr>
            </w:pPr>
          </w:p>
          <w:p w14:paraId="6A46C4A6" w14:textId="77777777" w:rsidR="00085CE5" w:rsidRDefault="00085CE5" w:rsidP="00085CE5">
            <w:pPr>
              <w:pStyle w:val="SEBodytext"/>
              <w:rPr>
                <w:sz w:val="20"/>
              </w:rPr>
            </w:pPr>
          </w:p>
          <w:p w14:paraId="37F2F916" w14:textId="77777777" w:rsidR="00085CE5" w:rsidRDefault="00085CE5" w:rsidP="00085CE5">
            <w:pPr>
              <w:pStyle w:val="SEBodytext"/>
              <w:rPr>
                <w:sz w:val="20"/>
              </w:rPr>
            </w:pPr>
          </w:p>
          <w:p w14:paraId="7F4A803A" w14:textId="77777777" w:rsidR="00085CE5" w:rsidRDefault="00085CE5" w:rsidP="00085CE5">
            <w:pPr>
              <w:pStyle w:val="SEBodytext"/>
              <w:rPr>
                <w:sz w:val="20"/>
              </w:rPr>
            </w:pPr>
          </w:p>
          <w:p w14:paraId="74039D01" w14:textId="5E8040D9" w:rsidR="00085CE5" w:rsidRPr="00795FD7" w:rsidRDefault="00085CE5" w:rsidP="00085CE5">
            <w:pPr>
              <w:pStyle w:val="SEBodytext"/>
              <w:rPr>
                <w:sz w:val="20"/>
              </w:rPr>
            </w:pPr>
          </w:p>
        </w:tc>
      </w:tr>
    </w:tbl>
    <w:p w14:paraId="4CEA1AFE" w14:textId="77777777" w:rsidR="00D52E98" w:rsidRDefault="00D52E98" w:rsidP="008E594B"/>
    <w:p w14:paraId="4C1A4F26" w14:textId="77777777" w:rsidR="00D52E98" w:rsidRPr="007D69C8" w:rsidRDefault="00D52E98" w:rsidP="00D52E98">
      <w:pPr>
        <w:pStyle w:val="SESubheaderintropara"/>
        <w:rPr>
          <w:sz w:val="24"/>
          <w:szCs w:val="24"/>
        </w:rPr>
      </w:pPr>
      <w:r w:rsidRPr="007D69C8">
        <w:rPr>
          <w:sz w:val="24"/>
          <w:szCs w:val="24"/>
        </w:rPr>
        <w:t>Mental wellbeing</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392"/>
        <w:gridCol w:w="4675"/>
      </w:tblGrid>
      <w:tr w:rsidR="00085CE5" w:rsidRPr="003C6B62" w14:paraId="2C57A28A" w14:textId="77777777" w:rsidTr="005E13E3">
        <w:trPr>
          <w:trHeight w:val="30"/>
        </w:trPr>
        <w:tc>
          <w:tcPr>
            <w:tcW w:w="4392" w:type="dxa"/>
            <w:shd w:val="clear" w:color="auto" w:fill="F2F2F2" w:themeFill="background1" w:themeFillShade="F2"/>
          </w:tcPr>
          <w:p w14:paraId="6B478C2B" w14:textId="2782EE5D" w:rsidR="00085CE5" w:rsidRDefault="00085CE5" w:rsidP="00085CE5">
            <w:pPr>
              <w:pStyle w:val="SEBodytext"/>
              <w:numPr>
                <w:ilvl w:val="0"/>
                <w:numId w:val="34"/>
              </w:numPr>
              <w:rPr>
                <w:sz w:val="20"/>
              </w:rPr>
            </w:pPr>
            <w:r>
              <w:rPr>
                <w:sz w:val="20"/>
              </w:rPr>
              <w:t>Was the focus to increase enjoyment and happiness of participants?</w:t>
            </w:r>
          </w:p>
          <w:p w14:paraId="076273C1" w14:textId="77777777" w:rsidR="00085CE5" w:rsidRDefault="00085CE5" w:rsidP="00085CE5">
            <w:pPr>
              <w:pStyle w:val="SEBodytext"/>
              <w:ind w:left="360"/>
              <w:rPr>
                <w:sz w:val="20"/>
              </w:rPr>
            </w:pPr>
          </w:p>
          <w:p w14:paraId="699E1D6D" w14:textId="77777777" w:rsidR="00085CE5" w:rsidRDefault="00085CE5" w:rsidP="00085CE5">
            <w:pPr>
              <w:pStyle w:val="SEBodytext"/>
              <w:numPr>
                <w:ilvl w:val="0"/>
                <w:numId w:val="34"/>
              </w:numPr>
              <w:rPr>
                <w:sz w:val="20"/>
              </w:rPr>
            </w:pPr>
            <w:r>
              <w:rPr>
                <w:sz w:val="20"/>
              </w:rPr>
              <w:t>Was the focus to improve self-esteem and cognitive functions?</w:t>
            </w:r>
          </w:p>
          <w:p w14:paraId="43F0C92C" w14:textId="77777777" w:rsidR="00085CE5" w:rsidRDefault="00085CE5" w:rsidP="00085CE5">
            <w:pPr>
              <w:pStyle w:val="SEBodytext"/>
              <w:ind w:left="360"/>
              <w:rPr>
                <w:sz w:val="20"/>
              </w:rPr>
            </w:pPr>
          </w:p>
          <w:p w14:paraId="71DBBB6E" w14:textId="77777777" w:rsidR="00085CE5" w:rsidRDefault="00085CE5" w:rsidP="00085CE5">
            <w:pPr>
              <w:pStyle w:val="SEBodytext"/>
              <w:numPr>
                <w:ilvl w:val="0"/>
                <w:numId w:val="34"/>
              </w:numPr>
              <w:rPr>
                <w:sz w:val="20"/>
              </w:rPr>
            </w:pPr>
            <w:r>
              <w:rPr>
                <w:sz w:val="20"/>
              </w:rPr>
              <w:t>Was the focus to reduce anxiety, stress or depression of participants?</w:t>
            </w:r>
          </w:p>
          <w:p w14:paraId="27996CD4" w14:textId="77777777" w:rsidR="00085CE5" w:rsidRDefault="00085CE5" w:rsidP="00085CE5">
            <w:pPr>
              <w:pStyle w:val="SEBodytext"/>
              <w:ind w:left="360"/>
              <w:rPr>
                <w:sz w:val="20"/>
              </w:rPr>
            </w:pPr>
          </w:p>
          <w:p w14:paraId="317781EB" w14:textId="7D840425" w:rsidR="00085CE5" w:rsidRDefault="00085CE5" w:rsidP="00085CE5">
            <w:pPr>
              <w:pStyle w:val="SEBodytext"/>
              <w:numPr>
                <w:ilvl w:val="0"/>
                <w:numId w:val="34"/>
              </w:numPr>
              <w:rPr>
                <w:sz w:val="20"/>
              </w:rPr>
            </w:pPr>
            <w:r>
              <w:rPr>
                <w:sz w:val="20"/>
              </w:rPr>
              <w:t xml:space="preserve">Was the focus </w:t>
            </w:r>
            <w:r w:rsidR="000E156B">
              <w:rPr>
                <w:sz w:val="20"/>
              </w:rPr>
              <w:t xml:space="preserve">to reduce risk of </w:t>
            </w:r>
            <w:r>
              <w:rPr>
                <w:sz w:val="20"/>
              </w:rPr>
              <w:t xml:space="preserve">dementia and </w:t>
            </w:r>
            <w:r w:rsidR="000E156B">
              <w:rPr>
                <w:sz w:val="20"/>
              </w:rPr>
              <w:t xml:space="preserve">provide </w:t>
            </w:r>
            <w:r>
              <w:rPr>
                <w:sz w:val="20"/>
              </w:rPr>
              <w:t>treatment?</w:t>
            </w:r>
          </w:p>
          <w:p w14:paraId="50BFEB23" w14:textId="77777777" w:rsidR="005E13E3" w:rsidRDefault="005E13E3" w:rsidP="005E13E3">
            <w:pPr>
              <w:pStyle w:val="ListParagraph"/>
              <w:rPr>
                <w:sz w:val="20"/>
              </w:rPr>
            </w:pPr>
          </w:p>
          <w:p w14:paraId="6DAC8497" w14:textId="77777777" w:rsidR="005E13E3" w:rsidRDefault="005E13E3" w:rsidP="005E13E3">
            <w:pPr>
              <w:pStyle w:val="SEBodytext"/>
              <w:rPr>
                <w:sz w:val="20"/>
              </w:rPr>
            </w:pPr>
          </w:p>
          <w:p w14:paraId="0E677DC2" w14:textId="77777777" w:rsidR="005E13E3" w:rsidRDefault="005E13E3" w:rsidP="005E13E3">
            <w:pPr>
              <w:pStyle w:val="SEBodytext"/>
              <w:rPr>
                <w:sz w:val="20"/>
              </w:rPr>
            </w:pPr>
          </w:p>
          <w:p w14:paraId="25E53184" w14:textId="15B26D30" w:rsidR="005E13E3" w:rsidRDefault="005E13E3" w:rsidP="005E13E3">
            <w:pPr>
              <w:pStyle w:val="SEBodytext"/>
              <w:rPr>
                <w:sz w:val="20"/>
              </w:rPr>
            </w:pPr>
          </w:p>
        </w:tc>
        <w:tc>
          <w:tcPr>
            <w:tcW w:w="4675" w:type="dxa"/>
            <w:shd w:val="clear" w:color="auto" w:fill="FFFFFF" w:themeFill="background1"/>
          </w:tcPr>
          <w:sdt>
            <w:sdtPr>
              <w:rPr>
                <w:rStyle w:val="Text"/>
                <w:szCs w:val="20"/>
              </w:rPr>
              <w:id w:val="597607164"/>
              <w:placeholder>
                <w:docPart w:val="63B7C56895F64C9D987EC2D40CA80A79"/>
              </w:placeholder>
              <w:showingPlcHdr/>
              <w15:appearance w15:val="hidden"/>
            </w:sdtPr>
            <w:sdtEndPr>
              <w:rPr>
                <w:rStyle w:val="DefaultParagraphFont"/>
                <w:sz w:val="22"/>
              </w:rPr>
            </w:sdtEndPr>
            <w:sdtContent>
              <w:p w14:paraId="4C2DCDEC" w14:textId="77777777" w:rsidR="00E43648" w:rsidRDefault="00E43648" w:rsidP="00E43648">
                <w:pPr>
                  <w:pStyle w:val="SEBodytext"/>
                  <w:rPr>
                    <w:rStyle w:val="Text"/>
                    <w:szCs w:val="20"/>
                  </w:rPr>
                </w:pPr>
                <w:r w:rsidRPr="00E43648">
                  <w:rPr>
                    <w:rStyle w:val="PlaceholderText"/>
                    <w:i/>
                    <w:sz w:val="20"/>
                    <w:szCs w:val="20"/>
                  </w:rPr>
                  <w:t>Click here to enter text.</w:t>
                </w:r>
              </w:p>
            </w:sdtContent>
          </w:sdt>
          <w:p w14:paraId="6DB1A963" w14:textId="77777777" w:rsidR="00085CE5" w:rsidRDefault="00085CE5" w:rsidP="00085CE5">
            <w:pPr>
              <w:pStyle w:val="SEBodytext"/>
              <w:rPr>
                <w:sz w:val="20"/>
              </w:rPr>
            </w:pPr>
          </w:p>
          <w:p w14:paraId="53BC3A6B" w14:textId="77777777" w:rsidR="00085CE5" w:rsidRDefault="00085CE5" w:rsidP="00085CE5">
            <w:pPr>
              <w:pStyle w:val="SEBodytext"/>
              <w:rPr>
                <w:sz w:val="20"/>
              </w:rPr>
            </w:pPr>
          </w:p>
          <w:p w14:paraId="7719F3A8" w14:textId="77777777" w:rsidR="00085CE5" w:rsidRDefault="00085CE5" w:rsidP="00085CE5">
            <w:pPr>
              <w:pStyle w:val="SEBodytext"/>
              <w:rPr>
                <w:sz w:val="20"/>
              </w:rPr>
            </w:pPr>
          </w:p>
          <w:p w14:paraId="39A57D9A" w14:textId="77777777" w:rsidR="00085CE5" w:rsidRDefault="00085CE5" w:rsidP="00085CE5">
            <w:pPr>
              <w:pStyle w:val="SEBodytext"/>
              <w:rPr>
                <w:sz w:val="20"/>
              </w:rPr>
            </w:pPr>
          </w:p>
          <w:p w14:paraId="1CD0434E" w14:textId="77777777" w:rsidR="00085CE5" w:rsidRDefault="00085CE5" w:rsidP="00085CE5">
            <w:pPr>
              <w:pStyle w:val="SEBodytext"/>
              <w:rPr>
                <w:sz w:val="20"/>
              </w:rPr>
            </w:pPr>
          </w:p>
          <w:p w14:paraId="7CB2D050" w14:textId="77777777" w:rsidR="00085CE5" w:rsidRDefault="00085CE5" w:rsidP="00085CE5">
            <w:pPr>
              <w:pStyle w:val="SEBodytext"/>
              <w:rPr>
                <w:sz w:val="20"/>
              </w:rPr>
            </w:pPr>
          </w:p>
          <w:p w14:paraId="72EE8A1D" w14:textId="77777777" w:rsidR="00085CE5" w:rsidRDefault="00085CE5" w:rsidP="00085CE5">
            <w:pPr>
              <w:pStyle w:val="SEBodytext"/>
              <w:rPr>
                <w:sz w:val="20"/>
              </w:rPr>
            </w:pPr>
          </w:p>
          <w:p w14:paraId="443580E2" w14:textId="77777777" w:rsidR="00085CE5" w:rsidRDefault="00085CE5" w:rsidP="00085CE5">
            <w:pPr>
              <w:pStyle w:val="SEBodytext"/>
              <w:rPr>
                <w:sz w:val="20"/>
              </w:rPr>
            </w:pPr>
          </w:p>
          <w:p w14:paraId="539E2BCD" w14:textId="77777777" w:rsidR="00085CE5" w:rsidRDefault="00085CE5" w:rsidP="00085CE5">
            <w:pPr>
              <w:pStyle w:val="SEBodytext"/>
              <w:rPr>
                <w:sz w:val="20"/>
              </w:rPr>
            </w:pPr>
          </w:p>
          <w:p w14:paraId="76033F2C" w14:textId="77777777" w:rsidR="00085CE5" w:rsidRDefault="00085CE5" w:rsidP="00085CE5">
            <w:pPr>
              <w:pStyle w:val="SEBodytext"/>
              <w:rPr>
                <w:sz w:val="20"/>
              </w:rPr>
            </w:pPr>
          </w:p>
          <w:p w14:paraId="759B63CE" w14:textId="77777777" w:rsidR="00085CE5" w:rsidRDefault="00085CE5" w:rsidP="00085CE5">
            <w:pPr>
              <w:pStyle w:val="SEBodytext"/>
              <w:rPr>
                <w:sz w:val="20"/>
              </w:rPr>
            </w:pPr>
          </w:p>
          <w:p w14:paraId="6550DA88" w14:textId="77777777" w:rsidR="00085CE5" w:rsidRDefault="00085CE5" w:rsidP="00085CE5">
            <w:pPr>
              <w:pStyle w:val="SEBodytext"/>
              <w:rPr>
                <w:sz w:val="20"/>
              </w:rPr>
            </w:pPr>
          </w:p>
          <w:p w14:paraId="69DC879E" w14:textId="77777777" w:rsidR="00085CE5" w:rsidRDefault="00085CE5" w:rsidP="00085CE5">
            <w:pPr>
              <w:pStyle w:val="SEBodytext"/>
              <w:rPr>
                <w:sz w:val="20"/>
              </w:rPr>
            </w:pPr>
          </w:p>
          <w:p w14:paraId="77FC7D16" w14:textId="189D67A7" w:rsidR="00085CE5" w:rsidRPr="00873D14" w:rsidRDefault="00085CE5" w:rsidP="00085CE5">
            <w:pPr>
              <w:pStyle w:val="SEBodytext"/>
              <w:rPr>
                <w:sz w:val="20"/>
              </w:rPr>
            </w:pPr>
          </w:p>
        </w:tc>
      </w:tr>
    </w:tbl>
    <w:p w14:paraId="6737398F" w14:textId="77777777" w:rsidR="00077EF4" w:rsidRDefault="00077EF4" w:rsidP="00D52E98">
      <w:pPr>
        <w:pStyle w:val="SESubheaderintropara"/>
        <w:rPr>
          <w:sz w:val="24"/>
          <w:szCs w:val="24"/>
        </w:rPr>
      </w:pPr>
    </w:p>
    <w:p w14:paraId="68A1691D" w14:textId="77777777" w:rsidR="00077EF4" w:rsidRDefault="00077EF4">
      <w:pPr>
        <w:rPr>
          <w:color w:val="2195AE"/>
          <w:sz w:val="24"/>
        </w:rPr>
      </w:pPr>
      <w:r>
        <w:rPr>
          <w:sz w:val="24"/>
        </w:rPr>
        <w:br w:type="page"/>
      </w:r>
    </w:p>
    <w:p w14:paraId="213D800C" w14:textId="4CA81E5B" w:rsidR="00D52E98" w:rsidRPr="007D69C8" w:rsidRDefault="005E13E3" w:rsidP="00D52E98">
      <w:pPr>
        <w:pStyle w:val="SESubheaderintropara"/>
        <w:rPr>
          <w:sz w:val="24"/>
          <w:szCs w:val="24"/>
        </w:rPr>
      </w:pPr>
      <w:r>
        <w:rPr>
          <w:sz w:val="24"/>
          <w:szCs w:val="24"/>
        </w:rPr>
        <w:lastRenderedPageBreak/>
        <w:t>I</w:t>
      </w:r>
      <w:r w:rsidR="00D52E98" w:rsidRPr="007D69C8">
        <w:rPr>
          <w:sz w:val="24"/>
          <w:szCs w:val="24"/>
        </w:rPr>
        <w:t>ndividual development</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321"/>
        <w:gridCol w:w="4746"/>
      </w:tblGrid>
      <w:tr w:rsidR="00085CE5" w:rsidRPr="00755865" w14:paraId="1CF6C6F7" w14:textId="77777777" w:rsidTr="005E13E3">
        <w:trPr>
          <w:trHeight w:val="560"/>
        </w:trPr>
        <w:tc>
          <w:tcPr>
            <w:tcW w:w="4321" w:type="dxa"/>
            <w:shd w:val="clear" w:color="auto" w:fill="F2F2F2" w:themeFill="background1" w:themeFillShade="F2"/>
          </w:tcPr>
          <w:p w14:paraId="32D05047" w14:textId="14C8590D" w:rsidR="00085CE5" w:rsidRPr="00E06499" w:rsidRDefault="00085CE5" w:rsidP="00873D14">
            <w:pPr>
              <w:pStyle w:val="SEBodytext"/>
              <w:numPr>
                <w:ilvl w:val="0"/>
                <w:numId w:val="24"/>
              </w:numPr>
              <w:rPr>
                <w:sz w:val="20"/>
              </w:rPr>
            </w:pPr>
            <w:r w:rsidRPr="00E06499">
              <w:rPr>
                <w:sz w:val="20"/>
              </w:rPr>
              <w:t xml:space="preserve">Did your staff receive customer service training? </w:t>
            </w:r>
          </w:p>
          <w:p w14:paraId="6F846F05" w14:textId="77777777" w:rsidR="00085CE5" w:rsidRDefault="00085CE5" w:rsidP="00085CE5">
            <w:pPr>
              <w:pStyle w:val="SEBodytext"/>
              <w:ind w:left="360"/>
              <w:rPr>
                <w:sz w:val="20"/>
              </w:rPr>
            </w:pPr>
          </w:p>
          <w:p w14:paraId="5463DFD6" w14:textId="77777777" w:rsidR="00085CE5" w:rsidRPr="00085CE5" w:rsidRDefault="00085CE5" w:rsidP="00085CE5">
            <w:pPr>
              <w:pStyle w:val="SEBodytext"/>
              <w:numPr>
                <w:ilvl w:val="0"/>
                <w:numId w:val="24"/>
              </w:numPr>
              <w:rPr>
                <w:sz w:val="20"/>
              </w:rPr>
            </w:pPr>
            <w:r w:rsidRPr="00085CE5">
              <w:rPr>
                <w:sz w:val="20"/>
              </w:rPr>
              <w:t>Did you set short, medium and long terms goals so you could see the development?</w:t>
            </w:r>
          </w:p>
          <w:p w14:paraId="0A2703A1" w14:textId="77777777" w:rsidR="00085CE5" w:rsidRDefault="00085CE5" w:rsidP="00085CE5">
            <w:pPr>
              <w:pStyle w:val="SEBodytext"/>
              <w:ind w:left="360"/>
              <w:rPr>
                <w:sz w:val="20"/>
              </w:rPr>
            </w:pPr>
          </w:p>
          <w:p w14:paraId="168EF720" w14:textId="77777777" w:rsidR="00085CE5" w:rsidRPr="00E06499" w:rsidRDefault="00085CE5" w:rsidP="00085CE5">
            <w:pPr>
              <w:pStyle w:val="SEBodytext"/>
              <w:numPr>
                <w:ilvl w:val="0"/>
                <w:numId w:val="24"/>
              </w:numPr>
              <w:rPr>
                <w:sz w:val="20"/>
              </w:rPr>
            </w:pPr>
            <w:r w:rsidRPr="00E06499">
              <w:rPr>
                <w:sz w:val="20"/>
              </w:rPr>
              <w:t>Did you create job opportunities?</w:t>
            </w:r>
          </w:p>
          <w:p w14:paraId="17B80867" w14:textId="77777777" w:rsidR="00085CE5" w:rsidRDefault="00085CE5" w:rsidP="00085CE5">
            <w:pPr>
              <w:pStyle w:val="SEBodytext"/>
              <w:ind w:left="360"/>
              <w:rPr>
                <w:sz w:val="20"/>
              </w:rPr>
            </w:pPr>
          </w:p>
          <w:p w14:paraId="6D55BF79" w14:textId="77777777" w:rsidR="00085CE5" w:rsidRDefault="00085CE5" w:rsidP="00085CE5">
            <w:pPr>
              <w:pStyle w:val="SEBodytext"/>
              <w:numPr>
                <w:ilvl w:val="0"/>
                <w:numId w:val="24"/>
              </w:numPr>
              <w:rPr>
                <w:sz w:val="20"/>
              </w:rPr>
            </w:pPr>
            <w:r w:rsidRPr="00E06499">
              <w:rPr>
                <w:sz w:val="20"/>
              </w:rPr>
              <w:t>Did you upskill your staff?</w:t>
            </w:r>
          </w:p>
          <w:p w14:paraId="2BBEB6E8" w14:textId="77777777" w:rsidR="00295E5A" w:rsidRDefault="00295E5A" w:rsidP="00295E5A">
            <w:pPr>
              <w:pStyle w:val="ListParagraph"/>
              <w:rPr>
                <w:sz w:val="20"/>
              </w:rPr>
            </w:pPr>
          </w:p>
          <w:p w14:paraId="40123000" w14:textId="41D9397D" w:rsidR="00295E5A" w:rsidRDefault="00295E5A" w:rsidP="00295E5A">
            <w:pPr>
              <w:pStyle w:val="SEBodytext"/>
              <w:numPr>
                <w:ilvl w:val="0"/>
                <w:numId w:val="24"/>
              </w:numPr>
              <w:rPr>
                <w:sz w:val="20"/>
              </w:rPr>
            </w:pPr>
            <w:r w:rsidRPr="00295E5A">
              <w:rPr>
                <w:sz w:val="20"/>
              </w:rPr>
              <w:t>Was the focus to enhance skills which could give participants a w</w:t>
            </w:r>
            <w:r>
              <w:rPr>
                <w:sz w:val="20"/>
              </w:rPr>
              <w:t>ider range of job opportunities?</w:t>
            </w:r>
          </w:p>
          <w:p w14:paraId="08418E6B" w14:textId="457F3DF6" w:rsidR="00295E5A" w:rsidRPr="00295E5A" w:rsidRDefault="00295E5A" w:rsidP="00295E5A">
            <w:pPr>
              <w:pStyle w:val="SEBodytext"/>
              <w:rPr>
                <w:sz w:val="20"/>
              </w:rPr>
            </w:pPr>
          </w:p>
          <w:p w14:paraId="56015D23" w14:textId="77777777" w:rsidR="00295E5A" w:rsidRDefault="00295E5A" w:rsidP="00295E5A">
            <w:pPr>
              <w:pStyle w:val="SEBodytext"/>
              <w:numPr>
                <w:ilvl w:val="0"/>
                <w:numId w:val="24"/>
              </w:numPr>
              <w:rPr>
                <w:sz w:val="20"/>
              </w:rPr>
            </w:pPr>
            <w:r w:rsidRPr="00295E5A">
              <w:rPr>
                <w:sz w:val="20"/>
              </w:rPr>
              <w:t>Have participants seen an increase in attendance at work/college/school?</w:t>
            </w:r>
          </w:p>
          <w:p w14:paraId="3D78E022" w14:textId="77777777" w:rsidR="00295E5A" w:rsidRPr="00295E5A" w:rsidRDefault="00295E5A" w:rsidP="00295E5A">
            <w:pPr>
              <w:pStyle w:val="SEBodytext"/>
              <w:rPr>
                <w:sz w:val="20"/>
              </w:rPr>
            </w:pPr>
          </w:p>
          <w:p w14:paraId="7C8EB668" w14:textId="25790251" w:rsidR="005E13E3" w:rsidRPr="00E06499" w:rsidRDefault="00295E5A" w:rsidP="00295E5A">
            <w:pPr>
              <w:pStyle w:val="SEBodytext"/>
              <w:numPr>
                <w:ilvl w:val="0"/>
                <w:numId w:val="24"/>
              </w:numPr>
              <w:rPr>
                <w:sz w:val="20"/>
              </w:rPr>
            </w:pPr>
            <w:r w:rsidRPr="00295E5A">
              <w:rPr>
                <w:sz w:val="20"/>
              </w:rPr>
              <w:t>Has it increased participants to stay involved/willingness to volunteer?</w:t>
            </w:r>
          </w:p>
        </w:tc>
        <w:tc>
          <w:tcPr>
            <w:tcW w:w="4746" w:type="dxa"/>
            <w:shd w:val="clear" w:color="auto" w:fill="FFFFFF" w:themeFill="background1"/>
          </w:tcPr>
          <w:sdt>
            <w:sdtPr>
              <w:rPr>
                <w:rStyle w:val="Text"/>
                <w:szCs w:val="20"/>
              </w:rPr>
              <w:id w:val="1532914332"/>
              <w:placeholder>
                <w:docPart w:val="5E09C45498254BCD9D7A5D0B5EC2AC8E"/>
              </w:placeholder>
              <w:showingPlcHdr/>
              <w15:appearance w15:val="hidden"/>
            </w:sdtPr>
            <w:sdtEndPr>
              <w:rPr>
                <w:rStyle w:val="DefaultParagraphFont"/>
                <w:sz w:val="22"/>
              </w:rPr>
            </w:sdtEndPr>
            <w:sdtContent>
              <w:p w14:paraId="18A9E0F8" w14:textId="77777777" w:rsidR="00E43648" w:rsidRDefault="00E43648" w:rsidP="00E43648">
                <w:pPr>
                  <w:pStyle w:val="SEBodytext"/>
                  <w:rPr>
                    <w:rStyle w:val="Text"/>
                    <w:szCs w:val="20"/>
                  </w:rPr>
                </w:pPr>
                <w:r w:rsidRPr="00E43648">
                  <w:rPr>
                    <w:rStyle w:val="PlaceholderText"/>
                    <w:i/>
                    <w:sz w:val="20"/>
                    <w:szCs w:val="20"/>
                  </w:rPr>
                  <w:t>Click here to enter text.</w:t>
                </w:r>
              </w:p>
            </w:sdtContent>
          </w:sdt>
          <w:p w14:paraId="1833F97C" w14:textId="47233B85" w:rsidR="00085CE5" w:rsidRPr="00E06499" w:rsidRDefault="00085CE5" w:rsidP="00085CE5">
            <w:pPr>
              <w:pStyle w:val="SEBodytext"/>
              <w:rPr>
                <w:sz w:val="20"/>
              </w:rPr>
            </w:pPr>
          </w:p>
        </w:tc>
      </w:tr>
    </w:tbl>
    <w:p w14:paraId="496D12CE" w14:textId="77777777" w:rsidR="00503110" w:rsidRDefault="00503110" w:rsidP="00503110">
      <w:pPr>
        <w:pStyle w:val="SEBodytext"/>
      </w:pPr>
    </w:p>
    <w:p w14:paraId="70702039" w14:textId="77777777" w:rsidR="00D52E98" w:rsidRPr="007D69C8" w:rsidRDefault="00D52E98" w:rsidP="00D52E98">
      <w:pPr>
        <w:pStyle w:val="SESubheaderintropara"/>
        <w:rPr>
          <w:sz w:val="24"/>
          <w:szCs w:val="24"/>
        </w:rPr>
      </w:pPr>
      <w:r w:rsidRPr="007D69C8">
        <w:rPr>
          <w:sz w:val="24"/>
          <w:szCs w:val="24"/>
        </w:rPr>
        <w:t>Social and community development</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463"/>
        <w:gridCol w:w="4604"/>
      </w:tblGrid>
      <w:tr w:rsidR="00085CE5" w:rsidRPr="003C6B62" w14:paraId="73964FB1" w14:textId="77777777" w:rsidTr="005E13E3">
        <w:trPr>
          <w:trHeight w:val="409"/>
        </w:trPr>
        <w:tc>
          <w:tcPr>
            <w:tcW w:w="4463" w:type="dxa"/>
            <w:shd w:val="clear" w:color="auto" w:fill="F2F2F2" w:themeFill="background1" w:themeFillShade="F2"/>
          </w:tcPr>
          <w:p w14:paraId="0F636F7B" w14:textId="77777777" w:rsidR="00085CE5" w:rsidRPr="00795FD7" w:rsidRDefault="00085CE5" w:rsidP="00795FD7">
            <w:pPr>
              <w:pStyle w:val="SEBodytext"/>
              <w:numPr>
                <w:ilvl w:val="0"/>
                <w:numId w:val="22"/>
              </w:numPr>
              <w:rPr>
                <w:sz w:val="20"/>
                <w:szCs w:val="20"/>
              </w:rPr>
            </w:pPr>
            <w:r w:rsidRPr="00795FD7">
              <w:rPr>
                <w:sz w:val="20"/>
                <w:szCs w:val="20"/>
              </w:rPr>
              <w:t xml:space="preserve">Did you target a specific demographic? </w:t>
            </w:r>
          </w:p>
          <w:p w14:paraId="113AF160" w14:textId="77777777" w:rsidR="00085CE5" w:rsidRDefault="00085CE5" w:rsidP="00085CE5">
            <w:pPr>
              <w:pStyle w:val="SEBodytext"/>
              <w:ind w:left="360"/>
              <w:rPr>
                <w:sz w:val="20"/>
                <w:szCs w:val="20"/>
              </w:rPr>
            </w:pPr>
          </w:p>
          <w:p w14:paraId="157BD9D1" w14:textId="77777777" w:rsidR="00085CE5" w:rsidRDefault="00085CE5" w:rsidP="00795FD7">
            <w:pPr>
              <w:pStyle w:val="SEBodytext"/>
              <w:numPr>
                <w:ilvl w:val="0"/>
                <w:numId w:val="22"/>
              </w:numPr>
              <w:rPr>
                <w:sz w:val="20"/>
                <w:szCs w:val="20"/>
              </w:rPr>
            </w:pPr>
            <w:r w:rsidRPr="00795FD7">
              <w:rPr>
                <w:sz w:val="20"/>
                <w:szCs w:val="20"/>
              </w:rPr>
              <w:t>Did you help customers make informed decisions?</w:t>
            </w:r>
          </w:p>
          <w:p w14:paraId="1FA82909" w14:textId="77777777" w:rsidR="00085CE5" w:rsidRDefault="00085CE5" w:rsidP="00085CE5">
            <w:pPr>
              <w:pStyle w:val="SEBodytext"/>
              <w:ind w:left="360"/>
              <w:rPr>
                <w:sz w:val="20"/>
                <w:szCs w:val="20"/>
              </w:rPr>
            </w:pPr>
          </w:p>
          <w:p w14:paraId="4B5FDAED" w14:textId="77777777" w:rsidR="00085CE5" w:rsidRDefault="00085CE5" w:rsidP="00085CE5">
            <w:pPr>
              <w:pStyle w:val="SEBodytext"/>
              <w:numPr>
                <w:ilvl w:val="0"/>
                <w:numId w:val="22"/>
              </w:numPr>
              <w:rPr>
                <w:sz w:val="20"/>
                <w:szCs w:val="20"/>
              </w:rPr>
            </w:pPr>
            <w:r w:rsidRPr="00795FD7">
              <w:rPr>
                <w:sz w:val="20"/>
                <w:szCs w:val="20"/>
              </w:rPr>
              <w:t>Did it help to facilitate the right type of interaction between people of different backgrounds?</w:t>
            </w:r>
          </w:p>
          <w:p w14:paraId="421AF7FB" w14:textId="77777777" w:rsidR="00085CE5" w:rsidRPr="00E06499" w:rsidRDefault="00085CE5" w:rsidP="00085CE5">
            <w:pPr>
              <w:pStyle w:val="SEBodytext"/>
              <w:ind w:left="360"/>
              <w:rPr>
                <w:sz w:val="20"/>
                <w:szCs w:val="20"/>
              </w:rPr>
            </w:pPr>
          </w:p>
          <w:p w14:paraId="25B99075" w14:textId="77777777" w:rsidR="00085CE5" w:rsidRDefault="00085CE5" w:rsidP="00085CE5">
            <w:pPr>
              <w:pStyle w:val="SEBodytext"/>
              <w:numPr>
                <w:ilvl w:val="0"/>
                <w:numId w:val="22"/>
              </w:numPr>
              <w:rPr>
                <w:sz w:val="20"/>
                <w:szCs w:val="20"/>
              </w:rPr>
            </w:pPr>
            <w:r w:rsidRPr="00795FD7">
              <w:rPr>
                <w:sz w:val="20"/>
                <w:szCs w:val="20"/>
              </w:rPr>
              <w:t>Is there an inviting environment? How was this achieved?</w:t>
            </w:r>
          </w:p>
          <w:p w14:paraId="5AE7B08B" w14:textId="77777777" w:rsidR="005E13E3" w:rsidRDefault="005E13E3" w:rsidP="005E13E3">
            <w:pPr>
              <w:pStyle w:val="ListParagraph"/>
              <w:rPr>
                <w:sz w:val="20"/>
                <w:szCs w:val="20"/>
              </w:rPr>
            </w:pPr>
          </w:p>
          <w:p w14:paraId="056CAEC0" w14:textId="77777777" w:rsidR="005E13E3" w:rsidRDefault="005E13E3" w:rsidP="005E13E3">
            <w:pPr>
              <w:pStyle w:val="SEBodytext"/>
              <w:rPr>
                <w:sz w:val="20"/>
                <w:szCs w:val="20"/>
              </w:rPr>
            </w:pPr>
          </w:p>
          <w:p w14:paraId="15CDB9DC" w14:textId="375E922F" w:rsidR="005E13E3" w:rsidRPr="00795FD7" w:rsidRDefault="005E13E3" w:rsidP="005E13E3">
            <w:pPr>
              <w:pStyle w:val="SEBodytext"/>
              <w:rPr>
                <w:sz w:val="20"/>
                <w:szCs w:val="20"/>
              </w:rPr>
            </w:pPr>
          </w:p>
        </w:tc>
        <w:tc>
          <w:tcPr>
            <w:tcW w:w="4604" w:type="dxa"/>
            <w:shd w:val="clear" w:color="auto" w:fill="FFFFFF" w:themeFill="background1"/>
          </w:tcPr>
          <w:sdt>
            <w:sdtPr>
              <w:rPr>
                <w:rStyle w:val="Text"/>
                <w:szCs w:val="20"/>
              </w:rPr>
              <w:id w:val="1693102739"/>
              <w:placeholder>
                <w:docPart w:val="0703BEBE510B437090384496F8D3F17F"/>
              </w:placeholder>
              <w:showingPlcHdr/>
              <w15:appearance w15:val="hidden"/>
            </w:sdtPr>
            <w:sdtEndPr>
              <w:rPr>
                <w:rStyle w:val="DefaultParagraphFont"/>
                <w:sz w:val="22"/>
              </w:rPr>
            </w:sdtEndPr>
            <w:sdtContent>
              <w:p w14:paraId="1204B96A" w14:textId="77777777" w:rsidR="00E43648" w:rsidRDefault="00E43648" w:rsidP="00E43648">
                <w:pPr>
                  <w:pStyle w:val="SEBodytext"/>
                  <w:rPr>
                    <w:rStyle w:val="Text"/>
                    <w:szCs w:val="20"/>
                  </w:rPr>
                </w:pPr>
                <w:r w:rsidRPr="00E43648">
                  <w:rPr>
                    <w:rStyle w:val="PlaceholderText"/>
                    <w:i/>
                    <w:sz w:val="20"/>
                    <w:szCs w:val="20"/>
                  </w:rPr>
                  <w:t>Click here to enter text.</w:t>
                </w:r>
              </w:p>
            </w:sdtContent>
          </w:sdt>
          <w:p w14:paraId="7A23C19A" w14:textId="77777777" w:rsidR="00085CE5" w:rsidRPr="00E43648" w:rsidRDefault="00085CE5" w:rsidP="00E43648">
            <w:pPr>
              <w:ind w:firstLine="720"/>
            </w:pPr>
          </w:p>
        </w:tc>
      </w:tr>
    </w:tbl>
    <w:p w14:paraId="5FC017B2" w14:textId="77777777" w:rsidR="00D52E98" w:rsidRDefault="00D52E98" w:rsidP="00503110">
      <w:pPr>
        <w:pStyle w:val="SEBodytext"/>
      </w:pPr>
    </w:p>
    <w:p w14:paraId="6759E699" w14:textId="77777777" w:rsidR="00D52E98" w:rsidRPr="007D69C8" w:rsidRDefault="00D52E98" w:rsidP="00D52E98">
      <w:pPr>
        <w:pStyle w:val="SESubheaderintropara"/>
        <w:rPr>
          <w:sz w:val="24"/>
          <w:szCs w:val="24"/>
        </w:rPr>
      </w:pPr>
      <w:r w:rsidRPr="007D69C8">
        <w:rPr>
          <w:sz w:val="24"/>
          <w:szCs w:val="24"/>
        </w:rPr>
        <w:t>Economic development</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463"/>
        <w:gridCol w:w="4604"/>
      </w:tblGrid>
      <w:tr w:rsidR="00085CE5" w:rsidRPr="003C6B62" w14:paraId="75CC64F9" w14:textId="77777777" w:rsidTr="005E13E3">
        <w:trPr>
          <w:trHeight w:val="20"/>
        </w:trPr>
        <w:tc>
          <w:tcPr>
            <w:tcW w:w="4463" w:type="dxa"/>
            <w:shd w:val="clear" w:color="auto" w:fill="F2F2F2" w:themeFill="background1" w:themeFillShade="F2"/>
          </w:tcPr>
          <w:p w14:paraId="6715E39A" w14:textId="137FB25F" w:rsidR="00085CE5" w:rsidRPr="00755865" w:rsidRDefault="00085CE5" w:rsidP="00755865">
            <w:pPr>
              <w:pStyle w:val="SEBodytext"/>
              <w:numPr>
                <w:ilvl w:val="0"/>
                <w:numId w:val="21"/>
              </w:numPr>
              <w:rPr>
                <w:sz w:val="20"/>
              </w:rPr>
            </w:pPr>
            <w:r>
              <w:rPr>
                <w:sz w:val="20"/>
              </w:rPr>
              <w:t>Were there any a</w:t>
            </w:r>
            <w:r w:rsidRPr="00755865">
              <w:rPr>
                <w:sz w:val="20"/>
              </w:rPr>
              <w:t>venues or partners used?</w:t>
            </w:r>
          </w:p>
          <w:p w14:paraId="33C2D2A9" w14:textId="77777777" w:rsidR="00085CE5" w:rsidRDefault="00085CE5" w:rsidP="00085CE5">
            <w:pPr>
              <w:pStyle w:val="SEBodytext"/>
              <w:ind w:left="360"/>
              <w:rPr>
                <w:sz w:val="20"/>
              </w:rPr>
            </w:pPr>
          </w:p>
          <w:p w14:paraId="7EF05ABD" w14:textId="158F8808" w:rsidR="00085CE5" w:rsidRPr="00755865" w:rsidRDefault="00085CE5" w:rsidP="00755865">
            <w:pPr>
              <w:pStyle w:val="SEBodytext"/>
              <w:numPr>
                <w:ilvl w:val="0"/>
                <w:numId w:val="21"/>
              </w:numPr>
              <w:rPr>
                <w:sz w:val="20"/>
              </w:rPr>
            </w:pPr>
            <w:r w:rsidRPr="00755865">
              <w:rPr>
                <w:sz w:val="20"/>
              </w:rPr>
              <w:t xml:space="preserve">Has it helped you save money? </w:t>
            </w:r>
          </w:p>
          <w:p w14:paraId="541878BB" w14:textId="77777777" w:rsidR="00085CE5" w:rsidRDefault="00085CE5" w:rsidP="00085CE5">
            <w:pPr>
              <w:pStyle w:val="SEBodytext"/>
              <w:ind w:left="360"/>
              <w:rPr>
                <w:sz w:val="20"/>
              </w:rPr>
            </w:pPr>
          </w:p>
          <w:p w14:paraId="6ADBFE26" w14:textId="77777777" w:rsidR="00085CE5" w:rsidRDefault="00085CE5" w:rsidP="00755865">
            <w:pPr>
              <w:pStyle w:val="SEBodytext"/>
              <w:numPr>
                <w:ilvl w:val="0"/>
                <w:numId w:val="21"/>
              </w:numPr>
              <w:rPr>
                <w:sz w:val="20"/>
              </w:rPr>
            </w:pPr>
            <w:r w:rsidRPr="00755865">
              <w:rPr>
                <w:sz w:val="20"/>
              </w:rPr>
              <w:t>Would it create any jobs or volunteering opportunities?</w:t>
            </w:r>
          </w:p>
          <w:p w14:paraId="3CA8D366" w14:textId="77777777" w:rsidR="00085CE5" w:rsidRPr="00085CE5" w:rsidRDefault="00085CE5" w:rsidP="00085CE5">
            <w:pPr>
              <w:pStyle w:val="SEBodytext"/>
              <w:ind w:left="360"/>
            </w:pPr>
          </w:p>
          <w:p w14:paraId="14B1EC19" w14:textId="0A12F093" w:rsidR="00085CE5" w:rsidRPr="00E06499" w:rsidRDefault="00085CE5" w:rsidP="00085CE5">
            <w:pPr>
              <w:pStyle w:val="SEBodytext"/>
              <w:numPr>
                <w:ilvl w:val="0"/>
                <w:numId w:val="21"/>
              </w:numPr>
            </w:pPr>
            <w:r w:rsidRPr="00755865">
              <w:rPr>
                <w:sz w:val="20"/>
              </w:rPr>
              <w:t>Has this helped to de</w:t>
            </w:r>
            <w:r w:rsidR="00E3136F">
              <w:rPr>
                <w:sz w:val="20"/>
              </w:rPr>
              <w:t>velop economic activity? (e.g. i</w:t>
            </w:r>
            <w:r w:rsidRPr="00755865">
              <w:rPr>
                <w:sz w:val="20"/>
              </w:rPr>
              <w:t>ncrease tourism and events)</w:t>
            </w:r>
          </w:p>
          <w:p w14:paraId="0F6BFBD5" w14:textId="77777777" w:rsidR="00085CE5" w:rsidRDefault="00085CE5" w:rsidP="00085CE5">
            <w:pPr>
              <w:pStyle w:val="SEBodytext"/>
              <w:ind w:left="360"/>
              <w:rPr>
                <w:sz w:val="20"/>
              </w:rPr>
            </w:pPr>
          </w:p>
          <w:p w14:paraId="35789E98" w14:textId="77777777" w:rsidR="00085CE5" w:rsidRDefault="00085CE5" w:rsidP="00085CE5">
            <w:pPr>
              <w:pStyle w:val="SEBodytext"/>
              <w:numPr>
                <w:ilvl w:val="0"/>
                <w:numId w:val="21"/>
              </w:numPr>
              <w:rPr>
                <w:sz w:val="20"/>
              </w:rPr>
            </w:pPr>
            <w:r>
              <w:rPr>
                <w:sz w:val="20"/>
              </w:rPr>
              <w:t>Has secondary spend occurred? (e.g. increase sales in café)</w:t>
            </w:r>
          </w:p>
          <w:p w14:paraId="23D31321" w14:textId="08BB2AF7" w:rsidR="005E13E3" w:rsidRPr="00755865" w:rsidRDefault="005E13E3" w:rsidP="005E13E3">
            <w:pPr>
              <w:pStyle w:val="SEBodytext"/>
              <w:rPr>
                <w:sz w:val="20"/>
              </w:rPr>
            </w:pPr>
          </w:p>
        </w:tc>
        <w:tc>
          <w:tcPr>
            <w:tcW w:w="4604" w:type="dxa"/>
            <w:shd w:val="clear" w:color="auto" w:fill="FFFFFF" w:themeFill="background1"/>
          </w:tcPr>
          <w:sdt>
            <w:sdtPr>
              <w:rPr>
                <w:rStyle w:val="Text"/>
                <w:szCs w:val="20"/>
              </w:rPr>
              <w:id w:val="1321230234"/>
              <w:placeholder>
                <w:docPart w:val="F20E7C05E5D649F48000A43CE5DF4C13"/>
              </w:placeholder>
              <w:showingPlcHdr/>
              <w15:appearance w15:val="hidden"/>
            </w:sdtPr>
            <w:sdtEndPr>
              <w:rPr>
                <w:rStyle w:val="DefaultParagraphFont"/>
                <w:sz w:val="22"/>
              </w:rPr>
            </w:sdtEndPr>
            <w:sdtContent>
              <w:p w14:paraId="77A9245A" w14:textId="5C946912" w:rsidR="00085CE5" w:rsidRPr="003E15AB" w:rsidRDefault="00E43648" w:rsidP="003E15AB">
                <w:pPr>
                  <w:pStyle w:val="SEBodytext"/>
                  <w:rPr>
                    <w:sz w:val="20"/>
                    <w:szCs w:val="20"/>
                  </w:rPr>
                </w:pPr>
                <w:r w:rsidRPr="00E43648">
                  <w:rPr>
                    <w:rStyle w:val="PlaceholderText"/>
                    <w:i/>
                    <w:sz w:val="20"/>
                    <w:szCs w:val="20"/>
                  </w:rPr>
                  <w:t>Click here to enter text.</w:t>
                </w:r>
              </w:p>
            </w:sdtContent>
          </w:sdt>
        </w:tc>
      </w:tr>
    </w:tbl>
    <w:p w14:paraId="2E3EA3A8" w14:textId="77777777" w:rsidR="00077EF4" w:rsidRDefault="00077EF4">
      <w:pPr>
        <w:rPr>
          <w:color w:val="2195AE"/>
          <w:sz w:val="32"/>
          <w:szCs w:val="32"/>
        </w:rPr>
      </w:pPr>
      <w:r>
        <w:br w:type="page"/>
      </w:r>
    </w:p>
    <w:p w14:paraId="2F4E9A71" w14:textId="441329FD" w:rsidR="00F4649E" w:rsidRDefault="003D06FE" w:rsidP="00755865">
      <w:pPr>
        <w:pStyle w:val="SESubheaderintropara"/>
        <w:numPr>
          <w:ilvl w:val="0"/>
          <w:numId w:val="19"/>
        </w:numPr>
      </w:pPr>
      <w:r>
        <w:lastRenderedPageBreak/>
        <w:t>Success and learnings</w:t>
      </w:r>
    </w:p>
    <w:p w14:paraId="67B5A00D" w14:textId="53097C15" w:rsidR="00873D14" w:rsidRDefault="00873D14" w:rsidP="00B636E8">
      <w:pPr>
        <w:pStyle w:val="SEBodytext"/>
        <w:rPr>
          <w:b/>
        </w:rPr>
      </w:pPr>
      <w:r w:rsidRPr="00873D14">
        <w:rPr>
          <w:b/>
        </w:rPr>
        <w:t xml:space="preserve">Please provide proof of </w:t>
      </w:r>
      <w:r w:rsidR="00E3136F">
        <w:rPr>
          <w:b/>
        </w:rPr>
        <w:t>activity</w:t>
      </w:r>
      <w:r w:rsidRPr="00873D14">
        <w:rPr>
          <w:b/>
        </w:rPr>
        <w:t xml:space="preserve"> success, using statistics and feedback around:</w:t>
      </w:r>
    </w:p>
    <w:p w14:paraId="193491F4" w14:textId="77777777" w:rsidR="00295E5A" w:rsidRDefault="00295E5A" w:rsidP="00B636E8">
      <w:pPr>
        <w:pStyle w:val="SEBodytext"/>
        <w:rPr>
          <w:i/>
          <w:sz w:val="20"/>
        </w:rPr>
      </w:pPr>
      <w:r w:rsidRPr="00295E5A">
        <w:rPr>
          <w:i/>
          <w:sz w:val="20"/>
        </w:rPr>
        <w:t xml:space="preserve">We’ve included example questions in the sections to help you complete this section. </w:t>
      </w:r>
    </w:p>
    <w:p w14:paraId="71E8DC35" w14:textId="10CFF8D6" w:rsidR="00B636E8" w:rsidRPr="00873D14" w:rsidRDefault="00873D14" w:rsidP="00B636E8">
      <w:pPr>
        <w:pStyle w:val="SEBodytext"/>
        <w:rPr>
          <w:sz w:val="20"/>
        </w:rPr>
      </w:pPr>
      <w:r w:rsidRPr="00873D14">
        <w:rPr>
          <w:i/>
          <w:sz w:val="20"/>
        </w:rPr>
        <w:t>L</w:t>
      </w:r>
      <w:r w:rsidR="00B636E8" w:rsidRPr="00873D14">
        <w:rPr>
          <w:i/>
          <w:sz w:val="20"/>
        </w:rPr>
        <w:t>eave any sections blank if they don’t relate to your activity</w:t>
      </w:r>
      <w:r w:rsidR="008971B4" w:rsidRPr="00873D14">
        <w:rPr>
          <w:i/>
          <w:sz w:val="20"/>
        </w:rPr>
        <w:t>.</w:t>
      </w:r>
    </w:p>
    <w:p w14:paraId="0D54C57C" w14:textId="77777777" w:rsidR="00F4649E" w:rsidRPr="00085CE5" w:rsidRDefault="00F4649E" w:rsidP="00085CE5">
      <w:pPr>
        <w:pStyle w:val="SEBodytext"/>
      </w:pPr>
    </w:p>
    <w:p w14:paraId="0828CCA4" w14:textId="77777777" w:rsidR="00F4649E" w:rsidRPr="007D69C8" w:rsidRDefault="00F4649E" w:rsidP="00F4649E">
      <w:pPr>
        <w:pStyle w:val="SESubheaderintropara"/>
        <w:rPr>
          <w:sz w:val="24"/>
          <w:szCs w:val="24"/>
        </w:rPr>
      </w:pPr>
      <w:r w:rsidRPr="007D69C8">
        <w:rPr>
          <w:sz w:val="24"/>
          <w:szCs w:val="24"/>
        </w:rPr>
        <w:t>Physical wellbeing outcomes</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463"/>
        <w:gridCol w:w="4604"/>
      </w:tblGrid>
      <w:tr w:rsidR="005E13E3" w:rsidRPr="003C6B62" w14:paraId="6AE2309F" w14:textId="77777777" w:rsidTr="005E13E3">
        <w:trPr>
          <w:trHeight w:val="440"/>
        </w:trPr>
        <w:tc>
          <w:tcPr>
            <w:tcW w:w="4463" w:type="dxa"/>
            <w:shd w:val="clear" w:color="auto" w:fill="F2F2F2" w:themeFill="background1" w:themeFillShade="F2"/>
          </w:tcPr>
          <w:p w14:paraId="5A714DE5" w14:textId="7232EBB9" w:rsidR="005E13E3" w:rsidRPr="00024FA4" w:rsidRDefault="005E13E3" w:rsidP="00024FA4">
            <w:pPr>
              <w:pStyle w:val="SEBodytext"/>
              <w:numPr>
                <w:ilvl w:val="0"/>
                <w:numId w:val="26"/>
              </w:numPr>
              <w:rPr>
                <w:sz w:val="20"/>
              </w:rPr>
            </w:pPr>
            <w:r w:rsidRPr="00024FA4">
              <w:rPr>
                <w:sz w:val="20"/>
              </w:rPr>
              <w:t>Did it help a participant to prevent or manage a medical condition?</w:t>
            </w:r>
          </w:p>
          <w:p w14:paraId="7384BAE5" w14:textId="77777777" w:rsidR="005E13E3" w:rsidRDefault="005E13E3" w:rsidP="005E13E3">
            <w:pPr>
              <w:pStyle w:val="SEBodytext"/>
              <w:ind w:left="360"/>
              <w:rPr>
                <w:sz w:val="20"/>
              </w:rPr>
            </w:pPr>
          </w:p>
          <w:p w14:paraId="47C625E7" w14:textId="428DF22F" w:rsidR="005E13E3" w:rsidRPr="00024FA4" w:rsidRDefault="005E13E3" w:rsidP="00024FA4">
            <w:pPr>
              <w:pStyle w:val="SEBodytext"/>
              <w:numPr>
                <w:ilvl w:val="0"/>
                <w:numId w:val="26"/>
              </w:numPr>
              <w:rPr>
                <w:sz w:val="20"/>
              </w:rPr>
            </w:pPr>
            <w:r w:rsidRPr="00024FA4">
              <w:rPr>
                <w:sz w:val="20"/>
              </w:rPr>
              <w:t>Has it helped to increase a participant’s strength, balance and motor skills?</w:t>
            </w:r>
          </w:p>
          <w:p w14:paraId="5E68BF6E" w14:textId="77777777" w:rsidR="005E13E3" w:rsidRDefault="005E13E3" w:rsidP="005E13E3">
            <w:pPr>
              <w:pStyle w:val="SEBodytext"/>
              <w:ind w:left="360"/>
              <w:rPr>
                <w:sz w:val="20"/>
              </w:rPr>
            </w:pPr>
          </w:p>
          <w:p w14:paraId="380B1141" w14:textId="77777777" w:rsidR="005E13E3" w:rsidRDefault="005E13E3" w:rsidP="00024FA4">
            <w:pPr>
              <w:pStyle w:val="SEBodytext"/>
              <w:numPr>
                <w:ilvl w:val="0"/>
                <w:numId w:val="26"/>
              </w:numPr>
              <w:rPr>
                <w:sz w:val="20"/>
              </w:rPr>
            </w:pPr>
            <w:r w:rsidRPr="00024FA4">
              <w:rPr>
                <w:sz w:val="20"/>
              </w:rPr>
              <w:t>Did it help improve participant’s sleep and increase their energy levels?</w:t>
            </w:r>
          </w:p>
          <w:p w14:paraId="5C4F0467" w14:textId="77777777" w:rsidR="005E13E3" w:rsidRDefault="005E13E3" w:rsidP="005E13E3">
            <w:pPr>
              <w:pStyle w:val="SEBodytext"/>
              <w:ind w:left="360"/>
              <w:rPr>
                <w:sz w:val="20"/>
              </w:rPr>
            </w:pPr>
          </w:p>
          <w:p w14:paraId="1BA1B817" w14:textId="77777777" w:rsidR="005E13E3" w:rsidRPr="00024FA4" w:rsidRDefault="005E13E3" w:rsidP="005E13E3">
            <w:pPr>
              <w:pStyle w:val="SEBodytext"/>
              <w:numPr>
                <w:ilvl w:val="0"/>
                <w:numId w:val="26"/>
              </w:numPr>
              <w:rPr>
                <w:sz w:val="20"/>
              </w:rPr>
            </w:pPr>
            <w:r w:rsidRPr="00024FA4">
              <w:rPr>
                <w:sz w:val="20"/>
              </w:rPr>
              <w:t>Has it helped the health development in early year’s participants?</w:t>
            </w:r>
          </w:p>
          <w:p w14:paraId="203CECA4" w14:textId="77777777" w:rsidR="005E13E3" w:rsidRDefault="005E13E3" w:rsidP="005E13E3">
            <w:pPr>
              <w:pStyle w:val="SEBodytext"/>
              <w:ind w:left="360"/>
              <w:rPr>
                <w:sz w:val="20"/>
              </w:rPr>
            </w:pPr>
          </w:p>
          <w:p w14:paraId="26201D27" w14:textId="77777777" w:rsidR="005E13E3" w:rsidRDefault="005E13E3" w:rsidP="005E13E3">
            <w:pPr>
              <w:pStyle w:val="SEBodytext"/>
              <w:numPr>
                <w:ilvl w:val="0"/>
                <w:numId w:val="26"/>
              </w:numPr>
              <w:rPr>
                <w:sz w:val="20"/>
              </w:rPr>
            </w:pPr>
            <w:r w:rsidRPr="00024FA4">
              <w:rPr>
                <w:sz w:val="20"/>
              </w:rPr>
              <w:t xml:space="preserve">Has the participants activity levels increased? </w:t>
            </w:r>
          </w:p>
          <w:p w14:paraId="6F2CAEDB" w14:textId="77777777" w:rsidR="005E13E3" w:rsidRPr="00024FA4" w:rsidRDefault="005E13E3" w:rsidP="005E13E3">
            <w:pPr>
              <w:pStyle w:val="SEBodytext"/>
              <w:ind w:left="360"/>
              <w:rPr>
                <w:sz w:val="20"/>
              </w:rPr>
            </w:pPr>
          </w:p>
          <w:p w14:paraId="2C1B454C" w14:textId="390B2FFE" w:rsidR="005E13E3" w:rsidRPr="00024FA4" w:rsidRDefault="005E13E3" w:rsidP="005E13E3">
            <w:pPr>
              <w:pStyle w:val="SEBodytext"/>
              <w:numPr>
                <w:ilvl w:val="0"/>
                <w:numId w:val="26"/>
              </w:numPr>
              <w:rPr>
                <w:sz w:val="20"/>
              </w:rPr>
            </w:pPr>
            <w:r w:rsidRPr="00024FA4">
              <w:rPr>
                <w:sz w:val="20"/>
              </w:rPr>
              <w:t>Have participants gone from being inactive to active or have they shown an increase in swim ability / swim confidence?</w:t>
            </w:r>
          </w:p>
        </w:tc>
        <w:tc>
          <w:tcPr>
            <w:tcW w:w="4604" w:type="dxa"/>
            <w:shd w:val="clear" w:color="auto" w:fill="FFFFFF" w:themeFill="background1"/>
          </w:tcPr>
          <w:p w14:paraId="63A66656" w14:textId="77777777" w:rsidR="00E43648" w:rsidRDefault="005E13E3" w:rsidP="00E43648">
            <w:pPr>
              <w:pStyle w:val="SEBodytext"/>
              <w:rPr>
                <w:rStyle w:val="Text"/>
              </w:rPr>
            </w:pPr>
            <w:r>
              <w:rPr>
                <w:sz w:val="20"/>
              </w:rPr>
              <w:t>Results:</w:t>
            </w:r>
          </w:p>
          <w:sdt>
            <w:sdtPr>
              <w:rPr>
                <w:rStyle w:val="Text"/>
                <w:szCs w:val="20"/>
              </w:rPr>
              <w:id w:val="56750753"/>
              <w:placeholder>
                <w:docPart w:val="81A753008C1A4B6DBA602BA98C4920C9"/>
              </w:placeholder>
              <w:showingPlcHdr/>
              <w15:appearance w15:val="hidden"/>
            </w:sdtPr>
            <w:sdtEndPr>
              <w:rPr>
                <w:rStyle w:val="DefaultParagraphFont"/>
                <w:sz w:val="22"/>
              </w:rPr>
            </w:sdtEndPr>
            <w:sdtContent>
              <w:p w14:paraId="40343928" w14:textId="5BF0A49D" w:rsidR="00E43648" w:rsidRDefault="00E07D24" w:rsidP="00E43648">
                <w:pPr>
                  <w:pStyle w:val="SEBodytext"/>
                  <w:rPr>
                    <w:rStyle w:val="Text"/>
                    <w:szCs w:val="20"/>
                  </w:rPr>
                </w:pPr>
                <w:r w:rsidRPr="00E43648">
                  <w:rPr>
                    <w:rStyle w:val="PlaceholderText"/>
                    <w:i/>
                    <w:sz w:val="20"/>
                    <w:szCs w:val="20"/>
                  </w:rPr>
                  <w:t>Click here to enter text.</w:t>
                </w:r>
              </w:p>
            </w:sdtContent>
          </w:sdt>
          <w:p w14:paraId="413A0BC4" w14:textId="087A77F4" w:rsidR="00E43648" w:rsidRPr="00024FA4" w:rsidRDefault="00E43648" w:rsidP="00E43648">
            <w:pPr>
              <w:pStyle w:val="SEBodytext"/>
            </w:pPr>
          </w:p>
        </w:tc>
      </w:tr>
    </w:tbl>
    <w:p w14:paraId="16F1C79E" w14:textId="77777777" w:rsidR="009B3254" w:rsidRDefault="009B3254" w:rsidP="00503110">
      <w:pPr>
        <w:pStyle w:val="SEBodytext"/>
      </w:pPr>
    </w:p>
    <w:p w14:paraId="5483B40A" w14:textId="77777777" w:rsidR="00F4649E" w:rsidRPr="007D69C8" w:rsidRDefault="00F4649E" w:rsidP="00F4649E">
      <w:pPr>
        <w:pStyle w:val="SESubheaderintropara"/>
        <w:rPr>
          <w:sz w:val="24"/>
          <w:szCs w:val="24"/>
        </w:rPr>
      </w:pPr>
      <w:r w:rsidRPr="007D69C8">
        <w:rPr>
          <w:sz w:val="24"/>
          <w:szCs w:val="24"/>
        </w:rPr>
        <w:t>Mental wellbeing outcomes</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392"/>
        <w:gridCol w:w="4675"/>
      </w:tblGrid>
      <w:tr w:rsidR="005E13E3" w:rsidRPr="003C6B62" w14:paraId="587673DE" w14:textId="77777777" w:rsidTr="005E13E3">
        <w:trPr>
          <w:trHeight w:val="977"/>
        </w:trPr>
        <w:tc>
          <w:tcPr>
            <w:tcW w:w="4392" w:type="dxa"/>
            <w:shd w:val="clear" w:color="auto" w:fill="F2F2F2" w:themeFill="background1" w:themeFillShade="F2"/>
          </w:tcPr>
          <w:p w14:paraId="539DBBF2" w14:textId="284574EF" w:rsidR="005E13E3" w:rsidRPr="00024FA4" w:rsidRDefault="005E13E3" w:rsidP="00024FA4">
            <w:pPr>
              <w:pStyle w:val="SEBodytext"/>
              <w:numPr>
                <w:ilvl w:val="0"/>
                <w:numId w:val="27"/>
              </w:numPr>
              <w:rPr>
                <w:sz w:val="20"/>
              </w:rPr>
            </w:pPr>
            <w:r w:rsidRPr="00024FA4">
              <w:rPr>
                <w:sz w:val="20"/>
              </w:rPr>
              <w:t>Has the participant’s mental wellbeing improved?</w:t>
            </w:r>
          </w:p>
          <w:p w14:paraId="1DBB7080" w14:textId="77777777" w:rsidR="005E13E3" w:rsidRDefault="005E13E3" w:rsidP="005E13E3">
            <w:pPr>
              <w:pStyle w:val="SEBodytext"/>
              <w:ind w:left="360"/>
              <w:rPr>
                <w:sz w:val="20"/>
              </w:rPr>
            </w:pPr>
          </w:p>
          <w:p w14:paraId="51A358B4" w14:textId="08593A2A" w:rsidR="005E13E3" w:rsidRPr="00024FA4" w:rsidRDefault="00E3136F" w:rsidP="00024FA4">
            <w:pPr>
              <w:pStyle w:val="SEBodytext"/>
              <w:numPr>
                <w:ilvl w:val="0"/>
                <w:numId w:val="27"/>
              </w:numPr>
              <w:rPr>
                <w:sz w:val="20"/>
              </w:rPr>
            </w:pPr>
            <w:r>
              <w:rPr>
                <w:sz w:val="20"/>
              </w:rPr>
              <w:t xml:space="preserve">Has it increased </w:t>
            </w:r>
            <w:r w:rsidR="005E13E3" w:rsidRPr="00024FA4">
              <w:rPr>
                <w:sz w:val="20"/>
              </w:rPr>
              <w:t>enjoyment and happiness of participants?</w:t>
            </w:r>
          </w:p>
          <w:p w14:paraId="69CDF84C" w14:textId="77777777" w:rsidR="005E13E3" w:rsidRDefault="005E13E3" w:rsidP="005E13E3">
            <w:pPr>
              <w:pStyle w:val="SEBodytext"/>
              <w:ind w:left="360"/>
              <w:rPr>
                <w:sz w:val="20"/>
              </w:rPr>
            </w:pPr>
          </w:p>
          <w:p w14:paraId="7270C7A8" w14:textId="77777777" w:rsidR="005E13E3" w:rsidRDefault="005E13E3" w:rsidP="00024FA4">
            <w:pPr>
              <w:pStyle w:val="SEBodytext"/>
              <w:numPr>
                <w:ilvl w:val="0"/>
                <w:numId w:val="27"/>
              </w:numPr>
              <w:rPr>
                <w:sz w:val="20"/>
              </w:rPr>
            </w:pPr>
            <w:r w:rsidRPr="00024FA4">
              <w:rPr>
                <w:sz w:val="20"/>
              </w:rPr>
              <w:t>Did it help to improve self-esteem and cognitive functions of participants?</w:t>
            </w:r>
          </w:p>
          <w:p w14:paraId="58F27DB9" w14:textId="77777777" w:rsidR="005E13E3" w:rsidRDefault="005E13E3" w:rsidP="005E13E3">
            <w:pPr>
              <w:pStyle w:val="SEBodytext"/>
              <w:ind w:left="360"/>
              <w:rPr>
                <w:sz w:val="20"/>
              </w:rPr>
            </w:pPr>
          </w:p>
          <w:p w14:paraId="6BA877EE" w14:textId="77777777" w:rsidR="005E13E3" w:rsidRPr="00024FA4" w:rsidRDefault="005E13E3" w:rsidP="005E13E3">
            <w:pPr>
              <w:pStyle w:val="SEBodytext"/>
              <w:numPr>
                <w:ilvl w:val="0"/>
                <w:numId w:val="27"/>
              </w:numPr>
              <w:rPr>
                <w:sz w:val="20"/>
              </w:rPr>
            </w:pPr>
            <w:r w:rsidRPr="00024FA4">
              <w:rPr>
                <w:sz w:val="20"/>
              </w:rPr>
              <w:t>Has it reduced anxiety, stress or depression of participants?</w:t>
            </w:r>
          </w:p>
          <w:p w14:paraId="658C785D" w14:textId="77777777" w:rsidR="005E13E3" w:rsidRDefault="005E13E3" w:rsidP="005E13E3">
            <w:pPr>
              <w:pStyle w:val="SEBodytext"/>
              <w:ind w:left="360"/>
              <w:rPr>
                <w:sz w:val="20"/>
              </w:rPr>
            </w:pPr>
          </w:p>
          <w:p w14:paraId="55EBBD90" w14:textId="76591154" w:rsidR="005E13E3" w:rsidRDefault="005E13E3" w:rsidP="000E156B">
            <w:pPr>
              <w:pStyle w:val="SEBodytext"/>
              <w:numPr>
                <w:ilvl w:val="0"/>
                <w:numId w:val="27"/>
              </w:numPr>
              <w:rPr>
                <w:sz w:val="20"/>
              </w:rPr>
            </w:pPr>
            <w:r w:rsidRPr="00024FA4">
              <w:rPr>
                <w:sz w:val="20"/>
              </w:rPr>
              <w:t xml:space="preserve">Did it help with </w:t>
            </w:r>
            <w:r w:rsidR="00E3136F">
              <w:rPr>
                <w:sz w:val="20"/>
              </w:rPr>
              <w:t>reduce risk of D</w:t>
            </w:r>
            <w:r w:rsidR="000E156B" w:rsidRPr="000E156B">
              <w:rPr>
                <w:sz w:val="20"/>
              </w:rPr>
              <w:t>ementia and provide treatment?</w:t>
            </w:r>
          </w:p>
          <w:p w14:paraId="08842B1D" w14:textId="390DE810" w:rsidR="005E13E3" w:rsidRPr="00024FA4" w:rsidRDefault="005E13E3" w:rsidP="005E13E3">
            <w:pPr>
              <w:pStyle w:val="SEBodytext"/>
              <w:rPr>
                <w:sz w:val="20"/>
              </w:rPr>
            </w:pPr>
          </w:p>
        </w:tc>
        <w:tc>
          <w:tcPr>
            <w:tcW w:w="4675" w:type="dxa"/>
            <w:shd w:val="clear" w:color="auto" w:fill="FFFFFF" w:themeFill="background1"/>
          </w:tcPr>
          <w:p w14:paraId="77D11732" w14:textId="77777777" w:rsidR="00E43648" w:rsidRDefault="005E13E3" w:rsidP="00E43648">
            <w:pPr>
              <w:pStyle w:val="SEBodytext"/>
              <w:rPr>
                <w:rStyle w:val="Text"/>
              </w:rPr>
            </w:pPr>
            <w:r w:rsidRPr="000E156B">
              <w:rPr>
                <w:sz w:val="20"/>
              </w:rPr>
              <w:t xml:space="preserve">Results: </w:t>
            </w:r>
          </w:p>
          <w:sdt>
            <w:sdtPr>
              <w:rPr>
                <w:rStyle w:val="Text"/>
                <w:szCs w:val="20"/>
              </w:rPr>
              <w:id w:val="1457991424"/>
              <w:placeholder>
                <w:docPart w:val="6E078F14937F4B849A8EC22C8BCA9DF6"/>
              </w:placeholder>
              <w:showingPlcHdr/>
              <w15:appearance w15:val="hidden"/>
            </w:sdtPr>
            <w:sdtEndPr>
              <w:rPr>
                <w:rStyle w:val="DefaultParagraphFont"/>
                <w:sz w:val="22"/>
              </w:rPr>
            </w:sdtEndPr>
            <w:sdtContent>
              <w:p w14:paraId="355E06D6" w14:textId="77777777" w:rsidR="00E43648" w:rsidRDefault="00E43648" w:rsidP="00E43648">
                <w:pPr>
                  <w:pStyle w:val="SEBodytext"/>
                  <w:rPr>
                    <w:rStyle w:val="Text"/>
                    <w:szCs w:val="20"/>
                  </w:rPr>
                </w:pPr>
                <w:r w:rsidRPr="00E43648">
                  <w:rPr>
                    <w:rStyle w:val="PlaceholderText"/>
                    <w:i/>
                    <w:sz w:val="20"/>
                    <w:szCs w:val="20"/>
                  </w:rPr>
                  <w:t>Click here to enter text.</w:t>
                </w:r>
              </w:p>
            </w:sdtContent>
          </w:sdt>
          <w:p w14:paraId="6C24BD13" w14:textId="05E235E1" w:rsidR="00E43648" w:rsidRPr="000E156B" w:rsidRDefault="00E43648" w:rsidP="00E43648">
            <w:pPr>
              <w:pStyle w:val="SEBodytext"/>
              <w:rPr>
                <w:sz w:val="20"/>
              </w:rPr>
            </w:pPr>
          </w:p>
        </w:tc>
      </w:tr>
    </w:tbl>
    <w:p w14:paraId="19BA803C" w14:textId="77777777" w:rsidR="00503110" w:rsidRDefault="00503110" w:rsidP="00503110">
      <w:pPr>
        <w:pStyle w:val="SEBodytext"/>
      </w:pPr>
    </w:p>
    <w:p w14:paraId="5254D12C" w14:textId="77777777" w:rsidR="00A9613E" w:rsidRDefault="00A9613E">
      <w:pPr>
        <w:rPr>
          <w:color w:val="2195AE"/>
          <w:sz w:val="24"/>
        </w:rPr>
      </w:pPr>
      <w:r>
        <w:rPr>
          <w:sz w:val="24"/>
        </w:rPr>
        <w:br w:type="page"/>
      </w:r>
    </w:p>
    <w:p w14:paraId="2206C17F" w14:textId="14426622" w:rsidR="008E594B" w:rsidRPr="007D69C8" w:rsidRDefault="00F4649E" w:rsidP="00F4649E">
      <w:pPr>
        <w:pStyle w:val="SESubheaderintropara"/>
        <w:rPr>
          <w:sz w:val="24"/>
          <w:szCs w:val="24"/>
        </w:rPr>
      </w:pPr>
      <w:r w:rsidRPr="007D69C8">
        <w:rPr>
          <w:sz w:val="24"/>
          <w:szCs w:val="24"/>
        </w:rPr>
        <w:lastRenderedPageBreak/>
        <w:t>Individual development</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533"/>
        <w:gridCol w:w="4534"/>
      </w:tblGrid>
      <w:tr w:rsidR="005E13E3" w:rsidRPr="003C6B62" w14:paraId="331FE8A2" w14:textId="77777777" w:rsidTr="005E13E3">
        <w:trPr>
          <w:trHeight w:val="30"/>
        </w:trPr>
        <w:tc>
          <w:tcPr>
            <w:tcW w:w="4533" w:type="dxa"/>
            <w:shd w:val="clear" w:color="auto" w:fill="F2F2F2" w:themeFill="background1" w:themeFillShade="F2"/>
          </w:tcPr>
          <w:p w14:paraId="3FAD4D93" w14:textId="2C1078B9" w:rsidR="005E13E3" w:rsidRPr="00873D14" w:rsidRDefault="005E13E3" w:rsidP="00873D14">
            <w:pPr>
              <w:pStyle w:val="SEBodytext"/>
              <w:numPr>
                <w:ilvl w:val="0"/>
                <w:numId w:val="6"/>
              </w:numPr>
              <w:rPr>
                <w:sz w:val="20"/>
              </w:rPr>
            </w:pPr>
            <w:r>
              <w:rPr>
                <w:sz w:val="20"/>
              </w:rPr>
              <w:t>Have your</w:t>
            </w:r>
            <w:r w:rsidRPr="00873D14">
              <w:rPr>
                <w:sz w:val="20"/>
              </w:rPr>
              <w:t xml:space="preserve"> staff </w:t>
            </w:r>
            <w:r>
              <w:rPr>
                <w:sz w:val="20"/>
              </w:rPr>
              <w:t>gained any soft/social skills from this project</w:t>
            </w:r>
            <w:r w:rsidRPr="00873D14">
              <w:rPr>
                <w:sz w:val="20"/>
              </w:rPr>
              <w:t xml:space="preserve">? </w:t>
            </w:r>
          </w:p>
          <w:p w14:paraId="1A3C37DE" w14:textId="77777777" w:rsidR="005E13E3" w:rsidRDefault="005E13E3" w:rsidP="005E13E3">
            <w:pPr>
              <w:pStyle w:val="SEBodytext"/>
              <w:ind w:left="360"/>
              <w:rPr>
                <w:sz w:val="20"/>
              </w:rPr>
            </w:pPr>
          </w:p>
          <w:p w14:paraId="4A0722DA" w14:textId="77777777" w:rsidR="005E13E3" w:rsidRDefault="005E13E3" w:rsidP="00873D14">
            <w:pPr>
              <w:pStyle w:val="SEBodytext"/>
              <w:numPr>
                <w:ilvl w:val="0"/>
                <w:numId w:val="6"/>
              </w:numPr>
              <w:rPr>
                <w:sz w:val="20"/>
              </w:rPr>
            </w:pPr>
            <w:r w:rsidRPr="00873D14">
              <w:rPr>
                <w:sz w:val="20"/>
              </w:rPr>
              <w:t xml:space="preserve">Did you </w:t>
            </w:r>
            <w:r>
              <w:rPr>
                <w:sz w:val="20"/>
              </w:rPr>
              <w:t>achieve</w:t>
            </w:r>
            <w:r w:rsidRPr="00873D14">
              <w:rPr>
                <w:sz w:val="20"/>
              </w:rPr>
              <w:t xml:space="preserve"> </w:t>
            </w:r>
            <w:r>
              <w:rPr>
                <w:sz w:val="20"/>
              </w:rPr>
              <w:t xml:space="preserve">your </w:t>
            </w:r>
            <w:r w:rsidRPr="00873D14">
              <w:rPr>
                <w:sz w:val="20"/>
              </w:rPr>
              <w:t>short, medium and long terms goals?</w:t>
            </w:r>
            <w:r>
              <w:rPr>
                <w:sz w:val="20"/>
              </w:rPr>
              <w:t xml:space="preserve"> </w:t>
            </w:r>
          </w:p>
          <w:p w14:paraId="1337F35A" w14:textId="77777777" w:rsidR="005E13E3" w:rsidRDefault="005E13E3" w:rsidP="005E13E3">
            <w:pPr>
              <w:pStyle w:val="SEBodytext"/>
              <w:ind w:left="360"/>
              <w:rPr>
                <w:sz w:val="20"/>
              </w:rPr>
            </w:pPr>
          </w:p>
          <w:p w14:paraId="0ED0D692" w14:textId="77777777" w:rsidR="005E13E3" w:rsidRDefault="005E13E3" w:rsidP="005E13E3">
            <w:pPr>
              <w:pStyle w:val="SEBodytext"/>
              <w:numPr>
                <w:ilvl w:val="0"/>
                <w:numId w:val="6"/>
              </w:numPr>
              <w:rPr>
                <w:sz w:val="20"/>
              </w:rPr>
            </w:pPr>
            <w:r>
              <w:rPr>
                <w:sz w:val="20"/>
              </w:rPr>
              <w:t>Did setting goals help?</w:t>
            </w:r>
          </w:p>
          <w:p w14:paraId="141F924C" w14:textId="77777777" w:rsidR="005E13E3" w:rsidRDefault="005E13E3" w:rsidP="005E13E3">
            <w:pPr>
              <w:pStyle w:val="SEBodytext"/>
              <w:ind w:left="360"/>
              <w:rPr>
                <w:sz w:val="20"/>
              </w:rPr>
            </w:pPr>
          </w:p>
          <w:p w14:paraId="77A65259" w14:textId="77777777" w:rsidR="005E13E3" w:rsidRDefault="005E13E3" w:rsidP="005E13E3">
            <w:pPr>
              <w:pStyle w:val="SEBodytext"/>
              <w:numPr>
                <w:ilvl w:val="0"/>
                <w:numId w:val="6"/>
              </w:numPr>
              <w:rPr>
                <w:sz w:val="20"/>
              </w:rPr>
            </w:pPr>
            <w:r w:rsidRPr="00024FA4">
              <w:rPr>
                <w:sz w:val="20"/>
              </w:rPr>
              <w:t>Have the participants developed skills they can transfer into their professional/personal life or has it enhanced their CV?</w:t>
            </w:r>
          </w:p>
          <w:p w14:paraId="7ACA32A8" w14:textId="7CC45C8D" w:rsidR="005E13E3" w:rsidRDefault="005E13E3" w:rsidP="005E13E3">
            <w:pPr>
              <w:pStyle w:val="SEBodytext"/>
              <w:rPr>
                <w:sz w:val="20"/>
              </w:rPr>
            </w:pPr>
          </w:p>
        </w:tc>
        <w:tc>
          <w:tcPr>
            <w:tcW w:w="4534" w:type="dxa"/>
            <w:shd w:val="clear" w:color="auto" w:fill="FFFFFF" w:themeFill="background1"/>
          </w:tcPr>
          <w:p w14:paraId="78A19D53" w14:textId="77777777" w:rsidR="00E43648" w:rsidRDefault="005E13E3" w:rsidP="00E43648">
            <w:pPr>
              <w:pStyle w:val="SEBodytext"/>
              <w:rPr>
                <w:rStyle w:val="Text"/>
              </w:rPr>
            </w:pPr>
            <w:r>
              <w:rPr>
                <w:sz w:val="20"/>
              </w:rPr>
              <w:t xml:space="preserve">Results: </w:t>
            </w:r>
          </w:p>
          <w:sdt>
            <w:sdtPr>
              <w:rPr>
                <w:rStyle w:val="Text"/>
                <w:szCs w:val="20"/>
              </w:rPr>
              <w:id w:val="-700857835"/>
              <w:placeholder>
                <w:docPart w:val="090C258FD9754E1D9493BD7CE98F52CD"/>
              </w:placeholder>
              <w:showingPlcHdr/>
              <w15:appearance w15:val="hidden"/>
            </w:sdtPr>
            <w:sdtEndPr>
              <w:rPr>
                <w:rStyle w:val="DefaultParagraphFont"/>
                <w:sz w:val="22"/>
              </w:rPr>
            </w:sdtEndPr>
            <w:sdtContent>
              <w:p w14:paraId="01279093" w14:textId="77777777" w:rsidR="00E43648" w:rsidRDefault="00E43648" w:rsidP="00E43648">
                <w:pPr>
                  <w:pStyle w:val="SEBodytext"/>
                  <w:rPr>
                    <w:rStyle w:val="Text"/>
                    <w:szCs w:val="20"/>
                  </w:rPr>
                </w:pPr>
                <w:r w:rsidRPr="00E43648">
                  <w:rPr>
                    <w:rStyle w:val="PlaceholderText"/>
                    <w:i/>
                    <w:sz w:val="20"/>
                    <w:szCs w:val="20"/>
                  </w:rPr>
                  <w:t>Click here to enter text.</w:t>
                </w:r>
              </w:p>
            </w:sdtContent>
          </w:sdt>
          <w:p w14:paraId="53C47741" w14:textId="0085F75D" w:rsidR="00E43648" w:rsidRPr="00873D14" w:rsidRDefault="00E43648" w:rsidP="00E43648">
            <w:pPr>
              <w:pStyle w:val="SEBodytext"/>
              <w:rPr>
                <w:sz w:val="20"/>
              </w:rPr>
            </w:pPr>
          </w:p>
        </w:tc>
      </w:tr>
    </w:tbl>
    <w:p w14:paraId="1AE96AA1" w14:textId="77777777" w:rsidR="00A9613E" w:rsidRDefault="00A9613E" w:rsidP="00F4649E">
      <w:pPr>
        <w:pStyle w:val="SESubheaderintropara"/>
        <w:rPr>
          <w:sz w:val="24"/>
          <w:szCs w:val="24"/>
        </w:rPr>
      </w:pPr>
    </w:p>
    <w:p w14:paraId="457456B4" w14:textId="77777777" w:rsidR="00F4649E" w:rsidRPr="007D69C8" w:rsidRDefault="00F4649E" w:rsidP="00F4649E">
      <w:pPr>
        <w:pStyle w:val="SESubheaderintropara"/>
        <w:rPr>
          <w:sz w:val="24"/>
          <w:szCs w:val="24"/>
        </w:rPr>
      </w:pPr>
      <w:r w:rsidRPr="007D69C8">
        <w:rPr>
          <w:sz w:val="24"/>
          <w:szCs w:val="24"/>
        </w:rPr>
        <w:t>Social and community development</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533"/>
        <w:gridCol w:w="4534"/>
      </w:tblGrid>
      <w:tr w:rsidR="005E13E3" w:rsidRPr="003C6B62" w14:paraId="35BD641D" w14:textId="77777777" w:rsidTr="005E13E3">
        <w:trPr>
          <w:trHeight w:val="686"/>
        </w:trPr>
        <w:tc>
          <w:tcPr>
            <w:tcW w:w="4533" w:type="dxa"/>
            <w:shd w:val="clear" w:color="auto" w:fill="F2F2F2" w:themeFill="background1" w:themeFillShade="F2"/>
          </w:tcPr>
          <w:p w14:paraId="1A8632AE" w14:textId="6D39097F" w:rsidR="005E13E3" w:rsidRPr="00024FA4" w:rsidRDefault="005E13E3" w:rsidP="00024FA4">
            <w:pPr>
              <w:pStyle w:val="SEBodytext"/>
              <w:numPr>
                <w:ilvl w:val="0"/>
                <w:numId w:val="28"/>
              </w:numPr>
              <w:rPr>
                <w:sz w:val="20"/>
              </w:rPr>
            </w:pPr>
            <w:r w:rsidRPr="00024FA4">
              <w:rPr>
                <w:sz w:val="20"/>
              </w:rPr>
              <w:t>Were the promotional activity around this project successful?</w:t>
            </w:r>
          </w:p>
          <w:p w14:paraId="3EF84B10" w14:textId="77777777" w:rsidR="005E13E3" w:rsidRDefault="005E13E3" w:rsidP="005E13E3">
            <w:pPr>
              <w:pStyle w:val="SEBodytext"/>
              <w:ind w:left="360"/>
              <w:rPr>
                <w:sz w:val="20"/>
              </w:rPr>
            </w:pPr>
          </w:p>
          <w:p w14:paraId="2BE8DB56" w14:textId="3418E2AA" w:rsidR="005E13E3" w:rsidRPr="00024FA4" w:rsidRDefault="005E13E3" w:rsidP="00024FA4">
            <w:pPr>
              <w:pStyle w:val="SEBodytext"/>
              <w:numPr>
                <w:ilvl w:val="0"/>
                <w:numId w:val="28"/>
              </w:numPr>
              <w:rPr>
                <w:sz w:val="20"/>
              </w:rPr>
            </w:pPr>
            <w:r>
              <w:rPr>
                <w:sz w:val="20"/>
              </w:rPr>
              <w:t>Did you experience growth</w:t>
            </w:r>
            <w:r w:rsidRPr="00024FA4">
              <w:rPr>
                <w:sz w:val="20"/>
              </w:rPr>
              <w:t xml:space="preserve"> on social media, number of website hits or number of views on social media?</w:t>
            </w:r>
          </w:p>
          <w:p w14:paraId="7C2F55B7" w14:textId="77777777" w:rsidR="005E13E3" w:rsidRDefault="005E13E3" w:rsidP="005E13E3">
            <w:pPr>
              <w:pStyle w:val="SEBodytext"/>
              <w:ind w:left="360"/>
              <w:rPr>
                <w:sz w:val="20"/>
              </w:rPr>
            </w:pPr>
          </w:p>
          <w:p w14:paraId="2D7ED305" w14:textId="1AF14A14" w:rsidR="005E13E3" w:rsidRDefault="005E13E3" w:rsidP="00024FA4">
            <w:pPr>
              <w:pStyle w:val="SEBodytext"/>
              <w:numPr>
                <w:ilvl w:val="0"/>
                <w:numId w:val="28"/>
              </w:numPr>
              <w:rPr>
                <w:sz w:val="20"/>
              </w:rPr>
            </w:pPr>
            <w:r w:rsidRPr="00024FA4">
              <w:rPr>
                <w:sz w:val="20"/>
              </w:rPr>
              <w:t>Has there been growth in: participation, increase in membership, growth in Learn to Swim Programme numbers, growth in Aw</w:t>
            </w:r>
            <w:r w:rsidR="00E3136F">
              <w:rPr>
                <w:sz w:val="20"/>
              </w:rPr>
              <w:t>ard or certificate sales,</w:t>
            </w:r>
            <w:r w:rsidRPr="00024FA4">
              <w:rPr>
                <w:sz w:val="20"/>
              </w:rPr>
              <w:t xml:space="preserve"> growth in session attendances, increased headcount or reduced churn?</w:t>
            </w:r>
          </w:p>
          <w:p w14:paraId="38D2706A" w14:textId="77777777" w:rsidR="005E13E3" w:rsidRDefault="005E13E3" w:rsidP="005E13E3">
            <w:pPr>
              <w:pStyle w:val="SEBodytext"/>
              <w:ind w:left="360"/>
              <w:rPr>
                <w:sz w:val="20"/>
              </w:rPr>
            </w:pPr>
          </w:p>
          <w:p w14:paraId="75722E26" w14:textId="77777777" w:rsidR="005E13E3" w:rsidRPr="00024FA4" w:rsidRDefault="005E13E3" w:rsidP="005E13E3">
            <w:pPr>
              <w:pStyle w:val="SEBodytext"/>
              <w:numPr>
                <w:ilvl w:val="0"/>
                <w:numId w:val="28"/>
              </w:numPr>
              <w:rPr>
                <w:sz w:val="20"/>
              </w:rPr>
            </w:pPr>
            <w:r w:rsidRPr="00024FA4">
              <w:rPr>
                <w:sz w:val="20"/>
              </w:rPr>
              <w:t xml:space="preserve">Has there been an increase in satisfaction or increase in Net Promoter Score (NPS), would customers recommend the session? </w:t>
            </w:r>
          </w:p>
          <w:p w14:paraId="0EAA5D85" w14:textId="77777777" w:rsidR="005E13E3" w:rsidRDefault="005E13E3" w:rsidP="005E13E3">
            <w:pPr>
              <w:pStyle w:val="SEBodytext"/>
              <w:ind w:left="360"/>
              <w:rPr>
                <w:sz w:val="20"/>
              </w:rPr>
            </w:pPr>
          </w:p>
          <w:p w14:paraId="386155A6" w14:textId="074655B7" w:rsidR="005E13E3" w:rsidRDefault="005E13E3" w:rsidP="005E13E3">
            <w:pPr>
              <w:pStyle w:val="SEBodytext"/>
              <w:numPr>
                <w:ilvl w:val="0"/>
                <w:numId w:val="28"/>
              </w:numPr>
              <w:rPr>
                <w:sz w:val="20"/>
              </w:rPr>
            </w:pPr>
            <w:r w:rsidRPr="00024FA4">
              <w:rPr>
                <w:sz w:val="20"/>
              </w:rPr>
              <w:t>Has the</w:t>
            </w:r>
            <w:r w:rsidR="00E3136F">
              <w:rPr>
                <w:sz w:val="20"/>
              </w:rPr>
              <w:t xml:space="preserve"> change </w:t>
            </w:r>
            <w:r w:rsidRPr="00024FA4">
              <w:rPr>
                <w:sz w:val="20"/>
              </w:rPr>
              <w:t>allowed participants to socialise w</w:t>
            </w:r>
            <w:r w:rsidR="00E3136F">
              <w:rPr>
                <w:sz w:val="20"/>
              </w:rPr>
              <w:t>ith like-minded people, build</w:t>
            </w:r>
            <w:r w:rsidRPr="00024FA4">
              <w:rPr>
                <w:sz w:val="20"/>
              </w:rPr>
              <w:t xml:space="preserve"> friendships or feel like they are helping the community?</w:t>
            </w:r>
          </w:p>
          <w:p w14:paraId="389D8955" w14:textId="77777777" w:rsidR="005E13E3" w:rsidRPr="00024FA4" w:rsidRDefault="005E13E3" w:rsidP="005E13E3">
            <w:pPr>
              <w:pStyle w:val="SEBodytext"/>
              <w:ind w:left="360"/>
              <w:rPr>
                <w:sz w:val="20"/>
              </w:rPr>
            </w:pPr>
          </w:p>
          <w:p w14:paraId="140710A6" w14:textId="091FA63D" w:rsidR="005E13E3" w:rsidRPr="00024FA4" w:rsidRDefault="005E13E3" w:rsidP="005E13E3">
            <w:pPr>
              <w:pStyle w:val="SEBodytext"/>
              <w:numPr>
                <w:ilvl w:val="0"/>
                <w:numId w:val="28"/>
              </w:numPr>
              <w:rPr>
                <w:sz w:val="20"/>
              </w:rPr>
            </w:pPr>
            <w:r w:rsidRPr="00024FA4">
              <w:rPr>
                <w:sz w:val="20"/>
              </w:rPr>
              <w:t>Did changes within the environment help with the intervention?</w:t>
            </w:r>
          </w:p>
        </w:tc>
        <w:tc>
          <w:tcPr>
            <w:tcW w:w="4534" w:type="dxa"/>
            <w:shd w:val="clear" w:color="auto" w:fill="FFFFFF" w:themeFill="background1"/>
          </w:tcPr>
          <w:p w14:paraId="2239C508" w14:textId="77777777" w:rsidR="00E43648" w:rsidRDefault="005E13E3" w:rsidP="00E43648">
            <w:pPr>
              <w:pStyle w:val="SEBodytext"/>
              <w:rPr>
                <w:sz w:val="20"/>
              </w:rPr>
            </w:pPr>
            <w:r>
              <w:rPr>
                <w:sz w:val="20"/>
              </w:rPr>
              <w:t xml:space="preserve">Results: </w:t>
            </w:r>
          </w:p>
          <w:p w14:paraId="2CF0D199" w14:textId="1D487A3B" w:rsidR="00E43648" w:rsidRDefault="000B2F3C" w:rsidP="00E43648">
            <w:pPr>
              <w:pStyle w:val="SEBodytext"/>
              <w:rPr>
                <w:rStyle w:val="Text"/>
                <w:szCs w:val="20"/>
              </w:rPr>
            </w:pPr>
            <w:sdt>
              <w:sdtPr>
                <w:rPr>
                  <w:rStyle w:val="Text"/>
                  <w:szCs w:val="20"/>
                </w:rPr>
                <w:id w:val="67394958"/>
                <w:placeholder>
                  <w:docPart w:val="873B88968A6E472E8E34D51F973FC0CD"/>
                </w:placeholder>
                <w:showingPlcHdr/>
                <w15:appearance w15:val="hidden"/>
              </w:sdtPr>
              <w:sdtEndPr>
                <w:rPr>
                  <w:rStyle w:val="DefaultParagraphFont"/>
                  <w:sz w:val="22"/>
                </w:rPr>
              </w:sdtEndPr>
              <w:sdtContent>
                <w:r w:rsidR="00E43648" w:rsidRPr="00E43648">
                  <w:rPr>
                    <w:rStyle w:val="PlaceholderText"/>
                    <w:i/>
                    <w:sz w:val="20"/>
                    <w:szCs w:val="20"/>
                  </w:rPr>
                  <w:t>Click here to enter text.</w:t>
                </w:r>
              </w:sdtContent>
            </w:sdt>
          </w:p>
          <w:p w14:paraId="505DB389" w14:textId="3FB0F060" w:rsidR="00E43648" w:rsidRPr="00693B50" w:rsidRDefault="00E43648" w:rsidP="005E13E3">
            <w:pPr>
              <w:pStyle w:val="SEBodytext"/>
            </w:pPr>
          </w:p>
        </w:tc>
      </w:tr>
    </w:tbl>
    <w:p w14:paraId="1F4B5A7C" w14:textId="77777777" w:rsidR="00F4649E" w:rsidRDefault="00F4649E" w:rsidP="008E594B">
      <w:pPr>
        <w:pStyle w:val="SEBodytext"/>
      </w:pPr>
    </w:p>
    <w:p w14:paraId="28DAFFEB" w14:textId="77777777" w:rsidR="00F4649E" w:rsidRPr="007D69C8" w:rsidRDefault="00F4649E" w:rsidP="00F4649E">
      <w:pPr>
        <w:pStyle w:val="SESubheaderintropara"/>
        <w:rPr>
          <w:sz w:val="24"/>
          <w:szCs w:val="24"/>
        </w:rPr>
      </w:pPr>
      <w:r w:rsidRPr="007D69C8">
        <w:rPr>
          <w:sz w:val="24"/>
          <w:szCs w:val="24"/>
        </w:rPr>
        <w:t>Economic development</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533"/>
        <w:gridCol w:w="4534"/>
      </w:tblGrid>
      <w:tr w:rsidR="005E13E3" w:rsidRPr="003C6B62" w14:paraId="68155EE4" w14:textId="77777777" w:rsidTr="005E13E3">
        <w:trPr>
          <w:trHeight w:val="20"/>
        </w:trPr>
        <w:tc>
          <w:tcPr>
            <w:tcW w:w="4533" w:type="dxa"/>
            <w:shd w:val="clear" w:color="auto" w:fill="F2F2F2" w:themeFill="background1" w:themeFillShade="F2"/>
          </w:tcPr>
          <w:p w14:paraId="132C1EBE" w14:textId="1EA415E0" w:rsidR="005E13E3" w:rsidRPr="00024FA4" w:rsidRDefault="005E13E3" w:rsidP="00024FA4">
            <w:pPr>
              <w:pStyle w:val="SEBodytext"/>
              <w:numPr>
                <w:ilvl w:val="0"/>
                <w:numId w:val="29"/>
              </w:numPr>
              <w:rPr>
                <w:sz w:val="20"/>
              </w:rPr>
            </w:pPr>
            <w:r w:rsidRPr="00024FA4">
              <w:rPr>
                <w:sz w:val="20"/>
              </w:rPr>
              <w:t>Was funding received?</w:t>
            </w:r>
          </w:p>
          <w:p w14:paraId="579B6D37" w14:textId="77777777" w:rsidR="005E13E3" w:rsidRDefault="005E13E3" w:rsidP="005E13E3">
            <w:pPr>
              <w:pStyle w:val="SEBodytext"/>
              <w:ind w:left="360"/>
              <w:rPr>
                <w:sz w:val="20"/>
              </w:rPr>
            </w:pPr>
          </w:p>
          <w:p w14:paraId="56107F72" w14:textId="77777777" w:rsidR="005E13E3" w:rsidRDefault="005E13E3" w:rsidP="00024FA4">
            <w:pPr>
              <w:pStyle w:val="SEBodytext"/>
              <w:numPr>
                <w:ilvl w:val="0"/>
                <w:numId w:val="29"/>
              </w:numPr>
              <w:rPr>
                <w:sz w:val="20"/>
              </w:rPr>
            </w:pPr>
            <w:r w:rsidRPr="00024FA4">
              <w:rPr>
                <w:sz w:val="20"/>
              </w:rPr>
              <w:t>Was there a growth in income or increased secondary spend?</w:t>
            </w:r>
          </w:p>
          <w:p w14:paraId="48C28D71" w14:textId="77777777" w:rsidR="005E13E3" w:rsidRDefault="005E13E3" w:rsidP="005E13E3">
            <w:pPr>
              <w:pStyle w:val="SEBodytext"/>
              <w:ind w:left="360"/>
              <w:rPr>
                <w:sz w:val="20"/>
              </w:rPr>
            </w:pPr>
          </w:p>
          <w:p w14:paraId="51F61600" w14:textId="77777777" w:rsidR="005E13E3" w:rsidRPr="00024FA4" w:rsidRDefault="005E13E3" w:rsidP="005E13E3">
            <w:pPr>
              <w:pStyle w:val="SEBodytext"/>
              <w:numPr>
                <w:ilvl w:val="0"/>
                <w:numId w:val="29"/>
              </w:numPr>
              <w:rPr>
                <w:sz w:val="20"/>
              </w:rPr>
            </w:pPr>
            <w:r w:rsidRPr="00024FA4">
              <w:rPr>
                <w:sz w:val="20"/>
              </w:rPr>
              <w:t>Did you save money from intervention?</w:t>
            </w:r>
          </w:p>
          <w:p w14:paraId="6AB90901" w14:textId="77777777" w:rsidR="005E13E3" w:rsidRDefault="005E13E3" w:rsidP="005E13E3">
            <w:pPr>
              <w:pStyle w:val="SEBodytext"/>
              <w:ind w:left="360"/>
              <w:rPr>
                <w:sz w:val="20"/>
              </w:rPr>
            </w:pPr>
          </w:p>
          <w:p w14:paraId="6D822850" w14:textId="77777777" w:rsidR="005E13E3" w:rsidRDefault="005E13E3" w:rsidP="005E13E3">
            <w:pPr>
              <w:pStyle w:val="SEBodytext"/>
              <w:numPr>
                <w:ilvl w:val="0"/>
                <w:numId w:val="29"/>
              </w:numPr>
              <w:rPr>
                <w:sz w:val="20"/>
              </w:rPr>
            </w:pPr>
            <w:r w:rsidRPr="00024FA4">
              <w:rPr>
                <w:sz w:val="20"/>
              </w:rPr>
              <w:t>Did it create job and volunteering opportunities?</w:t>
            </w:r>
          </w:p>
          <w:p w14:paraId="355181E5" w14:textId="77777777" w:rsidR="005E13E3" w:rsidRDefault="005E13E3" w:rsidP="005E13E3">
            <w:pPr>
              <w:pStyle w:val="ListParagraph"/>
              <w:rPr>
                <w:sz w:val="20"/>
              </w:rPr>
            </w:pPr>
          </w:p>
          <w:p w14:paraId="0D458902" w14:textId="68B6D2D1" w:rsidR="005E13E3" w:rsidRPr="00024FA4" w:rsidRDefault="005E13E3" w:rsidP="005E13E3">
            <w:pPr>
              <w:pStyle w:val="SEBodytext"/>
              <w:rPr>
                <w:sz w:val="20"/>
              </w:rPr>
            </w:pPr>
          </w:p>
        </w:tc>
        <w:tc>
          <w:tcPr>
            <w:tcW w:w="4534" w:type="dxa"/>
            <w:shd w:val="clear" w:color="auto" w:fill="FFFFFF" w:themeFill="background1"/>
          </w:tcPr>
          <w:p w14:paraId="2005376E" w14:textId="77777777" w:rsidR="005E13E3" w:rsidRDefault="005E13E3" w:rsidP="005E13E3">
            <w:pPr>
              <w:pStyle w:val="SEBodytext"/>
              <w:rPr>
                <w:sz w:val="20"/>
              </w:rPr>
            </w:pPr>
            <w:r w:rsidRPr="005E13E3">
              <w:rPr>
                <w:sz w:val="20"/>
              </w:rPr>
              <w:t xml:space="preserve">Results: </w:t>
            </w:r>
          </w:p>
          <w:sdt>
            <w:sdtPr>
              <w:rPr>
                <w:rStyle w:val="Text"/>
                <w:szCs w:val="20"/>
              </w:rPr>
              <w:id w:val="106472263"/>
              <w:lock w:val="sdtLocked"/>
              <w:placeholder>
                <w:docPart w:val="0BD34CE27A024EBEA671AB442147483D"/>
              </w:placeholder>
              <w:showingPlcHdr/>
              <w15:appearance w15:val="hidden"/>
            </w:sdtPr>
            <w:sdtEndPr>
              <w:rPr>
                <w:rStyle w:val="DefaultParagraphFont"/>
                <w:sz w:val="22"/>
              </w:rPr>
            </w:sdtEndPr>
            <w:sdtContent>
              <w:p w14:paraId="207FF637" w14:textId="18EE78AE" w:rsidR="00E43648" w:rsidRPr="00E43648" w:rsidRDefault="00E43648" w:rsidP="005E13E3">
                <w:pPr>
                  <w:pStyle w:val="SEBodytext"/>
                  <w:rPr>
                    <w:sz w:val="20"/>
                    <w:szCs w:val="20"/>
                  </w:rPr>
                </w:pPr>
                <w:r w:rsidRPr="00E43648">
                  <w:rPr>
                    <w:rStyle w:val="PlaceholderText"/>
                    <w:i/>
                    <w:sz w:val="20"/>
                    <w:szCs w:val="20"/>
                  </w:rPr>
                  <w:t>Click here to enter text.</w:t>
                </w:r>
              </w:p>
            </w:sdtContent>
          </w:sdt>
        </w:tc>
      </w:tr>
    </w:tbl>
    <w:p w14:paraId="4DD8EFC4" w14:textId="77777777" w:rsidR="00E06499" w:rsidRDefault="00E06499" w:rsidP="00E06499">
      <w:pPr>
        <w:pStyle w:val="SEBodytext"/>
      </w:pPr>
    </w:p>
    <w:p w14:paraId="2772A494" w14:textId="77777777" w:rsidR="00873D14" w:rsidRDefault="00873D14" w:rsidP="00873D14">
      <w:pPr>
        <w:pStyle w:val="SESubheaderintropara"/>
        <w:numPr>
          <w:ilvl w:val="0"/>
          <w:numId w:val="19"/>
        </w:numPr>
      </w:pPr>
      <w:r>
        <w:lastRenderedPageBreak/>
        <w:t>Moving forward / next steps</w:t>
      </w: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3539"/>
        <w:gridCol w:w="5528"/>
      </w:tblGrid>
      <w:tr w:rsidR="00873D14" w:rsidRPr="003C6B62" w14:paraId="56D477A1" w14:textId="77777777" w:rsidTr="005E13E3">
        <w:trPr>
          <w:trHeight w:val="3052"/>
        </w:trPr>
        <w:tc>
          <w:tcPr>
            <w:tcW w:w="3539" w:type="dxa"/>
            <w:shd w:val="clear" w:color="auto" w:fill="F2F2F2" w:themeFill="background1" w:themeFillShade="F2"/>
          </w:tcPr>
          <w:p w14:paraId="74208A71" w14:textId="06DBB8A0" w:rsidR="00873D14" w:rsidRDefault="00E3136F" w:rsidP="00847457">
            <w:pPr>
              <w:pStyle w:val="SEBodytext"/>
              <w:numPr>
                <w:ilvl w:val="0"/>
                <w:numId w:val="25"/>
              </w:numPr>
              <w:rPr>
                <w:sz w:val="20"/>
              </w:rPr>
            </w:pPr>
            <w:r>
              <w:rPr>
                <w:sz w:val="20"/>
              </w:rPr>
              <w:t>Are you to continue deliver the new changes</w:t>
            </w:r>
            <w:r w:rsidR="00873D14" w:rsidRPr="00873D14">
              <w:rPr>
                <w:sz w:val="20"/>
              </w:rPr>
              <w:t xml:space="preserve">? </w:t>
            </w:r>
          </w:p>
          <w:p w14:paraId="434F7245" w14:textId="77777777" w:rsidR="005E13E3" w:rsidRDefault="005E13E3" w:rsidP="005E13E3">
            <w:pPr>
              <w:pStyle w:val="SEBodytext"/>
              <w:ind w:left="360"/>
              <w:rPr>
                <w:sz w:val="20"/>
              </w:rPr>
            </w:pPr>
          </w:p>
          <w:p w14:paraId="1673182F" w14:textId="77777777" w:rsidR="00873D14" w:rsidRDefault="00873D14" w:rsidP="00847457">
            <w:pPr>
              <w:pStyle w:val="SEBodytext"/>
              <w:numPr>
                <w:ilvl w:val="0"/>
                <w:numId w:val="25"/>
              </w:numPr>
              <w:rPr>
                <w:sz w:val="20"/>
              </w:rPr>
            </w:pPr>
            <w:r w:rsidRPr="00873D14">
              <w:rPr>
                <w:sz w:val="20"/>
              </w:rPr>
              <w:t>If so, what will you do?</w:t>
            </w:r>
          </w:p>
          <w:p w14:paraId="12F104BD" w14:textId="77777777" w:rsidR="005E13E3" w:rsidRDefault="005E13E3" w:rsidP="005E13E3">
            <w:pPr>
              <w:pStyle w:val="SEBodytext"/>
              <w:ind w:left="360"/>
              <w:rPr>
                <w:sz w:val="20"/>
              </w:rPr>
            </w:pPr>
          </w:p>
          <w:p w14:paraId="10F86FB0" w14:textId="1B9A0F4A" w:rsidR="00E06499" w:rsidRPr="00873D14" w:rsidRDefault="00E06499" w:rsidP="00847457">
            <w:pPr>
              <w:pStyle w:val="SEBodytext"/>
              <w:numPr>
                <w:ilvl w:val="0"/>
                <w:numId w:val="25"/>
              </w:numPr>
              <w:rPr>
                <w:sz w:val="20"/>
              </w:rPr>
            </w:pPr>
            <w:r>
              <w:rPr>
                <w:sz w:val="20"/>
              </w:rPr>
              <w:t>If you’re not, why not?</w:t>
            </w:r>
          </w:p>
        </w:tc>
        <w:tc>
          <w:tcPr>
            <w:tcW w:w="5528" w:type="dxa"/>
            <w:shd w:val="clear" w:color="auto" w:fill="FFFFFF" w:themeFill="background1"/>
          </w:tcPr>
          <w:sdt>
            <w:sdtPr>
              <w:rPr>
                <w:rStyle w:val="Text"/>
                <w:szCs w:val="20"/>
              </w:rPr>
              <w:id w:val="908962062"/>
              <w:placeholder>
                <w:docPart w:val="816D5C8B45624038A99C643490F976F8"/>
              </w:placeholder>
              <w:showingPlcHdr/>
              <w15:appearance w15:val="hidden"/>
            </w:sdtPr>
            <w:sdtEndPr>
              <w:rPr>
                <w:rStyle w:val="DefaultParagraphFont"/>
                <w:sz w:val="22"/>
              </w:rPr>
            </w:sdtEndPr>
            <w:sdtContent>
              <w:p w14:paraId="69957FA0" w14:textId="77777777" w:rsidR="00E43648" w:rsidRDefault="00E43648" w:rsidP="00E43648">
                <w:pPr>
                  <w:pStyle w:val="SEBodytext"/>
                  <w:rPr>
                    <w:rStyle w:val="Text"/>
                    <w:szCs w:val="20"/>
                  </w:rPr>
                </w:pPr>
                <w:r w:rsidRPr="00E43648">
                  <w:rPr>
                    <w:rStyle w:val="PlaceholderText"/>
                    <w:i/>
                    <w:sz w:val="20"/>
                    <w:szCs w:val="20"/>
                  </w:rPr>
                  <w:t>Click here to enter text.</w:t>
                </w:r>
              </w:p>
            </w:sdtContent>
          </w:sdt>
          <w:p w14:paraId="25E17F11" w14:textId="41314AFE" w:rsidR="00873D14" w:rsidRPr="00E43648" w:rsidRDefault="00873D14" w:rsidP="00847457">
            <w:pPr>
              <w:pStyle w:val="SEBodytext"/>
              <w:rPr>
                <w:sz w:val="20"/>
                <w:szCs w:val="20"/>
              </w:rPr>
            </w:pPr>
          </w:p>
        </w:tc>
      </w:tr>
    </w:tbl>
    <w:p w14:paraId="07AC51FF" w14:textId="77777777" w:rsidR="00A9613E" w:rsidRDefault="00A9613E" w:rsidP="00F4649E">
      <w:pPr>
        <w:pStyle w:val="SESubheaderintropara"/>
      </w:pPr>
    </w:p>
    <w:p w14:paraId="5551F329" w14:textId="77777777" w:rsidR="00F4649E" w:rsidRDefault="00F4649E" w:rsidP="00F4649E">
      <w:pPr>
        <w:pStyle w:val="SESubheaderintropara"/>
      </w:pPr>
      <w:r>
        <w:t>Testimonial</w:t>
      </w: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9010"/>
      </w:tblGrid>
      <w:tr w:rsidR="00F4649E" w:rsidRPr="00F4649E" w14:paraId="115922BE" w14:textId="77777777" w:rsidTr="005E13E3">
        <w:trPr>
          <w:trHeight w:val="268"/>
        </w:trPr>
        <w:tc>
          <w:tcPr>
            <w:tcW w:w="9010" w:type="dxa"/>
            <w:shd w:val="clear" w:color="auto" w:fill="F2F2F2" w:themeFill="background1" w:themeFillShade="F2"/>
            <w:vAlign w:val="center"/>
          </w:tcPr>
          <w:p w14:paraId="43EA5F5C" w14:textId="6BCCEC39" w:rsidR="00F4649E" w:rsidRPr="00F4649E" w:rsidRDefault="00F4649E" w:rsidP="00C977B2">
            <w:pPr>
              <w:pStyle w:val="SEBodytext"/>
              <w:rPr>
                <w:sz w:val="20"/>
              </w:rPr>
            </w:pPr>
            <w:r>
              <w:rPr>
                <w:sz w:val="20"/>
              </w:rPr>
              <w:t>Please provide a quote from you about your activity success</w:t>
            </w:r>
            <w:r w:rsidR="00024FA4">
              <w:rPr>
                <w:sz w:val="20"/>
              </w:rPr>
              <w:t>.</w:t>
            </w:r>
          </w:p>
        </w:tc>
      </w:tr>
      <w:tr w:rsidR="00F4649E" w:rsidRPr="003C6B62" w14:paraId="789DED87" w14:textId="77777777" w:rsidTr="005E13E3">
        <w:trPr>
          <w:trHeight w:val="1946"/>
        </w:trPr>
        <w:tc>
          <w:tcPr>
            <w:tcW w:w="9010" w:type="dxa"/>
            <w:shd w:val="clear" w:color="auto" w:fill="FFFFFF" w:themeFill="background1"/>
          </w:tcPr>
          <w:p w14:paraId="5F7EFC3B" w14:textId="491056F5" w:rsidR="00503110" w:rsidRPr="00E43648" w:rsidRDefault="000B2F3C" w:rsidP="00E43648">
            <w:pPr>
              <w:pStyle w:val="SEBodytext"/>
              <w:rPr>
                <w:i/>
                <w:color w:val="808080" w:themeColor="background1" w:themeShade="80"/>
                <w:sz w:val="20"/>
              </w:rPr>
            </w:pPr>
            <w:sdt>
              <w:sdtPr>
                <w:rPr>
                  <w:rStyle w:val="Text"/>
                  <w:i/>
                  <w:color w:val="808080" w:themeColor="background1" w:themeShade="80"/>
                </w:rPr>
                <w:id w:val="-754597217"/>
                <w:lock w:val="sdtLocked"/>
                <w:placeholder>
                  <w:docPart w:val="B05D050A9F764A5BB1342372DFB5D758"/>
                </w:placeholder>
                <w:showingPlcHdr/>
                <w15:appearance w15:val="hidden"/>
              </w:sdtPr>
              <w:sdtEndPr>
                <w:rPr>
                  <w:rStyle w:val="DefaultParagraphFont"/>
                  <w:sz w:val="22"/>
                </w:rPr>
              </w:sdtEndPr>
              <w:sdtContent>
                <w:r w:rsidR="00E43648" w:rsidRPr="00E43648">
                  <w:rPr>
                    <w:i/>
                    <w:color w:val="808080" w:themeColor="background1" w:themeShade="80"/>
                    <w:sz w:val="20"/>
                  </w:rPr>
                  <w:t>A quote from either a customer or staff member about the intervention (please indicate who they are, e.g. customer or centre manager.</w:t>
                </w:r>
              </w:sdtContent>
            </w:sdt>
            <w:r w:rsidR="00E43648" w:rsidRPr="00E43648">
              <w:rPr>
                <w:i/>
                <w:color w:val="808080" w:themeColor="background1" w:themeShade="80"/>
                <w:sz w:val="20"/>
              </w:rPr>
              <w:t xml:space="preserve"> </w:t>
            </w:r>
          </w:p>
          <w:p w14:paraId="259F5F97" w14:textId="77777777" w:rsidR="00503110" w:rsidRDefault="00503110" w:rsidP="00C977B2">
            <w:pPr>
              <w:pStyle w:val="SEBodytext"/>
              <w:rPr>
                <w:i/>
                <w:color w:val="EE3A24" w:themeColor="accent3"/>
                <w:sz w:val="20"/>
              </w:rPr>
            </w:pPr>
          </w:p>
          <w:p w14:paraId="22D9F60E" w14:textId="77777777" w:rsidR="0061467E" w:rsidRDefault="0061467E" w:rsidP="00C977B2">
            <w:pPr>
              <w:pStyle w:val="SEBodytext"/>
              <w:rPr>
                <w:i/>
                <w:color w:val="EE3A24" w:themeColor="accent3"/>
                <w:sz w:val="20"/>
              </w:rPr>
            </w:pPr>
          </w:p>
          <w:p w14:paraId="1EC14C6E" w14:textId="2FC9EB45" w:rsidR="00F4649E" w:rsidRPr="0061467E" w:rsidRDefault="00F4649E" w:rsidP="00503110">
            <w:pPr>
              <w:pStyle w:val="SEBodytext"/>
              <w:rPr>
                <w:sz w:val="18"/>
                <w:szCs w:val="18"/>
              </w:rPr>
            </w:pPr>
            <w:r w:rsidRPr="0061467E">
              <w:rPr>
                <w:i/>
                <w:color w:val="EE3A24" w:themeColor="accent3"/>
                <w:sz w:val="18"/>
                <w:szCs w:val="18"/>
              </w:rPr>
              <w:t xml:space="preserve">Please note, we </w:t>
            </w:r>
            <w:r w:rsidR="00405627">
              <w:rPr>
                <w:i/>
                <w:color w:val="EE3A24" w:themeColor="accent3"/>
                <w:sz w:val="18"/>
                <w:szCs w:val="18"/>
              </w:rPr>
              <w:t>need your permission to use your quote</w:t>
            </w:r>
            <w:r w:rsidR="00503110">
              <w:rPr>
                <w:i/>
                <w:color w:val="EE3A24" w:themeColor="accent3"/>
                <w:sz w:val="18"/>
                <w:szCs w:val="18"/>
              </w:rPr>
              <w:t xml:space="preserve"> on page two.</w:t>
            </w:r>
          </w:p>
        </w:tc>
      </w:tr>
    </w:tbl>
    <w:p w14:paraId="5DAE3E84" w14:textId="77777777" w:rsidR="00155BB0" w:rsidRDefault="00155BB0" w:rsidP="00155BB0">
      <w:pPr>
        <w:pStyle w:val="SEBodytext"/>
        <w:rPr>
          <w:rFonts w:eastAsia="MS Gothic" w:cs="Arial"/>
        </w:rPr>
      </w:pPr>
    </w:p>
    <w:p w14:paraId="49DC633C" w14:textId="77777777" w:rsidR="00503110" w:rsidRPr="00A90EAE" w:rsidRDefault="00503110" w:rsidP="00503110">
      <w:pPr>
        <w:pStyle w:val="SEBodytext"/>
        <w:rPr>
          <w:color w:val="FF0000"/>
        </w:rPr>
      </w:pPr>
    </w:p>
    <w:p w14:paraId="26D7BE9A" w14:textId="77777777" w:rsidR="00503110" w:rsidRPr="00E87F96" w:rsidRDefault="00503110" w:rsidP="00503110">
      <w:pPr>
        <w:pStyle w:val="SEBodytext"/>
        <w:shd w:val="clear" w:color="auto" w:fill="E5F4F9" w:themeFill="accent1" w:themeFillTint="33"/>
        <w:jc w:val="center"/>
        <w:rPr>
          <w:rFonts w:cs="Arial"/>
          <w:sz w:val="12"/>
        </w:rPr>
      </w:pPr>
    </w:p>
    <w:p w14:paraId="3DB7F090" w14:textId="77777777" w:rsidR="00503110" w:rsidRDefault="00503110" w:rsidP="00503110">
      <w:pPr>
        <w:pStyle w:val="SEBodytext"/>
        <w:shd w:val="clear" w:color="auto" w:fill="E5F4F9" w:themeFill="accent1" w:themeFillTint="33"/>
        <w:jc w:val="center"/>
        <w:rPr>
          <w:rStyle w:val="Hyperlink"/>
          <w:rFonts w:cs="Arial"/>
          <w:color w:val="2095AE" w:themeColor="accent2"/>
        </w:rPr>
      </w:pPr>
      <w:r w:rsidRPr="0061467E">
        <w:rPr>
          <w:rFonts w:cs="Arial"/>
        </w:rPr>
        <w:t>Please complete and submit this form, with any images, to</w:t>
      </w:r>
      <w:r w:rsidRPr="0061467E">
        <w:rPr>
          <w:rFonts w:cs="Arial"/>
          <w:color w:val="2095AE" w:themeColor="accent2"/>
        </w:rPr>
        <w:t xml:space="preserve">: </w:t>
      </w:r>
      <w:hyperlink r:id="rId13" w:history="1">
        <w:r w:rsidRPr="0061467E">
          <w:rPr>
            <w:rStyle w:val="Hyperlink"/>
            <w:rFonts w:cs="Arial"/>
            <w:color w:val="2095AE" w:themeColor="accent2"/>
          </w:rPr>
          <w:t>insight@swimming.org</w:t>
        </w:r>
      </w:hyperlink>
    </w:p>
    <w:p w14:paraId="54949D40" w14:textId="77777777" w:rsidR="00503110" w:rsidRPr="00E87F96" w:rsidRDefault="00503110" w:rsidP="00503110">
      <w:pPr>
        <w:pStyle w:val="SEBodytext"/>
        <w:shd w:val="clear" w:color="auto" w:fill="E5F4F9" w:themeFill="accent1" w:themeFillTint="33"/>
        <w:jc w:val="center"/>
        <w:rPr>
          <w:rFonts w:cs="Arial"/>
          <w:sz w:val="12"/>
        </w:rPr>
      </w:pPr>
    </w:p>
    <w:p w14:paraId="64619164" w14:textId="77777777" w:rsidR="00503110" w:rsidRPr="00A90EAE" w:rsidRDefault="00503110" w:rsidP="00503110">
      <w:pPr>
        <w:pStyle w:val="SEBodytext"/>
        <w:rPr>
          <w:color w:val="FF0000"/>
        </w:rPr>
      </w:pPr>
    </w:p>
    <w:p w14:paraId="0ACBDCA5" w14:textId="77777777" w:rsidR="00503110" w:rsidRDefault="00503110" w:rsidP="00155BB0">
      <w:pPr>
        <w:pStyle w:val="SEBodytext"/>
        <w:rPr>
          <w:rFonts w:eastAsia="MS Gothic" w:cs="Arial"/>
        </w:rPr>
      </w:pPr>
    </w:p>
    <w:sectPr w:rsidR="00503110" w:rsidSect="002124BD">
      <w:headerReference w:type="default" r:id="rId14"/>
      <w:headerReference w:type="first" r:id="rId15"/>
      <w:footerReference w:type="first" r:id="rId16"/>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55F76D" w14:textId="77777777" w:rsidR="00A961D8" w:rsidRDefault="00A961D8" w:rsidP="00362075">
      <w:r>
        <w:separator/>
      </w:r>
    </w:p>
  </w:endnote>
  <w:endnote w:type="continuationSeparator" w:id="0">
    <w:p w14:paraId="0E1F91D9" w14:textId="77777777" w:rsidR="00A961D8" w:rsidRDefault="00A961D8"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5353432"/>
      <w:docPartObj>
        <w:docPartGallery w:val="Page Numbers (Bottom of Page)"/>
        <w:docPartUnique/>
      </w:docPartObj>
    </w:sdtPr>
    <w:sdtEndPr>
      <w:rPr>
        <w:noProof/>
      </w:rPr>
    </w:sdtEndPr>
    <w:sdtContent>
      <w:p w14:paraId="1A8EFD4B" w14:textId="77777777" w:rsidR="00A84F33" w:rsidRDefault="00A84F33">
        <w:pPr>
          <w:pStyle w:val="Footer"/>
          <w:jc w:val="right"/>
        </w:pPr>
        <w:r>
          <w:fldChar w:fldCharType="begin"/>
        </w:r>
        <w:r>
          <w:instrText xml:space="preserve"> PAGE   \* MERGEFORMAT </w:instrText>
        </w:r>
        <w:r>
          <w:fldChar w:fldCharType="separate"/>
        </w:r>
        <w:r w:rsidR="00E3136F">
          <w:rPr>
            <w:noProof/>
          </w:rPr>
          <w:t>1</w:t>
        </w:r>
        <w:r>
          <w:rPr>
            <w:noProof/>
          </w:rPr>
          <w:fldChar w:fldCharType="end"/>
        </w:r>
      </w:p>
    </w:sdtContent>
  </w:sdt>
  <w:p w14:paraId="7A97F90A" w14:textId="77777777" w:rsidR="00A84F33" w:rsidRDefault="00A84F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F1101E" w14:textId="77777777" w:rsidR="00A961D8" w:rsidRDefault="00A961D8" w:rsidP="00362075">
      <w:r>
        <w:separator/>
      </w:r>
    </w:p>
  </w:footnote>
  <w:footnote w:type="continuationSeparator" w:id="0">
    <w:p w14:paraId="65F1BCF1" w14:textId="77777777" w:rsidR="00A961D8" w:rsidRDefault="00A961D8"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339C2" w14:textId="2225E9E6" w:rsidR="002124BD" w:rsidRDefault="002124BD">
    <w:pPr>
      <w:pStyle w:val="Header"/>
    </w:pPr>
    <w:r>
      <w:rPr>
        <w:noProof/>
        <w:lang w:eastAsia="en-GB"/>
      </w:rPr>
      <w:drawing>
        <wp:anchor distT="0" distB="0" distL="114300" distR="114300" simplePos="0" relativeHeight="251661312" behindDoc="1" locked="0" layoutInCell="1" allowOverlap="1" wp14:anchorId="5F52F8F8" wp14:editId="0D2625FA">
          <wp:simplePos x="0" y="0"/>
          <wp:positionH relativeFrom="margin">
            <wp:posOffset>-1087755</wp:posOffset>
          </wp:positionH>
          <wp:positionV relativeFrom="margin">
            <wp:posOffset>789940</wp:posOffset>
          </wp:positionV>
          <wp:extent cx="7954645" cy="9735820"/>
          <wp:effectExtent l="0" t="0" r="825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rotWithShape="1">
                  <a:blip r:embed="rId1">
                    <a:extLst>
                      <a:ext uri="{28A0092B-C50C-407E-A947-70E740481C1C}">
                        <a14:useLocalDpi xmlns:a14="http://schemas.microsoft.com/office/drawing/2010/main" val="0"/>
                      </a:ext>
                    </a:extLst>
                  </a:blip>
                  <a:srcRect t="13473"/>
                  <a:stretch/>
                </pic:blipFill>
                <pic:spPr bwMode="auto">
                  <a:xfrm>
                    <a:off x="0" y="0"/>
                    <a:ext cx="7954645" cy="9735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45D68" w14:textId="61C43575" w:rsidR="0034381D" w:rsidRDefault="002124BD">
    <w:r>
      <w:rPr>
        <w:noProof/>
        <w:lang w:eastAsia="en-GB"/>
      </w:rPr>
      <w:drawing>
        <wp:anchor distT="0" distB="0" distL="114300" distR="114300" simplePos="0" relativeHeight="251659264" behindDoc="1" locked="0" layoutInCell="1" allowOverlap="1" wp14:anchorId="0B8BA02B" wp14:editId="4CEF76B4">
          <wp:simplePos x="0" y="0"/>
          <wp:positionH relativeFrom="margin">
            <wp:posOffset>-1113790</wp:posOffset>
          </wp:positionH>
          <wp:positionV relativeFrom="margin">
            <wp:posOffset>-1530350</wp:posOffset>
          </wp:positionV>
          <wp:extent cx="7955279" cy="11252871"/>
          <wp:effectExtent l="0" t="0" r="8255" b="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456030FA" w14:textId="77777777" w:rsidR="0034381D" w:rsidRDefault="0034381D"/>
  <w:p w14:paraId="1643CAA1" w14:textId="77777777" w:rsidR="0034381D" w:rsidRDefault="0034381D"/>
  <w:p w14:paraId="41C133DE" w14:textId="77777777" w:rsidR="0034381D" w:rsidRDefault="0034381D"/>
  <w:p w14:paraId="2BEF9A06" w14:textId="77777777" w:rsidR="0034381D" w:rsidRDefault="0034381D"/>
  <w:p w14:paraId="21F4B1DF" w14:textId="77777777" w:rsidR="0034381D" w:rsidRDefault="0034381D"/>
  <w:p w14:paraId="43587BBF" w14:textId="77777777" w:rsidR="00362075" w:rsidRDefault="003620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B3259"/>
    <w:multiLevelType w:val="hybridMultilevel"/>
    <w:tmpl w:val="92D2E488"/>
    <w:lvl w:ilvl="0" w:tplc="F686FE16">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215955"/>
    <w:multiLevelType w:val="hybridMultilevel"/>
    <w:tmpl w:val="B27E2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B7C77"/>
    <w:multiLevelType w:val="hybridMultilevel"/>
    <w:tmpl w:val="F79A88A0"/>
    <w:lvl w:ilvl="0" w:tplc="F88001A6">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97E60C6"/>
    <w:multiLevelType w:val="hybridMultilevel"/>
    <w:tmpl w:val="8F2C012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DD13DD2"/>
    <w:multiLevelType w:val="hybridMultilevel"/>
    <w:tmpl w:val="39E6A6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E271B88"/>
    <w:multiLevelType w:val="hybridMultilevel"/>
    <w:tmpl w:val="6F3AA720"/>
    <w:lvl w:ilvl="0" w:tplc="E70A22CA">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A3364E"/>
    <w:multiLevelType w:val="hybridMultilevel"/>
    <w:tmpl w:val="667862A0"/>
    <w:lvl w:ilvl="0" w:tplc="228CCD9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171365"/>
    <w:multiLevelType w:val="hybridMultilevel"/>
    <w:tmpl w:val="931E56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9EE62C8"/>
    <w:multiLevelType w:val="hybridMultilevel"/>
    <w:tmpl w:val="D9482E62"/>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BC20D3C"/>
    <w:multiLevelType w:val="hybridMultilevel"/>
    <w:tmpl w:val="D9482E62"/>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E350C90"/>
    <w:multiLevelType w:val="hybridMultilevel"/>
    <w:tmpl w:val="57DE7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37589"/>
    <w:multiLevelType w:val="hybridMultilevel"/>
    <w:tmpl w:val="96CEE6B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21E2088"/>
    <w:multiLevelType w:val="hybridMultilevel"/>
    <w:tmpl w:val="6F322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F82F5B"/>
    <w:multiLevelType w:val="hybridMultilevel"/>
    <w:tmpl w:val="0AB07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636747"/>
    <w:multiLevelType w:val="hybridMultilevel"/>
    <w:tmpl w:val="21EA8D88"/>
    <w:lvl w:ilvl="0" w:tplc="8BB66BF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E928B0"/>
    <w:multiLevelType w:val="hybridMultilevel"/>
    <w:tmpl w:val="1AAEC522"/>
    <w:lvl w:ilvl="0" w:tplc="291C6A68">
      <w:start w:val="1"/>
      <w:numFmt w:val="lowerLetter"/>
      <w:lvlText w:val="%1)"/>
      <w:lvlJc w:val="left"/>
      <w:pPr>
        <w:ind w:left="360" w:hanging="360"/>
      </w:pPr>
      <w:rPr>
        <w:rFonts w:ascii="Arial" w:eastAsiaTheme="minorHAnsi" w:hAnsi="Arial" w:cstheme="minorBidi"/>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9863EB"/>
    <w:multiLevelType w:val="hybridMultilevel"/>
    <w:tmpl w:val="9FB43FEC"/>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F2C472C"/>
    <w:multiLevelType w:val="hybridMultilevel"/>
    <w:tmpl w:val="71728C7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FFE2788"/>
    <w:multiLevelType w:val="hybridMultilevel"/>
    <w:tmpl w:val="7BEC7316"/>
    <w:lvl w:ilvl="0" w:tplc="249AAF36">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59A6FFD"/>
    <w:multiLevelType w:val="hybridMultilevel"/>
    <w:tmpl w:val="29A03956"/>
    <w:lvl w:ilvl="0" w:tplc="052EF1DC">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6154C79"/>
    <w:multiLevelType w:val="hybridMultilevel"/>
    <w:tmpl w:val="7BEC7316"/>
    <w:lvl w:ilvl="0" w:tplc="249AAF36">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A130632"/>
    <w:multiLevelType w:val="hybridMultilevel"/>
    <w:tmpl w:val="991EB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AB1B10"/>
    <w:multiLevelType w:val="hybridMultilevel"/>
    <w:tmpl w:val="B4DE48A0"/>
    <w:lvl w:ilvl="0" w:tplc="D36C4F54">
      <w:start w:val="1"/>
      <w:numFmt w:val="decimal"/>
      <w:lvlText w:val="%1."/>
      <w:lvlJc w:val="left"/>
      <w:pPr>
        <w:ind w:left="360" w:hanging="360"/>
      </w:pPr>
      <w:rPr>
        <w:rFonts w:hint="default"/>
        <w:color w:val="2095AE"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16841AE"/>
    <w:multiLevelType w:val="hybridMultilevel"/>
    <w:tmpl w:val="CFBE2E32"/>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4226A95"/>
    <w:multiLevelType w:val="hybridMultilevel"/>
    <w:tmpl w:val="619E479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46B1FD8"/>
    <w:multiLevelType w:val="hybridMultilevel"/>
    <w:tmpl w:val="B8065600"/>
    <w:lvl w:ilvl="0" w:tplc="A05C60D4">
      <w:start w:val="1"/>
      <w:numFmt w:val="lowerLetter"/>
      <w:lvlText w:val="%1)"/>
      <w:lvlJc w:val="left"/>
      <w:pPr>
        <w:ind w:left="360" w:hanging="360"/>
      </w:pPr>
      <w:rPr>
        <w:rFonts w:ascii="Arial" w:eastAsiaTheme="minorHAnsi" w:hAnsi="Arial"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83545E"/>
    <w:multiLevelType w:val="hybridMultilevel"/>
    <w:tmpl w:val="4300BFDA"/>
    <w:lvl w:ilvl="0" w:tplc="A05C60D4">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B2C3E76"/>
    <w:multiLevelType w:val="hybridMultilevel"/>
    <w:tmpl w:val="10E0E06A"/>
    <w:lvl w:ilvl="0" w:tplc="A05C60D4">
      <w:start w:val="1"/>
      <w:numFmt w:val="lowerLetter"/>
      <w:lvlText w:val="%1)"/>
      <w:lvlJc w:val="left"/>
      <w:pPr>
        <w:ind w:left="360" w:hanging="360"/>
      </w:pPr>
      <w:rPr>
        <w:rFonts w:ascii="Arial" w:eastAsiaTheme="minorHAnsi" w:hAnsi="Arial"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DAC3698"/>
    <w:multiLevelType w:val="hybridMultilevel"/>
    <w:tmpl w:val="7F4E41F0"/>
    <w:lvl w:ilvl="0" w:tplc="249AAF36">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0912C5C"/>
    <w:multiLevelType w:val="hybridMultilevel"/>
    <w:tmpl w:val="8EE42A0E"/>
    <w:lvl w:ilvl="0" w:tplc="ABAEA9CA">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4094CF4"/>
    <w:multiLevelType w:val="hybridMultilevel"/>
    <w:tmpl w:val="FC96B4AC"/>
    <w:lvl w:ilvl="0" w:tplc="06181C0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3B6F2F"/>
    <w:multiLevelType w:val="hybridMultilevel"/>
    <w:tmpl w:val="816A4C18"/>
    <w:lvl w:ilvl="0" w:tplc="ABAEA9CA">
      <w:start w:val="1"/>
      <w:numFmt w:val="lowerLetter"/>
      <w:lvlText w:val="%1)"/>
      <w:lvlJc w:val="left"/>
      <w:pPr>
        <w:ind w:left="360" w:hanging="360"/>
      </w:pPr>
      <w:rPr>
        <w:rFonts w:ascii="Arial" w:eastAsiaTheme="minorHAnsi" w:hAnsi="Arial"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9127FD0"/>
    <w:multiLevelType w:val="hybridMultilevel"/>
    <w:tmpl w:val="7BEC7316"/>
    <w:lvl w:ilvl="0" w:tplc="249AAF36">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B3D2F9D"/>
    <w:multiLevelType w:val="hybridMultilevel"/>
    <w:tmpl w:val="D7EC160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6"/>
  </w:num>
  <w:num w:numId="3">
    <w:abstractNumId w:val="15"/>
  </w:num>
  <w:num w:numId="4">
    <w:abstractNumId w:val="0"/>
  </w:num>
  <w:num w:numId="5">
    <w:abstractNumId w:val="29"/>
  </w:num>
  <w:num w:numId="6">
    <w:abstractNumId w:val="5"/>
  </w:num>
  <w:num w:numId="7">
    <w:abstractNumId w:val="22"/>
  </w:num>
  <w:num w:numId="8">
    <w:abstractNumId w:val="16"/>
  </w:num>
  <w:num w:numId="9">
    <w:abstractNumId w:val="31"/>
  </w:num>
  <w:num w:numId="10">
    <w:abstractNumId w:val="19"/>
  </w:num>
  <w:num w:numId="11">
    <w:abstractNumId w:val="2"/>
  </w:num>
  <w:num w:numId="12">
    <w:abstractNumId w:val="6"/>
  </w:num>
  <w:num w:numId="13">
    <w:abstractNumId w:val="14"/>
  </w:num>
  <w:num w:numId="14">
    <w:abstractNumId w:val="10"/>
  </w:num>
  <w:num w:numId="15">
    <w:abstractNumId w:val="33"/>
  </w:num>
  <w:num w:numId="16">
    <w:abstractNumId w:val="21"/>
  </w:num>
  <w:num w:numId="17">
    <w:abstractNumId w:val="13"/>
  </w:num>
  <w:num w:numId="18">
    <w:abstractNumId w:val="7"/>
  </w:num>
  <w:num w:numId="19">
    <w:abstractNumId w:val="4"/>
  </w:num>
  <w:num w:numId="20">
    <w:abstractNumId w:val="30"/>
  </w:num>
  <w:num w:numId="21">
    <w:abstractNumId w:val="8"/>
  </w:num>
  <w:num w:numId="22">
    <w:abstractNumId w:val="23"/>
  </w:num>
  <w:num w:numId="23">
    <w:abstractNumId w:val="27"/>
  </w:num>
  <w:num w:numId="24">
    <w:abstractNumId w:val="25"/>
  </w:num>
  <w:num w:numId="25">
    <w:abstractNumId w:val="9"/>
  </w:num>
  <w:num w:numId="26">
    <w:abstractNumId w:val="24"/>
  </w:num>
  <w:num w:numId="27">
    <w:abstractNumId w:val="17"/>
  </w:num>
  <w:num w:numId="28">
    <w:abstractNumId w:val="11"/>
  </w:num>
  <w:num w:numId="29">
    <w:abstractNumId w:val="3"/>
  </w:num>
  <w:num w:numId="30">
    <w:abstractNumId w:val="1"/>
  </w:num>
  <w:num w:numId="31">
    <w:abstractNumId w:val="12"/>
  </w:num>
  <w:num w:numId="32">
    <w:abstractNumId w:val="18"/>
  </w:num>
  <w:num w:numId="33">
    <w:abstractNumId w:val="20"/>
  </w:num>
  <w:num w:numId="34">
    <w:abstractNumId w:val="3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05"/>
  <w:displayHorizontalDrawingGridEvery w:val="2"/>
  <w:displayVerticalDrawingGridEvery w:val="2"/>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FE5"/>
    <w:rsid w:val="000041DC"/>
    <w:rsid w:val="00016A47"/>
    <w:rsid w:val="00024FA4"/>
    <w:rsid w:val="00037517"/>
    <w:rsid w:val="00060A78"/>
    <w:rsid w:val="0007500D"/>
    <w:rsid w:val="00077EF4"/>
    <w:rsid w:val="00085CE5"/>
    <w:rsid w:val="00092C6F"/>
    <w:rsid w:val="0009450E"/>
    <w:rsid w:val="0009509E"/>
    <w:rsid w:val="000A365C"/>
    <w:rsid w:val="000B2F3C"/>
    <w:rsid w:val="000C33E6"/>
    <w:rsid w:val="000D1CD1"/>
    <w:rsid w:val="000E156B"/>
    <w:rsid w:val="00102158"/>
    <w:rsid w:val="00151C68"/>
    <w:rsid w:val="00155BB0"/>
    <w:rsid w:val="00176EC1"/>
    <w:rsid w:val="001A2FE6"/>
    <w:rsid w:val="001B0AC4"/>
    <w:rsid w:val="001B3AD3"/>
    <w:rsid w:val="001B74D6"/>
    <w:rsid w:val="001D40C1"/>
    <w:rsid w:val="002053B4"/>
    <w:rsid w:val="002124BD"/>
    <w:rsid w:val="00234F63"/>
    <w:rsid w:val="00256948"/>
    <w:rsid w:val="00295E5A"/>
    <w:rsid w:val="002977AC"/>
    <w:rsid w:val="00297B9D"/>
    <w:rsid w:val="002C18EE"/>
    <w:rsid w:val="003042FA"/>
    <w:rsid w:val="00325C3C"/>
    <w:rsid w:val="0034381D"/>
    <w:rsid w:val="0034712A"/>
    <w:rsid w:val="00362075"/>
    <w:rsid w:val="00375E80"/>
    <w:rsid w:val="00384798"/>
    <w:rsid w:val="003B0BEF"/>
    <w:rsid w:val="003D06FE"/>
    <w:rsid w:val="003D0AAF"/>
    <w:rsid w:val="003D768B"/>
    <w:rsid w:val="003E05D5"/>
    <w:rsid w:val="003E15AB"/>
    <w:rsid w:val="003F1884"/>
    <w:rsid w:val="00405627"/>
    <w:rsid w:val="00410D97"/>
    <w:rsid w:val="00441724"/>
    <w:rsid w:val="004431B7"/>
    <w:rsid w:val="00446A0B"/>
    <w:rsid w:val="00446F92"/>
    <w:rsid w:val="00474BAB"/>
    <w:rsid w:val="00476092"/>
    <w:rsid w:val="004B4CA1"/>
    <w:rsid w:val="004C612F"/>
    <w:rsid w:val="004C761B"/>
    <w:rsid w:val="004D4C66"/>
    <w:rsid w:val="004E0C8E"/>
    <w:rsid w:val="004E1750"/>
    <w:rsid w:val="004E3E9E"/>
    <w:rsid w:val="004E613D"/>
    <w:rsid w:val="004F7AAB"/>
    <w:rsid w:val="00503110"/>
    <w:rsid w:val="0051288B"/>
    <w:rsid w:val="00531C67"/>
    <w:rsid w:val="005433DB"/>
    <w:rsid w:val="00567A20"/>
    <w:rsid w:val="005A5398"/>
    <w:rsid w:val="005B68F7"/>
    <w:rsid w:val="005D18B2"/>
    <w:rsid w:val="005D7807"/>
    <w:rsid w:val="005E13E3"/>
    <w:rsid w:val="005F15C9"/>
    <w:rsid w:val="00613BA9"/>
    <w:rsid w:val="0061467E"/>
    <w:rsid w:val="0064437D"/>
    <w:rsid w:val="006571A7"/>
    <w:rsid w:val="00662015"/>
    <w:rsid w:val="00673E3A"/>
    <w:rsid w:val="006A1ED9"/>
    <w:rsid w:val="006A5551"/>
    <w:rsid w:val="006A77A2"/>
    <w:rsid w:val="006B45DF"/>
    <w:rsid w:val="006C0E86"/>
    <w:rsid w:val="006D0C1A"/>
    <w:rsid w:val="006D37C3"/>
    <w:rsid w:val="006D3F74"/>
    <w:rsid w:val="006E1FE5"/>
    <w:rsid w:val="006F2FAD"/>
    <w:rsid w:val="0070231C"/>
    <w:rsid w:val="007024F8"/>
    <w:rsid w:val="00706065"/>
    <w:rsid w:val="00725263"/>
    <w:rsid w:val="007509CB"/>
    <w:rsid w:val="00755865"/>
    <w:rsid w:val="00771C78"/>
    <w:rsid w:val="00782493"/>
    <w:rsid w:val="00795FD7"/>
    <w:rsid w:val="007B02E3"/>
    <w:rsid w:val="007D69C8"/>
    <w:rsid w:val="007E4935"/>
    <w:rsid w:val="00826110"/>
    <w:rsid w:val="0086117A"/>
    <w:rsid w:val="008629DB"/>
    <w:rsid w:val="00873D14"/>
    <w:rsid w:val="00887AF7"/>
    <w:rsid w:val="008971B4"/>
    <w:rsid w:val="008A4C85"/>
    <w:rsid w:val="008E594B"/>
    <w:rsid w:val="008E788B"/>
    <w:rsid w:val="008F1163"/>
    <w:rsid w:val="00905F20"/>
    <w:rsid w:val="009300E2"/>
    <w:rsid w:val="00951A9E"/>
    <w:rsid w:val="00960076"/>
    <w:rsid w:val="00973E61"/>
    <w:rsid w:val="009A2999"/>
    <w:rsid w:val="009A4A2C"/>
    <w:rsid w:val="009A5C4D"/>
    <w:rsid w:val="009A779C"/>
    <w:rsid w:val="009B3254"/>
    <w:rsid w:val="009B7E25"/>
    <w:rsid w:val="009C2EBB"/>
    <w:rsid w:val="009C7FCC"/>
    <w:rsid w:val="009D4E92"/>
    <w:rsid w:val="009E2B67"/>
    <w:rsid w:val="00A05DB1"/>
    <w:rsid w:val="00A149C9"/>
    <w:rsid w:val="00A21A15"/>
    <w:rsid w:val="00A34AF2"/>
    <w:rsid w:val="00A51A70"/>
    <w:rsid w:val="00A62402"/>
    <w:rsid w:val="00A62D6D"/>
    <w:rsid w:val="00A6416C"/>
    <w:rsid w:val="00A8033A"/>
    <w:rsid w:val="00A84F33"/>
    <w:rsid w:val="00A90EAE"/>
    <w:rsid w:val="00A9613E"/>
    <w:rsid w:val="00A961D8"/>
    <w:rsid w:val="00AB39C0"/>
    <w:rsid w:val="00AB45FC"/>
    <w:rsid w:val="00AB7468"/>
    <w:rsid w:val="00B260C2"/>
    <w:rsid w:val="00B30705"/>
    <w:rsid w:val="00B30AC0"/>
    <w:rsid w:val="00B44710"/>
    <w:rsid w:val="00B554C7"/>
    <w:rsid w:val="00B57A19"/>
    <w:rsid w:val="00B636E8"/>
    <w:rsid w:val="00B921ED"/>
    <w:rsid w:val="00B92449"/>
    <w:rsid w:val="00BB5A28"/>
    <w:rsid w:val="00BB69C5"/>
    <w:rsid w:val="00BC0DFA"/>
    <w:rsid w:val="00BC26DE"/>
    <w:rsid w:val="00BD04B7"/>
    <w:rsid w:val="00BD78A3"/>
    <w:rsid w:val="00BE0D2A"/>
    <w:rsid w:val="00BF1690"/>
    <w:rsid w:val="00C12FB2"/>
    <w:rsid w:val="00C15E06"/>
    <w:rsid w:val="00C32209"/>
    <w:rsid w:val="00C34D82"/>
    <w:rsid w:val="00C439EA"/>
    <w:rsid w:val="00C44C40"/>
    <w:rsid w:val="00C73A66"/>
    <w:rsid w:val="00C821C6"/>
    <w:rsid w:val="00C92455"/>
    <w:rsid w:val="00C96269"/>
    <w:rsid w:val="00CD3567"/>
    <w:rsid w:val="00CD77F1"/>
    <w:rsid w:val="00CE16DC"/>
    <w:rsid w:val="00CF4961"/>
    <w:rsid w:val="00D03741"/>
    <w:rsid w:val="00D12534"/>
    <w:rsid w:val="00D35E50"/>
    <w:rsid w:val="00D52E98"/>
    <w:rsid w:val="00D55B79"/>
    <w:rsid w:val="00D61A9B"/>
    <w:rsid w:val="00D73795"/>
    <w:rsid w:val="00D7708A"/>
    <w:rsid w:val="00DA40BC"/>
    <w:rsid w:val="00DC2BA6"/>
    <w:rsid w:val="00DC61E4"/>
    <w:rsid w:val="00DD3353"/>
    <w:rsid w:val="00DD7BF7"/>
    <w:rsid w:val="00DE01C1"/>
    <w:rsid w:val="00DE79D9"/>
    <w:rsid w:val="00DF358E"/>
    <w:rsid w:val="00DF5C1F"/>
    <w:rsid w:val="00E06499"/>
    <w:rsid w:val="00E07D24"/>
    <w:rsid w:val="00E3136F"/>
    <w:rsid w:val="00E34CBD"/>
    <w:rsid w:val="00E43648"/>
    <w:rsid w:val="00E555DC"/>
    <w:rsid w:val="00E63924"/>
    <w:rsid w:val="00E87F96"/>
    <w:rsid w:val="00EC2708"/>
    <w:rsid w:val="00ED2597"/>
    <w:rsid w:val="00EE1295"/>
    <w:rsid w:val="00EE42EB"/>
    <w:rsid w:val="00F024D3"/>
    <w:rsid w:val="00F102A9"/>
    <w:rsid w:val="00F250C6"/>
    <w:rsid w:val="00F330E3"/>
    <w:rsid w:val="00F36609"/>
    <w:rsid w:val="00F4649E"/>
    <w:rsid w:val="00F53C43"/>
    <w:rsid w:val="00F56335"/>
    <w:rsid w:val="00F61011"/>
    <w:rsid w:val="00F7643A"/>
    <w:rsid w:val="00FA359D"/>
    <w:rsid w:val="00FB7B20"/>
    <w:rsid w:val="00FC64CA"/>
    <w:rsid w:val="00FD154C"/>
    <w:rsid w:val="00FF0B40"/>
    <w:rsid w:val="00FF17E7"/>
    <w:rsid w:val="00FF7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4F458748"/>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paragraph" w:styleId="Heading4">
    <w:name w:val="heading 4"/>
    <w:basedOn w:val="Normal"/>
    <w:next w:val="Normal"/>
    <w:link w:val="Heading4Char"/>
    <w:uiPriority w:val="9"/>
    <w:semiHidden/>
    <w:unhideWhenUsed/>
    <w:qFormat/>
    <w:rsid w:val="00E34CBD"/>
    <w:pPr>
      <w:keepNext/>
      <w:keepLines/>
      <w:spacing w:before="40"/>
      <w:outlineLvl w:val="3"/>
    </w:pPr>
    <w:rPr>
      <w:rFonts w:asciiTheme="majorHAnsi" w:eastAsiaTheme="majorEastAsia" w:hAnsiTheme="majorHAnsi" w:cstheme="majorBidi"/>
      <w:i/>
      <w:iCs/>
      <w:color w:val="36B0D1" w:themeColor="accent1" w:themeShade="BF"/>
    </w:rPr>
  </w:style>
  <w:style w:type="paragraph" w:styleId="Heading6">
    <w:name w:val="heading 6"/>
    <w:basedOn w:val="Normal"/>
    <w:next w:val="Normal"/>
    <w:link w:val="Heading6Char"/>
    <w:uiPriority w:val="9"/>
    <w:semiHidden/>
    <w:unhideWhenUsed/>
    <w:qFormat/>
    <w:rsid w:val="00E34CBD"/>
    <w:pPr>
      <w:keepNext/>
      <w:keepLines/>
      <w:spacing w:before="40"/>
      <w:outlineLvl w:val="5"/>
    </w:pPr>
    <w:rPr>
      <w:rFonts w:asciiTheme="majorHAnsi" w:eastAsiaTheme="majorEastAsia" w:hAnsiTheme="majorHAnsi" w:cstheme="majorBidi"/>
      <w:color w:val="20778F"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D78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D78A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BD78A3"/>
    <w:pPr>
      <w:spacing w:before="100" w:beforeAutospacing="1" w:after="100" w:afterAutospacing="1"/>
    </w:pPr>
    <w:rPr>
      <w:rFonts w:ascii="Times New Roman" w:eastAsia="Times New Roman" w:hAnsi="Times New Roman" w:cs="Times New Roman"/>
      <w:sz w:val="24"/>
      <w:lang w:eastAsia="en-GB"/>
    </w:rPr>
  </w:style>
  <w:style w:type="paragraph" w:styleId="Header">
    <w:name w:val="header"/>
    <w:basedOn w:val="Normal"/>
    <w:link w:val="HeaderChar"/>
    <w:uiPriority w:val="99"/>
    <w:unhideWhenUsed/>
    <w:rsid w:val="00BD78A3"/>
    <w:pPr>
      <w:tabs>
        <w:tab w:val="center" w:pos="4513"/>
        <w:tab w:val="right" w:pos="9026"/>
      </w:tabs>
    </w:pPr>
  </w:style>
  <w:style w:type="character" w:customStyle="1" w:styleId="HeaderChar">
    <w:name w:val="Header Char"/>
    <w:basedOn w:val="DefaultParagraphFont"/>
    <w:link w:val="Header"/>
    <w:uiPriority w:val="99"/>
    <w:rsid w:val="00BD78A3"/>
  </w:style>
  <w:style w:type="paragraph" w:styleId="Footer">
    <w:name w:val="footer"/>
    <w:basedOn w:val="Normal"/>
    <w:link w:val="FooterChar"/>
    <w:uiPriority w:val="99"/>
    <w:unhideWhenUsed/>
    <w:rsid w:val="00BD78A3"/>
    <w:pPr>
      <w:tabs>
        <w:tab w:val="center" w:pos="4513"/>
        <w:tab w:val="right" w:pos="9026"/>
      </w:tabs>
    </w:pPr>
  </w:style>
  <w:style w:type="character" w:customStyle="1" w:styleId="FooterChar">
    <w:name w:val="Footer Char"/>
    <w:basedOn w:val="DefaultParagraphFont"/>
    <w:link w:val="Footer"/>
    <w:uiPriority w:val="99"/>
    <w:rsid w:val="00BD78A3"/>
  </w:style>
  <w:style w:type="paragraph" w:styleId="ListParagraph">
    <w:name w:val="List Paragraph"/>
    <w:basedOn w:val="Normal"/>
    <w:uiPriority w:val="34"/>
    <w:qFormat/>
    <w:rsid w:val="00ED2597"/>
    <w:pPr>
      <w:spacing w:after="160" w:line="259" w:lineRule="auto"/>
      <w:ind w:left="720"/>
      <w:contextualSpacing/>
    </w:pPr>
    <w:rPr>
      <w:rFonts w:asciiTheme="minorHAnsi" w:hAnsiTheme="minorHAnsi"/>
      <w:sz w:val="22"/>
      <w:szCs w:val="22"/>
    </w:rPr>
  </w:style>
  <w:style w:type="character" w:styleId="Hyperlink">
    <w:name w:val="Hyperlink"/>
    <w:basedOn w:val="DefaultParagraphFont"/>
    <w:uiPriority w:val="99"/>
    <w:unhideWhenUsed/>
    <w:rsid w:val="00ED2597"/>
    <w:rPr>
      <w:color w:val="2095AE" w:themeColor="hyperlink"/>
      <w:u w:val="single"/>
    </w:rPr>
  </w:style>
  <w:style w:type="paragraph" w:customStyle="1" w:styleId="gmail-m2423035149392980923msolistparagraph">
    <w:name w:val="gmail-m_2423035149392980923msolistparagraph"/>
    <w:basedOn w:val="Normal"/>
    <w:rsid w:val="00ED2597"/>
    <w:pPr>
      <w:spacing w:before="100" w:beforeAutospacing="1" w:after="100" w:afterAutospacing="1"/>
    </w:pPr>
    <w:rPr>
      <w:rFonts w:ascii="Times New Roman" w:hAnsi="Times New Roman" w:cs="Times New Roman"/>
      <w:sz w:val="24"/>
      <w:lang w:eastAsia="en-GB"/>
    </w:rPr>
  </w:style>
  <w:style w:type="table" w:styleId="GridTable4-Accent2">
    <w:name w:val="Grid Table 4 Accent 2"/>
    <w:basedOn w:val="TableNormal"/>
    <w:uiPriority w:val="49"/>
    <w:rsid w:val="00ED2597"/>
    <w:tblPr>
      <w:tblStyleRowBandSize w:val="1"/>
      <w:tblStyleColBandSize w:val="1"/>
      <w:tblBorders>
        <w:top w:val="single" w:sz="4" w:space="0" w:color="64CCE2" w:themeColor="accent2" w:themeTint="99"/>
        <w:left w:val="single" w:sz="4" w:space="0" w:color="64CCE2" w:themeColor="accent2" w:themeTint="99"/>
        <w:bottom w:val="single" w:sz="4" w:space="0" w:color="64CCE2" w:themeColor="accent2" w:themeTint="99"/>
        <w:right w:val="single" w:sz="4" w:space="0" w:color="64CCE2" w:themeColor="accent2" w:themeTint="99"/>
        <w:insideH w:val="single" w:sz="4" w:space="0" w:color="64CCE2" w:themeColor="accent2" w:themeTint="99"/>
        <w:insideV w:val="single" w:sz="4" w:space="0" w:color="64CCE2" w:themeColor="accent2" w:themeTint="99"/>
      </w:tblBorders>
    </w:tblPr>
    <w:tblStylePr w:type="firstRow">
      <w:rPr>
        <w:b/>
        <w:bCs/>
        <w:color w:val="FFFFFF" w:themeColor="background1"/>
      </w:rPr>
      <w:tblPr/>
      <w:tcPr>
        <w:tcBorders>
          <w:top w:val="single" w:sz="4" w:space="0" w:color="2095AE" w:themeColor="accent2"/>
          <w:left w:val="single" w:sz="4" w:space="0" w:color="2095AE" w:themeColor="accent2"/>
          <w:bottom w:val="single" w:sz="4" w:space="0" w:color="2095AE" w:themeColor="accent2"/>
          <w:right w:val="single" w:sz="4" w:space="0" w:color="2095AE" w:themeColor="accent2"/>
          <w:insideH w:val="nil"/>
          <w:insideV w:val="nil"/>
        </w:tcBorders>
        <w:shd w:val="clear" w:color="auto" w:fill="2095AE" w:themeFill="accent2"/>
      </w:tcPr>
    </w:tblStylePr>
    <w:tblStylePr w:type="lastRow">
      <w:rPr>
        <w:b/>
        <w:bCs/>
      </w:rPr>
      <w:tblPr/>
      <w:tcPr>
        <w:tcBorders>
          <w:top w:val="double" w:sz="4" w:space="0" w:color="2095AE" w:themeColor="accent2"/>
        </w:tcBorders>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 w:type="character" w:customStyle="1" w:styleId="ilfuvd">
    <w:name w:val="ilfuvd"/>
    <w:basedOn w:val="DefaultParagraphFont"/>
    <w:rsid w:val="006F2FAD"/>
  </w:style>
  <w:style w:type="character" w:styleId="FollowedHyperlink">
    <w:name w:val="FollowedHyperlink"/>
    <w:basedOn w:val="DefaultParagraphFont"/>
    <w:uiPriority w:val="99"/>
    <w:semiHidden/>
    <w:unhideWhenUsed/>
    <w:rsid w:val="009A779C"/>
    <w:rPr>
      <w:color w:val="7FCDE2" w:themeColor="followedHyperlink"/>
      <w:u w:val="single"/>
    </w:rPr>
  </w:style>
  <w:style w:type="character" w:customStyle="1" w:styleId="Heading4Char">
    <w:name w:val="Heading 4 Char"/>
    <w:basedOn w:val="DefaultParagraphFont"/>
    <w:link w:val="Heading4"/>
    <w:uiPriority w:val="9"/>
    <w:semiHidden/>
    <w:rsid w:val="00E34CBD"/>
    <w:rPr>
      <w:rFonts w:asciiTheme="majorHAnsi" w:eastAsiaTheme="majorEastAsia" w:hAnsiTheme="majorHAnsi" w:cstheme="majorBidi"/>
      <w:i/>
      <w:iCs/>
      <w:color w:val="36B0D1" w:themeColor="accent1" w:themeShade="BF"/>
    </w:rPr>
  </w:style>
  <w:style w:type="character" w:customStyle="1" w:styleId="Heading6Char">
    <w:name w:val="Heading 6 Char"/>
    <w:basedOn w:val="DefaultParagraphFont"/>
    <w:link w:val="Heading6"/>
    <w:uiPriority w:val="9"/>
    <w:semiHidden/>
    <w:rsid w:val="00E34CBD"/>
    <w:rPr>
      <w:rFonts w:asciiTheme="majorHAnsi" w:eastAsiaTheme="majorEastAsia" w:hAnsiTheme="majorHAnsi" w:cstheme="majorBidi"/>
      <w:color w:val="20778F" w:themeColor="accent1" w:themeShade="7F"/>
    </w:rPr>
  </w:style>
  <w:style w:type="character" w:customStyle="1" w:styleId="Style2">
    <w:name w:val="Style2"/>
    <w:basedOn w:val="DefaultParagraphFont"/>
    <w:uiPriority w:val="1"/>
    <w:rsid w:val="008E594B"/>
    <w:rPr>
      <w:rFonts w:ascii="Arial" w:hAnsi="Arial"/>
      <w:color w:val="555555" w:themeColor="text1"/>
      <w:sz w:val="20"/>
    </w:rPr>
  </w:style>
  <w:style w:type="character" w:customStyle="1" w:styleId="Textedits">
    <w:name w:val="Text edits"/>
    <w:basedOn w:val="DefaultParagraphFont"/>
    <w:uiPriority w:val="1"/>
    <w:rsid w:val="008E594B"/>
    <w:rPr>
      <w:rFonts w:ascii="Arial" w:hAnsi="Arial"/>
      <w:color w:val="2095AE" w:themeColor="accent2"/>
      <w:sz w:val="20"/>
    </w:rPr>
  </w:style>
  <w:style w:type="character" w:customStyle="1" w:styleId="Enteredtext">
    <w:name w:val="Entered text"/>
    <w:basedOn w:val="DefaultParagraphFont"/>
    <w:uiPriority w:val="1"/>
    <w:rsid w:val="008E594B"/>
    <w:rPr>
      <w:rFonts w:ascii="Arial" w:hAnsi="Arial"/>
      <w:color w:val="2095AE" w:themeColor="accent2"/>
      <w:sz w:val="20"/>
    </w:rPr>
  </w:style>
  <w:style w:type="paragraph" w:styleId="BalloonText">
    <w:name w:val="Balloon Text"/>
    <w:basedOn w:val="Normal"/>
    <w:link w:val="BalloonTextChar"/>
    <w:uiPriority w:val="99"/>
    <w:semiHidden/>
    <w:unhideWhenUsed/>
    <w:rsid w:val="00A84F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4F33"/>
    <w:rPr>
      <w:rFonts w:ascii="Segoe UI" w:hAnsi="Segoe UI" w:cs="Segoe UI"/>
      <w:sz w:val="18"/>
      <w:szCs w:val="18"/>
    </w:rPr>
  </w:style>
  <w:style w:type="character" w:styleId="PlaceholderText">
    <w:name w:val="Placeholder Text"/>
    <w:basedOn w:val="DefaultParagraphFont"/>
    <w:uiPriority w:val="99"/>
    <w:semiHidden/>
    <w:rsid w:val="003D06FE"/>
    <w:rPr>
      <w:color w:val="808080"/>
    </w:rPr>
  </w:style>
  <w:style w:type="character" w:customStyle="1" w:styleId="Style1">
    <w:name w:val="Style1"/>
    <w:basedOn w:val="DefaultParagraphFont"/>
    <w:uiPriority w:val="1"/>
    <w:rsid w:val="003D06FE"/>
    <w:rPr>
      <w:rFonts w:ascii="Arial" w:hAnsi="Arial"/>
      <w:color w:val="2095AE" w:themeColor="accent2"/>
      <w:sz w:val="20"/>
    </w:rPr>
  </w:style>
  <w:style w:type="paragraph" w:customStyle="1" w:styleId="EA18A94A6EA244C9B52085568C20FF25">
    <w:name w:val="EA18A94A6EA244C9B52085568C20FF25"/>
    <w:rsid w:val="003D06FE"/>
    <w:rPr>
      <w:color w:val="555555" w:themeColor="text1"/>
      <w:sz w:val="22"/>
    </w:rPr>
  </w:style>
  <w:style w:type="character" w:styleId="CommentReference">
    <w:name w:val="annotation reference"/>
    <w:basedOn w:val="DefaultParagraphFont"/>
    <w:uiPriority w:val="99"/>
    <w:semiHidden/>
    <w:unhideWhenUsed/>
    <w:rsid w:val="00B260C2"/>
    <w:rPr>
      <w:sz w:val="16"/>
      <w:szCs w:val="16"/>
    </w:rPr>
  </w:style>
  <w:style w:type="paragraph" w:styleId="CommentText">
    <w:name w:val="annotation text"/>
    <w:basedOn w:val="Normal"/>
    <w:link w:val="CommentTextChar"/>
    <w:uiPriority w:val="99"/>
    <w:semiHidden/>
    <w:unhideWhenUsed/>
    <w:rsid w:val="00B260C2"/>
    <w:rPr>
      <w:sz w:val="20"/>
      <w:szCs w:val="20"/>
    </w:rPr>
  </w:style>
  <w:style w:type="character" w:customStyle="1" w:styleId="CommentTextChar">
    <w:name w:val="Comment Text Char"/>
    <w:basedOn w:val="DefaultParagraphFont"/>
    <w:link w:val="CommentText"/>
    <w:uiPriority w:val="99"/>
    <w:semiHidden/>
    <w:rsid w:val="00B260C2"/>
    <w:rPr>
      <w:sz w:val="20"/>
      <w:szCs w:val="20"/>
    </w:rPr>
  </w:style>
  <w:style w:type="paragraph" w:styleId="CommentSubject">
    <w:name w:val="annotation subject"/>
    <w:basedOn w:val="CommentText"/>
    <w:next w:val="CommentText"/>
    <w:link w:val="CommentSubjectChar"/>
    <w:uiPriority w:val="99"/>
    <w:semiHidden/>
    <w:unhideWhenUsed/>
    <w:rsid w:val="00B260C2"/>
    <w:rPr>
      <w:b/>
      <w:bCs/>
    </w:rPr>
  </w:style>
  <w:style w:type="character" w:customStyle="1" w:styleId="CommentSubjectChar">
    <w:name w:val="Comment Subject Char"/>
    <w:basedOn w:val="CommentTextChar"/>
    <w:link w:val="CommentSubject"/>
    <w:uiPriority w:val="99"/>
    <w:semiHidden/>
    <w:rsid w:val="00B260C2"/>
    <w:rPr>
      <w:b/>
      <w:bCs/>
      <w:sz w:val="20"/>
      <w:szCs w:val="20"/>
    </w:rPr>
  </w:style>
  <w:style w:type="character" w:customStyle="1" w:styleId="Text">
    <w:name w:val="Text"/>
    <w:basedOn w:val="DefaultParagraphFont"/>
    <w:uiPriority w:val="1"/>
    <w:rsid w:val="00E43648"/>
    <w:rPr>
      <w:rFonts w:ascii="Arial" w:hAnsi="Arial"/>
      <w:color w:val="555555" w:themeColor="tex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994880">
      <w:bodyDiv w:val="1"/>
      <w:marLeft w:val="0"/>
      <w:marRight w:val="0"/>
      <w:marTop w:val="0"/>
      <w:marBottom w:val="0"/>
      <w:divBdr>
        <w:top w:val="none" w:sz="0" w:space="0" w:color="auto"/>
        <w:left w:val="none" w:sz="0" w:space="0" w:color="auto"/>
        <w:bottom w:val="none" w:sz="0" w:space="0" w:color="auto"/>
        <w:right w:val="none" w:sz="0" w:space="0" w:color="auto"/>
      </w:divBdr>
    </w:div>
    <w:div w:id="362286575">
      <w:bodyDiv w:val="1"/>
      <w:marLeft w:val="0"/>
      <w:marRight w:val="0"/>
      <w:marTop w:val="0"/>
      <w:marBottom w:val="0"/>
      <w:divBdr>
        <w:top w:val="none" w:sz="0" w:space="0" w:color="auto"/>
        <w:left w:val="none" w:sz="0" w:space="0" w:color="auto"/>
        <w:bottom w:val="none" w:sz="0" w:space="0" w:color="auto"/>
        <w:right w:val="none" w:sz="0" w:space="0" w:color="auto"/>
      </w:divBdr>
    </w:div>
    <w:div w:id="872619060">
      <w:bodyDiv w:val="1"/>
      <w:marLeft w:val="0"/>
      <w:marRight w:val="0"/>
      <w:marTop w:val="0"/>
      <w:marBottom w:val="0"/>
      <w:divBdr>
        <w:top w:val="none" w:sz="0" w:space="0" w:color="auto"/>
        <w:left w:val="none" w:sz="0" w:space="0" w:color="auto"/>
        <w:bottom w:val="none" w:sz="0" w:space="0" w:color="auto"/>
        <w:right w:val="none" w:sz="0" w:space="0" w:color="auto"/>
      </w:divBdr>
      <w:divsChild>
        <w:div w:id="637414418">
          <w:marLeft w:val="0"/>
          <w:marRight w:val="0"/>
          <w:marTop w:val="0"/>
          <w:marBottom w:val="0"/>
          <w:divBdr>
            <w:top w:val="none" w:sz="0" w:space="0" w:color="auto"/>
            <w:left w:val="none" w:sz="0" w:space="0" w:color="auto"/>
            <w:bottom w:val="none" w:sz="0" w:space="0" w:color="auto"/>
            <w:right w:val="none" w:sz="0" w:space="0" w:color="auto"/>
          </w:divBdr>
          <w:divsChild>
            <w:div w:id="910192986">
              <w:marLeft w:val="0"/>
              <w:marRight w:val="0"/>
              <w:marTop w:val="450"/>
              <w:marBottom w:val="0"/>
              <w:divBdr>
                <w:top w:val="none" w:sz="0" w:space="0" w:color="auto"/>
                <w:left w:val="none" w:sz="0" w:space="0" w:color="auto"/>
                <w:bottom w:val="none" w:sz="0" w:space="0" w:color="auto"/>
                <w:right w:val="none" w:sz="0" w:space="0" w:color="auto"/>
              </w:divBdr>
              <w:divsChild>
                <w:div w:id="271009965">
                  <w:marLeft w:val="0"/>
                  <w:marRight w:val="0"/>
                  <w:marTop w:val="0"/>
                  <w:marBottom w:val="0"/>
                  <w:divBdr>
                    <w:top w:val="single" w:sz="12" w:space="5" w:color="2195AE"/>
                    <w:left w:val="single" w:sz="12" w:space="9" w:color="2195AE"/>
                    <w:bottom w:val="single" w:sz="12" w:space="5" w:color="2195AE"/>
                    <w:right w:val="single" w:sz="12" w:space="9" w:color="2195AE"/>
                  </w:divBdr>
                </w:div>
              </w:divsChild>
            </w:div>
          </w:divsChild>
        </w:div>
      </w:divsChild>
    </w:div>
    <w:div w:id="1147433845">
      <w:bodyDiv w:val="1"/>
      <w:marLeft w:val="0"/>
      <w:marRight w:val="0"/>
      <w:marTop w:val="0"/>
      <w:marBottom w:val="0"/>
      <w:divBdr>
        <w:top w:val="none" w:sz="0" w:space="0" w:color="auto"/>
        <w:left w:val="none" w:sz="0" w:space="0" w:color="auto"/>
        <w:bottom w:val="none" w:sz="0" w:space="0" w:color="auto"/>
        <w:right w:val="none" w:sz="0" w:space="0" w:color="auto"/>
      </w:divBdr>
      <w:divsChild>
        <w:div w:id="1774401955">
          <w:marLeft w:val="0"/>
          <w:marRight w:val="0"/>
          <w:marTop w:val="0"/>
          <w:marBottom w:val="0"/>
          <w:divBdr>
            <w:top w:val="none" w:sz="0" w:space="0" w:color="auto"/>
            <w:left w:val="none" w:sz="0" w:space="0" w:color="auto"/>
            <w:bottom w:val="none" w:sz="0" w:space="0" w:color="auto"/>
            <w:right w:val="none" w:sz="0" w:space="0" w:color="auto"/>
          </w:divBdr>
          <w:divsChild>
            <w:div w:id="449125467">
              <w:marLeft w:val="0"/>
              <w:marRight w:val="0"/>
              <w:marTop w:val="0"/>
              <w:marBottom w:val="0"/>
              <w:divBdr>
                <w:top w:val="none" w:sz="0" w:space="0" w:color="auto"/>
                <w:left w:val="none" w:sz="0" w:space="0" w:color="auto"/>
                <w:bottom w:val="none" w:sz="0" w:space="0" w:color="auto"/>
                <w:right w:val="none" w:sz="0" w:space="0" w:color="auto"/>
              </w:divBdr>
            </w:div>
            <w:div w:id="15384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41526">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 w:id="19067983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imming.org/library/documents/147/download" TargetMode="External"/><Relationship Id="rId13" Type="http://schemas.openxmlformats.org/officeDocument/2006/relationships/hyperlink" Target="mailto:insight@swimming.org"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wimming.org/library/documents/147/downloa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sight@swimming.or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nsight@swimming.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wimming.org/library/documents/147/download"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BD34CE27A024EBEA671AB442147483D"/>
        <w:category>
          <w:name w:val="General"/>
          <w:gallery w:val="placeholder"/>
        </w:category>
        <w:types>
          <w:type w:val="bbPlcHdr"/>
        </w:types>
        <w:behaviors>
          <w:behavior w:val="content"/>
        </w:behaviors>
        <w:guid w:val="{25570F4B-BFB6-4EB9-8955-6B651990A0B0}"/>
      </w:docPartPr>
      <w:docPartBody>
        <w:p w:rsidR="007967AE" w:rsidRDefault="00DF5BDB" w:rsidP="00DF5BDB">
          <w:pPr>
            <w:pStyle w:val="0BD34CE27A024EBEA671AB442147483D2"/>
          </w:pPr>
          <w:r w:rsidRPr="00E43648">
            <w:rPr>
              <w:rStyle w:val="PlaceholderText"/>
              <w:i/>
              <w:sz w:val="20"/>
              <w:szCs w:val="20"/>
            </w:rPr>
            <w:t>Click here to enter text.</w:t>
          </w:r>
        </w:p>
      </w:docPartBody>
    </w:docPart>
    <w:docPart>
      <w:docPartPr>
        <w:name w:val="B05D050A9F764A5BB1342372DFB5D758"/>
        <w:category>
          <w:name w:val="General"/>
          <w:gallery w:val="placeholder"/>
        </w:category>
        <w:types>
          <w:type w:val="bbPlcHdr"/>
        </w:types>
        <w:behaviors>
          <w:behavior w:val="content"/>
        </w:behaviors>
        <w:guid w:val="{819C2DFD-97AA-4F22-B54C-177A9AA14F54}"/>
      </w:docPartPr>
      <w:docPartBody>
        <w:p w:rsidR="007967AE" w:rsidRDefault="00DF5BDB" w:rsidP="00DF5BDB">
          <w:pPr>
            <w:pStyle w:val="B05D050A9F764A5BB1342372DFB5D7582"/>
          </w:pPr>
          <w:r w:rsidRPr="00E43648">
            <w:rPr>
              <w:i/>
              <w:color w:val="808080" w:themeColor="background1" w:themeShade="80"/>
              <w:sz w:val="20"/>
            </w:rPr>
            <w:t>A quote from either a customer or staff member about the intervention (please indicate who they are, e.g. customer or centre manager.</w:t>
          </w:r>
        </w:p>
      </w:docPartBody>
    </w:docPart>
    <w:docPart>
      <w:docPartPr>
        <w:name w:val="816D5C8B45624038A99C643490F976F8"/>
        <w:category>
          <w:name w:val="General"/>
          <w:gallery w:val="placeholder"/>
        </w:category>
        <w:types>
          <w:type w:val="bbPlcHdr"/>
        </w:types>
        <w:behaviors>
          <w:behavior w:val="content"/>
        </w:behaviors>
        <w:guid w:val="{554409FB-E37F-4DB2-A0F6-C1F16BA11C8D}"/>
      </w:docPartPr>
      <w:docPartBody>
        <w:p w:rsidR="007967AE" w:rsidRDefault="00DF5BDB" w:rsidP="00DF5BDB">
          <w:pPr>
            <w:pStyle w:val="816D5C8B45624038A99C643490F976F82"/>
          </w:pPr>
          <w:r w:rsidRPr="00E43648">
            <w:rPr>
              <w:rStyle w:val="PlaceholderText"/>
              <w:i/>
              <w:sz w:val="20"/>
              <w:szCs w:val="20"/>
            </w:rPr>
            <w:t>Click here to enter text.</w:t>
          </w:r>
        </w:p>
      </w:docPartBody>
    </w:docPart>
    <w:docPart>
      <w:docPartPr>
        <w:name w:val="873B88968A6E472E8E34D51F973FC0CD"/>
        <w:category>
          <w:name w:val="General"/>
          <w:gallery w:val="placeholder"/>
        </w:category>
        <w:types>
          <w:type w:val="bbPlcHdr"/>
        </w:types>
        <w:behaviors>
          <w:behavior w:val="content"/>
        </w:behaviors>
        <w:guid w:val="{9F63577A-93DC-4B44-B7E2-6906A6B47BB5}"/>
      </w:docPartPr>
      <w:docPartBody>
        <w:p w:rsidR="007967AE" w:rsidRDefault="00DF5BDB" w:rsidP="00DF5BDB">
          <w:pPr>
            <w:pStyle w:val="873B88968A6E472E8E34D51F973FC0CD2"/>
          </w:pPr>
          <w:r w:rsidRPr="00E43648">
            <w:rPr>
              <w:rStyle w:val="PlaceholderText"/>
              <w:i/>
              <w:sz w:val="20"/>
              <w:szCs w:val="20"/>
            </w:rPr>
            <w:t>Click here to enter text.</w:t>
          </w:r>
        </w:p>
      </w:docPartBody>
    </w:docPart>
    <w:docPart>
      <w:docPartPr>
        <w:name w:val="090C258FD9754E1D9493BD7CE98F52CD"/>
        <w:category>
          <w:name w:val="General"/>
          <w:gallery w:val="placeholder"/>
        </w:category>
        <w:types>
          <w:type w:val="bbPlcHdr"/>
        </w:types>
        <w:behaviors>
          <w:behavior w:val="content"/>
        </w:behaviors>
        <w:guid w:val="{F515D2C3-7BBE-4956-A2D1-BEF8345DA38B}"/>
      </w:docPartPr>
      <w:docPartBody>
        <w:p w:rsidR="007967AE" w:rsidRDefault="00DF5BDB" w:rsidP="00DF5BDB">
          <w:pPr>
            <w:pStyle w:val="090C258FD9754E1D9493BD7CE98F52CD2"/>
          </w:pPr>
          <w:r w:rsidRPr="00E43648">
            <w:rPr>
              <w:rStyle w:val="PlaceholderText"/>
              <w:i/>
              <w:sz w:val="20"/>
              <w:szCs w:val="20"/>
            </w:rPr>
            <w:t>Click here to enter text.</w:t>
          </w:r>
        </w:p>
      </w:docPartBody>
    </w:docPart>
    <w:docPart>
      <w:docPartPr>
        <w:name w:val="6E078F14937F4B849A8EC22C8BCA9DF6"/>
        <w:category>
          <w:name w:val="General"/>
          <w:gallery w:val="placeholder"/>
        </w:category>
        <w:types>
          <w:type w:val="bbPlcHdr"/>
        </w:types>
        <w:behaviors>
          <w:behavior w:val="content"/>
        </w:behaviors>
        <w:guid w:val="{CA2A6114-FA73-4AA5-A3B1-7EE76232263E}"/>
      </w:docPartPr>
      <w:docPartBody>
        <w:p w:rsidR="007967AE" w:rsidRDefault="00DF5BDB" w:rsidP="00DF5BDB">
          <w:pPr>
            <w:pStyle w:val="6E078F14937F4B849A8EC22C8BCA9DF62"/>
          </w:pPr>
          <w:r w:rsidRPr="00E43648">
            <w:rPr>
              <w:rStyle w:val="PlaceholderText"/>
              <w:i/>
              <w:sz w:val="20"/>
              <w:szCs w:val="20"/>
            </w:rPr>
            <w:t>Click here to enter text.</w:t>
          </w:r>
        </w:p>
      </w:docPartBody>
    </w:docPart>
    <w:docPart>
      <w:docPartPr>
        <w:name w:val="81A753008C1A4B6DBA602BA98C4920C9"/>
        <w:category>
          <w:name w:val="General"/>
          <w:gallery w:val="placeholder"/>
        </w:category>
        <w:types>
          <w:type w:val="bbPlcHdr"/>
        </w:types>
        <w:behaviors>
          <w:behavior w:val="content"/>
        </w:behaviors>
        <w:guid w:val="{B37C8B49-B31F-4C45-8E33-8C36CF1A1DA8}"/>
      </w:docPartPr>
      <w:docPartBody>
        <w:p w:rsidR="007967AE" w:rsidRDefault="00DF5BDB" w:rsidP="00DF5BDB">
          <w:pPr>
            <w:pStyle w:val="81A753008C1A4B6DBA602BA98C4920C92"/>
          </w:pPr>
          <w:r w:rsidRPr="00E43648">
            <w:rPr>
              <w:rStyle w:val="PlaceholderText"/>
              <w:i/>
              <w:sz w:val="20"/>
              <w:szCs w:val="20"/>
            </w:rPr>
            <w:t>Click here to enter text.</w:t>
          </w:r>
        </w:p>
      </w:docPartBody>
    </w:docPart>
    <w:docPart>
      <w:docPartPr>
        <w:name w:val="F20E7C05E5D649F48000A43CE5DF4C13"/>
        <w:category>
          <w:name w:val="General"/>
          <w:gallery w:val="placeholder"/>
        </w:category>
        <w:types>
          <w:type w:val="bbPlcHdr"/>
        </w:types>
        <w:behaviors>
          <w:behavior w:val="content"/>
        </w:behaviors>
        <w:guid w:val="{E97D8237-A193-4C82-AFDD-C569589D5095}"/>
      </w:docPartPr>
      <w:docPartBody>
        <w:p w:rsidR="007967AE" w:rsidRDefault="00DF5BDB" w:rsidP="00DF5BDB">
          <w:pPr>
            <w:pStyle w:val="F20E7C05E5D649F48000A43CE5DF4C132"/>
          </w:pPr>
          <w:r w:rsidRPr="00E43648">
            <w:rPr>
              <w:rStyle w:val="PlaceholderText"/>
              <w:i/>
              <w:sz w:val="20"/>
              <w:szCs w:val="20"/>
            </w:rPr>
            <w:t>Click here to enter text.</w:t>
          </w:r>
        </w:p>
      </w:docPartBody>
    </w:docPart>
    <w:docPart>
      <w:docPartPr>
        <w:name w:val="0703BEBE510B437090384496F8D3F17F"/>
        <w:category>
          <w:name w:val="General"/>
          <w:gallery w:val="placeholder"/>
        </w:category>
        <w:types>
          <w:type w:val="bbPlcHdr"/>
        </w:types>
        <w:behaviors>
          <w:behavior w:val="content"/>
        </w:behaviors>
        <w:guid w:val="{6C6316CB-42FE-4272-9564-C17D942404E9}"/>
      </w:docPartPr>
      <w:docPartBody>
        <w:p w:rsidR="007967AE" w:rsidRDefault="00DF5BDB" w:rsidP="00DF5BDB">
          <w:pPr>
            <w:pStyle w:val="0703BEBE510B437090384496F8D3F17F2"/>
          </w:pPr>
          <w:r w:rsidRPr="00E43648">
            <w:rPr>
              <w:rStyle w:val="PlaceholderText"/>
              <w:i/>
              <w:sz w:val="20"/>
              <w:szCs w:val="20"/>
            </w:rPr>
            <w:t>Click here to enter text.</w:t>
          </w:r>
        </w:p>
      </w:docPartBody>
    </w:docPart>
    <w:docPart>
      <w:docPartPr>
        <w:name w:val="5E09C45498254BCD9D7A5D0B5EC2AC8E"/>
        <w:category>
          <w:name w:val="General"/>
          <w:gallery w:val="placeholder"/>
        </w:category>
        <w:types>
          <w:type w:val="bbPlcHdr"/>
        </w:types>
        <w:behaviors>
          <w:behavior w:val="content"/>
        </w:behaviors>
        <w:guid w:val="{EDAADA42-DDFB-4E56-A811-B7B795C2E42F}"/>
      </w:docPartPr>
      <w:docPartBody>
        <w:p w:rsidR="007967AE" w:rsidRDefault="00DF5BDB" w:rsidP="00DF5BDB">
          <w:pPr>
            <w:pStyle w:val="5E09C45498254BCD9D7A5D0B5EC2AC8E2"/>
          </w:pPr>
          <w:r w:rsidRPr="00E43648">
            <w:rPr>
              <w:rStyle w:val="PlaceholderText"/>
              <w:i/>
              <w:sz w:val="20"/>
              <w:szCs w:val="20"/>
            </w:rPr>
            <w:t>Click here to enter text.</w:t>
          </w:r>
        </w:p>
      </w:docPartBody>
    </w:docPart>
    <w:docPart>
      <w:docPartPr>
        <w:name w:val="63B7C56895F64C9D987EC2D40CA80A79"/>
        <w:category>
          <w:name w:val="General"/>
          <w:gallery w:val="placeholder"/>
        </w:category>
        <w:types>
          <w:type w:val="bbPlcHdr"/>
        </w:types>
        <w:behaviors>
          <w:behavior w:val="content"/>
        </w:behaviors>
        <w:guid w:val="{B268148A-787B-48D7-9664-B5BBA6B6EDDF}"/>
      </w:docPartPr>
      <w:docPartBody>
        <w:p w:rsidR="007967AE" w:rsidRDefault="00DF5BDB" w:rsidP="00DF5BDB">
          <w:pPr>
            <w:pStyle w:val="63B7C56895F64C9D987EC2D40CA80A792"/>
          </w:pPr>
          <w:r w:rsidRPr="00E43648">
            <w:rPr>
              <w:rStyle w:val="PlaceholderText"/>
              <w:i/>
              <w:sz w:val="20"/>
              <w:szCs w:val="20"/>
            </w:rPr>
            <w:t>Click here to enter text.</w:t>
          </w:r>
        </w:p>
      </w:docPartBody>
    </w:docPart>
    <w:docPart>
      <w:docPartPr>
        <w:name w:val="43D208989AC24892A7526020445598E9"/>
        <w:category>
          <w:name w:val="General"/>
          <w:gallery w:val="placeholder"/>
        </w:category>
        <w:types>
          <w:type w:val="bbPlcHdr"/>
        </w:types>
        <w:behaviors>
          <w:behavior w:val="content"/>
        </w:behaviors>
        <w:guid w:val="{ECA9403E-F1E3-4140-9CB9-5793D8DDC7E4}"/>
      </w:docPartPr>
      <w:docPartBody>
        <w:p w:rsidR="007967AE" w:rsidRDefault="00DF5BDB" w:rsidP="00DF5BDB">
          <w:pPr>
            <w:pStyle w:val="43D208989AC24892A7526020445598E92"/>
          </w:pPr>
          <w:r w:rsidRPr="00E43648">
            <w:rPr>
              <w:rStyle w:val="PlaceholderText"/>
              <w:i/>
              <w:sz w:val="20"/>
              <w:szCs w:val="20"/>
            </w:rPr>
            <w:t>Click here to enter text.</w:t>
          </w:r>
        </w:p>
      </w:docPartBody>
    </w:docPart>
    <w:docPart>
      <w:docPartPr>
        <w:name w:val="4734922E0432455080DCEA845383C7F3"/>
        <w:category>
          <w:name w:val="General"/>
          <w:gallery w:val="placeholder"/>
        </w:category>
        <w:types>
          <w:type w:val="bbPlcHdr"/>
        </w:types>
        <w:behaviors>
          <w:behavior w:val="content"/>
        </w:behaviors>
        <w:guid w:val="{789ED649-DEEB-4913-AD31-EF6A8B520F4D}"/>
      </w:docPartPr>
      <w:docPartBody>
        <w:p w:rsidR="007967AE" w:rsidRDefault="00DF5BDB" w:rsidP="00DF5BDB">
          <w:pPr>
            <w:pStyle w:val="4734922E0432455080DCEA845383C7F32"/>
          </w:pPr>
          <w:r w:rsidRPr="00E43648">
            <w:rPr>
              <w:rStyle w:val="PlaceholderText"/>
              <w:i/>
              <w:sz w:val="20"/>
              <w:szCs w:val="20"/>
            </w:rPr>
            <w:t>Click here to enter text.</w:t>
          </w:r>
        </w:p>
      </w:docPartBody>
    </w:docPart>
    <w:docPart>
      <w:docPartPr>
        <w:name w:val="779BDF670DA0426D9F1D55122C434599"/>
        <w:category>
          <w:name w:val="General"/>
          <w:gallery w:val="placeholder"/>
        </w:category>
        <w:types>
          <w:type w:val="bbPlcHdr"/>
        </w:types>
        <w:behaviors>
          <w:behavior w:val="content"/>
        </w:behaviors>
        <w:guid w:val="{2AD95DD6-78EA-4928-BCFA-152F678AB051}"/>
      </w:docPartPr>
      <w:docPartBody>
        <w:p w:rsidR="007967AE" w:rsidRDefault="00DF5BDB" w:rsidP="00DF5BDB">
          <w:pPr>
            <w:pStyle w:val="779BDF670DA0426D9F1D55122C4345992"/>
          </w:pPr>
          <w:r w:rsidRPr="00E43648">
            <w:rPr>
              <w:rStyle w:val="PlaceholderText"/>
              <w:i/>
              <w:sz w:val="20"/>
              <w:szCs w:val="20"/>
            </w:rPr>
            <w:t>Click here to enter text.</w:t>
          </w:r>
        </w:p>
      </w:docPartBody>
    </w:docPart>
    <w:docPart>
      <w:docPartPr>
        <w:name w:val="4548B2B686854C628A2F78D0265B5516"/>
        <w:category>
          <w:name w:val="General"/>
          <w:gallery w:val="placeholder"/>
        </w:category>
        <w:types>
          <w:type w:val="bbPlcHdr"/>
        </w:types>
        <w:behaviors>
          <w:behavior w:val="content"/>
        </w:behaviors>
        <w:guid w:val="{B475D211-988E-44BB-9624-B6FE68AB0CCA}"/>
      </w:docPartPr>
      <w:docPartBody>
        <w:p w:rsidR="007967AE" w:rsidRDefault="00DF5BDB" w:rsidP="00DF5BDB">
          <w:pPr>
            <w:pStyle w:val="4548B2B686854C628A2F78D0265B55162"/>
          </w:pPr>
          <w:r w:rsidRPr="00E43648">
            <w:rPr>
              <w:rStyle w:val="PlaceholderText"/>
              <w:i/>
              <w:sz w:val="20"/>
              <w:szCs w:val="20"/>
            </w:rPr>
            <w:t>Click here to enter text.</w:t>
          </w:r>
        </w:p>
      </w:docPartBody>
    </w:docPart>
    <w:docPart>
      <w:docPartPr>
        <w:name w:val="DF6381EBA7FC4430AA225930F58C130C"/>
        <w:category>
          <w:name w:val="General"/>
          <w:gallery w:val="placeholder"/>
        </w:category>
        <w:types>
          <w:type w:val="bbPlcHdr"/>
        </w:types>
        <w:behaviors>
          <w:behavior w:val="content"/>
        </w:behaviors>
        <w:guid w:val="{E281A77E-CBEB-439A-8ABB-0DB6BB3116D5}"/>
      </w:docPartPr>
      <w:docPartBody>
        <w:p w:rsidR="007967AE" w:rsidRDefault="00DF5BDB" w:rsidP="00DF5BDB">
          <w:pPr>
            <w:pStyle w:val="DF6381EBA7FC4430AA225930F58C130C2"/>
          </w:pPr>
          <w:r w:rsidRPr="00E43648">
            <w:rPr>
              <w:rStyle w:val="PlaceholderText"/>
              <w:i/>
              <w:sz w:val="20"/>
              <w:szCs w:val="20"/>
            </w:rPr>
            <w:t>Click here to enter text.</w:t>
          </w:r>
        </w:p>
      </w:docPartBody>
    </w:docPart>
    <w:docPart>
      <w:docPartPr>
        <w:name w:val="2D03B86B33244B76862FC11915D4D869"/>
        <w:category>
          <w:name w:val="General"/>
          <w:gallery w:val="placeholder"/>
        </w:category>
        <w:types>
          <w:type w:val="bbPlcHdr"/>
        </w:types>
        <w:behaviors>
          <w:behavior w:val="content"/>
        </w:behaviors>
        <w:guid w:val="{08270B26-B261-4895-AEBC-23138F3A5C3F}"/>
      </w:docPartPr>
      <w:docPartBody>
        <w:p w:rsidR="007967AE" w:rsidRDefault="00DF5BDB" w:rsidP="00DF5BDB">
          <w:pPr>
            <w:pStyle w:val="2D03B86B33244B76862FC11915D4D8692"/>
          </w:pPr>
          <w:r w:rsidRPr="00E43648">
            <w:rPr>
              <w:rStyle w:val="PlaceholderText"/>
              <w:i/>
              <w:sz w:val="20"/>
              <w:szCs w:val="20"/>
            </w:rPr>
            <w:t>Click here to enter text.</w:t>
          </w:r>
        </w:p>
      </w:docPartBody>
    </w:docPart>
    <w:docPart>
      <w:docPartPr>
        <w:name w:val="2FBF8075A0D44CD99A8ACE4298B00DAA"/>
        <w:category>
          <w:name w:val="General"/>
          <w:gallery w:val="placeholder"/>
        </w:category>
        <w:types>
          <w:type w:val="bbPlcHdr"/>
        </w:types>
        <w:behaviors>
          <w:behavior w:val="content"/>
        </w:behaviors>
        <w:guid w:val="{E6277BAB-94D3-4613-AE70-D60EA529A21E}"/>
      </w:docPartPr>
      <w:docPartBody>
        <w:p w:rsidR="007967AE" w:rsidRDefault="00DF5BDB" w:rsidP="00DF5BDB">
          <w:pPr>
            <w:pStyle w:val="2FBF8075A0D44CD99A8ACE4298B00DAA2"/>
          </w:pPr>
          <w:r w:rsidRPr="00E43648">
            <w:rPr>
              <w:rStyle w:val="PlaceholderText"/>
              <w:i/>
              <w:sz w:val="20"/>
              <w:szCs w:val="20"/>
            </w:rPr>
            <w:t>Click here to enter text.</w:t>
          </w:r>
        </w:p>
      </w:docPartBody>
    </w:docPart>
    <w:docPart>
      <w:docPartPr>
        <w:name w:val="E9C1846FFD6842E6B2330E0D57C3FE38"/>
        <w:category>
          <w:name w:val="General"/>
          <w:gallery w:val="placeholder"/>
        </w:category>
        <w:types>
          <w:type w:val="bbPlcHdr"/>
        </w:types>
        <w:behaviors>
          <w:behavior w:val="content"/>
        </w:behaviors>
        <w:guid w:val="{043D1986-0CC8-4DB5-8567-299786E90D2A}"/>
      </w:docPartPr>
      <w:docPartBody>
        <w:p w:rsidR="007967AE" w:rsidRDefault="00DF5BDB" w:rsidP="00DF5BDB">
          <w:pPr>
            <w:pStyle w:val="E9C1846FFD6842E6B2330E0D57C3FE382"/>
          </w:pPr>
          <w:r w:rsidRPr="00E43648">
            <w:rPr>
              <w:rStyle w:val="PlaceholderText"/>
              <w:i/>
              <w:sz w:val="20"/>
              <w:szCs w:val="20"/>
            </w:rPr>
            <w:t>Click here to enter text.</w:t>
          </w:r>
        </w:p>
      </w:docPartBody>
    </w:docPart>
    <w:docPart>
      <w:docPartPr>
        <w:name w:val="A74513FC86534E17A694A4B591C8B00B"/>
        <w:category>
          <w:name w:val="General"/>
          <w:gallery w:val="placeholder"/>
        </w:category>
        <w:types>
          <w:type w:val="bbPlcHdr"/>
        </w:types>
        <w:behaviors>
          <w:behavior w:val="content"/>
        </w:behaviors>
        <w:guid w:val="{93960583-04E3-49D4-901F-B306E0F1F182}"/>
      </w:docPartPr>
      <w:docPartBody>
        <w:p w:rsidR="007967AE" w:rsidRDefault="00DF5BDB" w:rsidP="00DF5BDB">
          <w:pPr>
            <w:pStyle w:val="A74513FC86534E17A694A4B591C8B00B2"/>
          </w:pPr>
          <w:r w:rsidRPr="00E43648">
            <w:rPr>
              <w:rStyle w:val="PlaceholderText"/>
              <w:i/>
              <w:sz w:val="20"/>
              <w:szCs w:val="20"/>
            </w:rPr>
            <w:t>Click here to enter text.</w:t>
          </w:r>
        </w:p>
      </w:docPartBody>
    </w:docPart>
    <w:docPart>
      <w:docPartPr>
        <w:name w:val="B3783986EC584173A99937F5DE2EAE99"/>
        <w:category>
          <w:name w:val="General"/>
          <w:gallery w:val="placeholder"/>
        </w:category>
        <w:types>
          <w:type w:val="bbPlcHdr"/>
        </w:types>
        <w:behaviors>
          <w:behavior w:val="content"/>
        </w:behaviors>
        <w:guid w:val="{CF6DDC0D-A159-495B-AD67-0875CEE51095}"/>
      </w:docPartPr>
      <w:docPartBody>
        <w:p w:rsidR="007967AE" w:rsidRDefault="00DF5BDB" w:rsidP="00DF5BDB">
          <w:pPr>
            <w:pStyle w:val="B3783986EC584173A99937F5DE2EAE992"/>
          </w:pPr>
          <w:r w:rsidRPr="00E43648">
            <w:rPr>
              <w:rStyle w:val="PlaceholderText"/>
              <w:i/>
              <w:sz w:val="20"/>
              <w:szCs w:val="20"/>
            </w:rPr>
            <w:t>Click here to enter text.</w:t>
          </w:r>
        </w:p>
      </w:docPartBody>
    </w:docPart>
    <w:docPart>
      <w:docPartPr>
        <w:name w:val="3B9DAAA48AAD40899AF4CBE70D9A652B"/>
        <w:category>
          <w:name w:val="General"/>
          <w:gallery w:val="placeholder"/>
        </w:category>
        <w:types>
          <w:type w:val="bbPlcHdr"/>
        </w:types>
        <w:behaviors>
          <w:behavior w:val="content"/>
        </w:behaviors>
        <w:guid w:val="{5BA2E07D-A1E0-4533-AA0D-27D073C6472E}"/>
      </w:docPartPr>
      <w:docPartBody>
        <w:p w:rsidR="007967AE" w:rsidRDefault="00DF5BDB" w:rsidP="00DF5BDB">
          <w:pPr>
            <w:pStyle w:val="3B9DAAA48AAD40899AF4CBE70D9A652B2"/>
          </w:pPr>
          <w:r w:rsidRPr="00E43648">
            <w:rPr>
              <w:rStyle w:val="PlaceholderText"/>
              <w:i/>
              <w:sz w:val="20"/>
              <w:szCs w:val="20"/>
            </w:rPr>
            <w:t>Click here to enter text.</w:t>
          </w:r>
        </w:p>
      </w:docPartBody>
    </w:docPart>
    <w:docPart>
      <w:docPartPr>
        <w:name w:val="A648D733821D4B7B9F8B324A935608A4"/>
        <w:category>
          <w:name w:val="General"/>
          <w:gallery w:val="placeholder"/>
        </w:category>
        <w:types>
          <w:type w:val="bbPlcHdr"/>
        </w:types>
        <w:behaviors>
          <w:behavior w:val="content"/>
        </w:behaviors>
        <w:guid w:val="{3CC9B840-EB9F-43D8-A618-A65ED70C57D6}"/>
      </w:docPartPr>
      <w:docPartBody>
        <w:p w:rsidR="007967AE" w:rsidRDefault="00DF5BDB" w:rsidP="00DF5BDB">
          <w:pPr>
            <w:pStyle w:val="A648D733821D4B7B9F8B324A935608A42"/>
          </w:pPr>
          <w:r w:rsidRPr="00E43648">
            <w:rPr>
              <w:rStyle w:val="PlaceholderText"/>
              <w:i/>
              <w:sz w:val="20"/>
              <w:szCs w:val="20"/>
            </w:rPr>
            <w:t>Click here to enter text.</w:t>
          </w:r>
        </w:p>
      </w:docPartBody>
    </w:docPart>
    <w:docPart>
      <w:docPartPr>
        <w:name w:val="51156A6BE2D7461C98786C2D2586EA69"/>
        <w:category>
          <w:name w:val="General"/>
          <w:gallery w:val="placeholder"/>
        </w:category>
        <w:types>
          <w:type w:val="bbPlcHdr"/>
        </w:types>
        <w:behaviors>
          <w:behavior w:val="content"/>
        </w:behaviors>
        <w:guid w:val="{68EA527D-97D8-4EF5-BDFC-7F651F14A949}"/>
      </w:docPartPr>
      <w:docPartBody>
        <w:p w:rsidR="007967AE" w:rsidRDefault="00DF5BDB" w:rsidP="00DF5BDB">
          <w:pPr>
            <w:pStyle w:val="51156A6BE2D7461C98786C2D2586EA692"/>
          </w:pPr>
          <w:r w:rsidRPr="00E43648">
            <w:rPr>
              <w:rStyle w:val="PlaceholderText"/>
              <w:i/>
              <w:sz w:val="20"/>
              <w:szCs w:val="20"/>
            </w:rPr>
            <w:t>Click here to enter text.</w:t>
          </w:r>
        </w:p>
      </w:docPartBody>
    </w:docPart>
    <w:docPart>
      <w:docPartPr>
        <w:name w:val="C520B12631024AEFB3D6D8C4E1E9743A"/>
        <w:category>
          <w:name w:val="General"/>
          <w:gallery w:val="placeholder"/>
        </w:category>
        <w:types>
          <w:type w:val="bbPlcHdr"/>
        </w:types>
        <w:behaviors>
          <w:behavior w:val="content"/>
        </w:behaviors>
        <w:guid w:val="{DB08B04B-8C7B-4C39-989E-3F286D3DFA9F}"/>
      </w:docPartPr>
      <w:docPartBody>
        <w:p w:rsidR="007967AE" w:rsidRDefault="00DF5BDB" w:rsidP="00DF5BDB">
          <w:pPr>
            <w:pStyle w:val="C520B12631024AEFB3D6D8C4E1E9743A2"/>
          </w:pPr>
          <w:r w:rsidRPr="00E43648">
            <w:rPr>
              <w:rStyle w:val="PlaceholderText"/>
              <w:i/>
              <w:sz w:val="20"/>
              <w:szCs w:val="20"/>
            </w:rPr>
            <w:t>Click here to enter text.</w:t>
          </w:r>
        </w:p>
      </w:docPartBody>
    </w:docPart>
    <w:docPart>
      <w:docPartPr>
        <w:name w:val="0D2C755ACF604179A4971F078D5E123B"/>
        <w:category>
          <w:name w:val="General"/>
          <w:gallery w:val="placeholder"/>
        </w:category>
        <w:types>
          <w:type w:val="bbPlcHdr"/>
        </w:types>
        <w:behaviors>
          <w:behavior w:val="content"/>
        </w:behaviors>
        <w:guid w:val="{CD012420-CE07-4593-83C4-1A0B59A1B898}"/>
      </w:docPartPr>
      <w:docPartBody>
        <w:p w:rsidR="007967AE" w:rsidRDefault="00DF5BDB" w:rsidP="00DF5BDB">
          <w:pPr>
            <w:pStyle w:val="0D2C755ACF604179A4971F078D5E123B2"/>
          </w:pPr>
          <w:r w:rsidRPr="00E43648">
            <w:rPr>
              <w:rStyle w:val="PlaceholderText"/>
              <w:i/>
              <w:sz w:val="20"/>
              <w:szCs w:val="20"/>
            </w:rPr>
            <w:t>Click here to enter text.</w:t>
          </w:r>
        </w:p>
      </w:docPartBody>
    </w:docPart>
    <w:docPart>
      <w:docPartPr>
        <w:name w:val="2D8C43D4E24C4444932E7B4570B70FF0"/>
        <w:category>
          <w:name w:val="General"/>
          <w:gallery w:val="placeholder"/>
        </w:category>
        <w:types>
          <w:type w:val="bbPlcHdr"/>
        </w:types>
        <w:behaviors>
          <w:behavior w:val="content"/>
        </w:behaviors>
        <w:guid w:val="{6727AB7B-B499-4EFF-B2C4-7A4B637FD673}"/>
      </w:docPartPr>
      <w:docPartBody>
        <w:p w:rsidR="007967AE" w:rsidRDefault="00DF5BDB" w:rsidP="00DF5BDB">
          <w:pPr>
            <w:pStyle w:val="2D8C43D4E24C4444932E7B4570B70FF02"/>
          </w:pPr>
          <w:r w:rsidRPr="00E43648">
            <w:rPr>
              <w:rStyle w:val="PlaceholderText"/>
              <w:i/>
              <w:sz w:val="20"/>
              <w:szCs w:val="2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BDB"/>
    <w:rsid w:val="007967AE"/>
    <w:rsid w:val="00DF5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5BDB"/>
    <w:rPr>
      <w:color w:val="808080"/>
    </w:rPr>
  </w:style>
  <w:style w:type="paragraph" w:customStyle="1" w:styleId="AD75400132D849F1B42DCBBA3775311E">
    <w:name w:val="AD75400132D849F1B42DCBBA3775311E"/>
    <w:rsid w:val="00DF5BDB"/>
  </w:style>
  <w:style w:type="paragraph" w:customStyle="1" w:styleId="9252CB276D3346C09E267729BD5C4CF2">
    <w:name w:val="9252CB276D3346C09E267729BD5C4CF2"/>
    <w:rsid w:val="00DF5BDB"/>
  </w:style>
  <w:style w:type="paragraph" w:customStyle="1" w:styleId="2B69C0C5DF534CAE8771A48E900F60D0">
    <w:name w:val="2B69C0C5DF534CAE8771A48E900F60D0"/>
    <w:rsid w:val="00DF5BDB"/>
  </w:style>
  <w:style w:type="paragraph" w:customStyle="1" w:styleId="A89CCE8A82AE4A9A8CE920B3E4935335">
    <w:name w:val="A89CCE8A82AE4A9A8CE920B3E4935335"/>
    <w:rsid w:val="00DF5BDB"/>
    <w:pPr>
      <w:spacing w:after="0" w:line="240" w:lineRule="auto"/>
    </w:pPr>
    <w:rPr>
      <w:rFonts w:ascii="Arial" w:eastAsiaTheme="minorHAnsi" w:hAnsi="Arial"/>
      <w:color w:val="000000" w:themeColor="text1"/>
      <w:szCs w:val="24"/>
      <w:lang w:eastAsia="en-US"/>
    </w:rPr>
  </w:style>
  <w:style w:type="paragraph" w:customStyle="1" w:styleId="AD75400132D849F1B42DCBBA3775311E1">
    <w:name w:val="AD75400132D849F1B42DCBBA3775311E1"/>
    <w:rsid w:val="00DF5BDB"/>
    <w:pPr>
      <w:spacing w:after="0" w:line="240" w:lineRule="auto"/>
    </w:pPr>
    <w:rPr>
      <w:rFonts w:ascii="Arial" w:eastAsiaTheme="minorHAnsi" w:hAnsi="Arial"/>
      <w:color w:val="000000" w:themeColor="text1"/>
      <w:szCs w:val="24"/>
      <w:lang w:eastAsia="en-US"/>
    </w:rPr>
  </w:style>
  <w:style w:type="paragraph" w:customStyle="1" w:styleId="9252CB276D3346C09E267729BD5C4CF21">
    <w:name w:val="9252CB276D3346C09E267729BD5C4CF21"/>
    <w:rsid w:val="00DF5BDB"/>
    <w:pPr>
      <w:spacing w:after="0" w:line="240" w:lineRule="auto"/>
    </w:pPr>
    <w:rPr>
      <w:rFonts w:ascii="Arial" w:eastAsiaTheme="minorHAnsi" w:hAnsi="Arial"/>
      <w:color w:val="000000" w:themeColor="text1"/>
      <w:szCs w:val="24"/>
      <w:lang w:eastAsia="en-US"/>
    </w:rPr>
  </w:style>
  <w:style w:type="paragraph" w:customStyle="1" w:styleId="2B69C0C5DF534CAE8771A48E900F60D01">
    <w:name w:val="2B69C0C5DF534CAE8771A48E900F60D01"/>
    <w:rsid w:val="00DF5BDB"/>
    <w:pPr>
      <w:spacing w:after="0" w:line="240" w:lineRule="auto"/>
    </w:pPr>
    <w:rPr>
      <w:rFonts w:ascii="Arial" w:eastAsiaTheme="minorHAnsi" w:hAnsi="Arial"/>
      <w:color w:val="000000" w:themeColor="text1"/>
      <w:szCs w:val="24"/>
      <w:lang w:eastAsia="en-US"/>
    </w:rPr>
  </w:style>
  <w:style w:type="paragraph" w:customStyle="1" w:styleId="E0A8D542A74A42D8A90E5F40AE266801">
    <w:name w:val="E0A8D542A74A42D8A90E5F40AE266801"/>
    <w:rsid w:val="00DF5BDB"/>
  </w:style>
  <w:style w:type="paragraph" w:customStyle="1" w:styleId="88B5F122DFD949AEBC6727FF2743C3C0">
    <w:name w:val="88B5F122DFD949AEBC6727FF2743C3C0"/>
    <w:rsid w:val="00DF5BDB"/>
  </w:style>
  <w:style w:type="paragraph" w:customStyle="1" w:styleId="36D690A318B345ECA6E5FE141ED7006E">
    <w:name w:val="36D690A318B345ECA6E5FE141ED7006E"/>
    <w:rsid w:val="00DF5BDB"/>
  </w:style>
  <w:style w:type="paragraph" w:customStyle="1" w:styleId="CDC3859065274D1F8526AF993A23A9BC">
    <w:name w:val="CDC3859065274D1F8526AF993A23A9BC"/>
    <w:rsid w:val="00DF5BDB"/>
  </w:style>
  <w:style w:type="paragraph" w:customStyle="1" w:styleId="6852808AE5F147EE807B896AF82F806D">
    <w:name w:val="6852808AE5F147EE807B896AF82F806D"/>
    <w:rsid w:val="00DF5BDB"/>
  </w:style>
  <w:style w:type="paragraph" w:customStyle="1" w:styleId="91C4063F745F42C1BEFF6ACA9B3467E2">
    <w:name w:val="91C4063F745F42C1BEFF6ACA9B3467E2"/>
    <w:rsid w:val="00DF5BDB"/>
  </w:style>
  <w:style w:type="paragraph" w:customStyle="1" w:styleId="1C3CE4FA403D424A8313E7B3708C8699">
    <w:name w:val="1C3CE4FA403D424A8313E7B3708C8699"/>
    <w:rsid w:val="00DF5BDB"/>
  </w:style>
  <w:style w:type="paragraph" w:customStyle="1" w:styleId="3AA8BBC132514EC9AADDCB16FA22A25D">
    <w:name w:val="3AA8BBC132514EC9AADDCB16FA22A25D"/>
    <w:rsid w:val="00DF5BDB"/>
  </w:style>
  <w:style w:type="paragraph" w:customStyle="1" w:styleId="C2D770CFE81C4586AFA783E0DDE31FA5">
    <w:name w:val="C2D770CFE81C4586AFA783E0DDE31FA5"/>
    <w:rsid w:val="00DF5BDB"/>
  </w:style>
  <w:style w:type="paragraph" w:customStyle="1" w:styleId="3DF842110B2C4BA6ABB59750AF292647">
    <w:name w:val="3DF842110B2C4BA6ABB59750AF292647"/>
    <w:rsid w:val="00DF5BDB"/>
  </w:style>
  <w:style w:type="paragraph" w:customStyle="1" w:styleId="07DA7887CD334C059EC50F866885A4BB">
    <w:name w:val="07DA7887CD334C059EC50F866885A4BB"/>
    <w:rsid w:val="00DF5BDB"/>
  </w:style>
  <w:style w:type="paragraph" w:customStyle="1" w:styleId="0F0C00A157514FE783B2F44B62CD37FB">
    <w:name w:val="0F0C00A157514FE783B2F44B62CD37FB"/>
    <w:rsid w:val="00DF5BDB"/>
  </w:style>
  <w:style w:type="paragraph" w:customStyle="1" w:styleId="B1BA7C2B162540E3BB2E23D828DC242B">
    <w:name w:val="B1BA7C2B162540E3BB2E23D828DC242B"/>
    <w:rsid w:val="00DF5BDB"/>
  </w:style>
  <w:style w:type="paragraph" w:customStyle="1" w:styleId="9902EB5032C048979387140F6D526569">
    <w:name w:val="9902EB5032C048979387140F6D526569"/>
    <w:rsid w:val="00DF5BDB"/>
  </w:style>
  <w:style w:type="paragraph" w:customStyle="1" w:styleId="5FF4D3E3600D446AB3B23FFFAA7C356B">
    <w:name w:val="5FF4D3E3600D446AB3B23FFFAA7C356B"/>
    <w:rsid w:val="00DF5BDB"/>
  </w:style>
  <w:style w:type="paragraph" w:customStyle="1" w:styleId="8F075827ADC8487F8AF125F8BC1BB9B4">
    <w:name w:val="8F075827ADC8487F8AF125F8BC1BB9B4"/>
    <w:rsid w:val="00DF5BDB"/>
  </w:style>
  <w:style w:type="paragraph" w:customStyle="1" w:styleId="CFF428C16E254EE187F3441E2E9FB193">
    <w:name w:val="CFF428C16E254EE187F3441E2E9FB193"/>
    <w:rsid w:val="00DF5BDB"/>
  </w:style>
  <w:style w:type="paragraph" w:customStyle="1" w:styleId="A1F544463CFC4232B35F01F55F101AFB">
    <w:name w:val="A1F544463CFC4232B35F01F55F101AFB"/>
    <w:rsid w:val="00DF5BDB"/>
  </w:style>
  <w:style w:type="paragraph" w:customStyle="1" w:styleId="C247F179C9104562A7BF528454577389">
    <w:name w:val="C247F179C9104562A7BF528454577389"/>
    <w:rsid w:val="00DF5BDB"/>
  </w:style>
  <w:style w:type="paragraph" w:customStyle="1" w:styleId="F09FB930DE53430CACE737CD601B62DB">
    <w:name w:val="F09FB930DE53430CACE737CD601B62DB"/>
    <w:rsid w:val="00DF5BDB"/>
  </w:style>
  <w:style w:type="paragraph" w:customStyle="1" w:styleId="D807A1DB2AF140FF879C93D075E1E5EE">
    <w:name w:val="D807A1DB2AF140FF879C93D075E1E5EE"/>
    <w:rsid w:val="00DF5BDB"/>
  </w:style>
  <w:style w:type="paragraph" w:customStyle="1" w:styleId="CAC571BB917A4807BCA26B4FD0B5BB82">
    <w:name w:val="CAC571BB917A4807BCA26B4FD0B5BB82"/>
    <w:rsid w:val="00DF5BDB"/>
  </w:style>
  <w:style w:type="paragraph" w:customStyle="1" w:styleId="0BD34CE27A024EBEA671AB442147483D">
    <w:name w:val="0BD34CE27A024EBEA671AB442147483D"/>
    <w:rsid w:val="00DF5BDB"/>
  </w:style>
  <w:style w:type="paragraph" w:customStyle="1" w:styleId="C825E382D33748ED8C5093FFD29C7511">
    <w:name w:val="C825E382D33748ED8C5093FFD29C7511"/>
    <w:rsid w:val="00DF5BDB"/>
  </w:style>
  <w:style w:type="paragraph" w:customStyle="1" w:styleId="B05D050A9F764A5BB1342372DFB5D758">
    <w:name w:val="B05D050A9F764A5BB1342372DFB5D758"/>
    <w:rsid w:val="00DF5BDB"/>
  </w:style>
  <w:style w:type="paragraph" w:customStyle="1" w:styleId="2CFE54436DEB47CA802539B4BBC507EE">
    <w:name w:val="2CFE54436DEB47CA802539B4BBC507EE"/>
    <w:rsid w:val="00DF5BDB"/>
  </w:style>
  <w:style w:type="paragraph" w:customStyle="1" w:styleId="816D5C8B45624038A99C643490F976F8">
    <w:name w:val="816D5C8B45624038A99C643490F976F8"/>
    <w:rsid w:val="00DF5BDB"/>
  </w:style>
  <w:style w:type="paragraph" w:customStyle="1" w:styleId="873B88968A6E472E8E34D51F973FC0CD">
    <w:name w:val="873B88968A6E472E8E34D51F973FC0CD"/>
    <w:rsid w:val="00DF5BDB"/>
  </w:style>
  <w:style w:type="paragraph" w:customStyle="1" w:styleId="090C258FD9754E1D9493BD7CE98F52CD">
    <w:name w:val="090C258FD9754E1D9493BD7CE98F52CD"/>
    <w:rsid w:val="00DF5BDB"/>
  </w:style>
  <w:style w:type="paragraph" w:customStyle="1" w:styleId="6E078F14937F4B849A8EC22C8BCA9DF6">
    <w:name w:val="6E078F14937F4B849A8EC22C8BCA9DF6"/>
    <w:rsid w:val="00DF5BDB"/>
  </w:style>
  <w:style w:type="paragraph" w:customStyle="1" w:styleId="81A753008C1A4B6DBA602BA98C4920C9">
    <w:name w:val="81A753008C1A4B6DBA602BA98C4920C9"/>
    <w:rsid w:val="00DF5BDB"/>
  </w:style>
  <w:style w:type="paragraph" w:customStyle="1" w:styleId="687E6DC5E0DC42A49499B9EB24A0C736">
    <w:name w:val="687E6DC5E0DC42A49499B9EB24A0C736"/>
    <w:rsid w:val="00DF5BDB"/>
  </w:style>
  <w:style w:type="paragraph" w:customStyle="1" w:styleId="F20E7C05E5D649F48000A43CE5DF4C13">
    <w:name w:val="F20E7C05E5D649F48000A43CE5DF4C13"/>
    <w:rsid w:val="00DF5BDB"/>
  </w:style>
  <w:style w:type="paragraph" w:customStyle="1" w:styleId="0703BEBE510B437090384496F8D3F17F">
    <w:name w:val="0703BEBE510B437090384496F8D3F17F"/>
    <w:rsid w:val="00DF5BDB"/>
  </w:style>
  <w:style w:type="paragraph" w:customStyle="1" w:styleId="5E09C45498254BCD9D7A5D0B5EC2AC8E">
    <w:name w:val="5E09C45498254BCD9D7A5D0B5EC2AC8E"/>
    <w:rsid w:val="00DF5BDB"/>
  </w:style>
  <w:style w:type="paragraph" w:customStyle="1" w:styleId="63B7C56895F64C9D987EC2D40CA80A79">
    <w:name w:val="63B7C56895F64C9D987EC2D40CA80A79"/>
    <w:rsid w:val="00DF5BDB"/>
  </w:style>
  <w:style w:type="paragraph" w:customStyle="1" w:styleId="43D208989AC24892A7526020445598E9">
    <w:name w:val="43D208989AC24892A7526020445598E9"/>
    <w:rsid w:val="00DF5BDB"/>
  </w:style>
  <w:style w:type="paragraph" w:customStyle="1" w:styleId="4734922E0432455080DCEA845383C7F3">
    <w:name w:val="4734922E0432455080DCEA845383C7F3"/>
    <w:rsid w:val="00DF5BDB"/>
  </w:style>
  <w:style w:type="paragraph" w:customStyle="1" w:styleId="779BDF670DA0426D9F1D55122C434599">
    <w:name w:val="779BDF670DA0426D9F1D55122C434599"/>
    <w:rsid w:val="00DF5BDB"/>
  </w:style>
  <w:style w:type="paragraph" w:customStyle="1" w:styleId="576E797D41C246C8A52019D5E4755F2A">
    <w:name w:val="576E797D41C246C8A52019D5E4755F2A"/>
    <w:rsid w:val="00DF5BDB"/>
  </w:style>
  <w:style w:type="paragraph" w:customStyle="1" w:styleId="4548B2B686854C628A2F78D0265B5516">
    <w:name w:val="4548B2B686854C628A2F78D0265B5516"/>
    <w:rsid w:val="00DF5BDB"/>
  </w:style>
  <w:style w:type="paragraph" w:customStyle="1" w:styleId="DF6381EBA7FC4430AA225930F58C130C">
    <w:name w:val="DF6381EBA7FC4430AA225930F58C130C"/>
    <w:rsid w:val="00DF5BDB"/>
  </w:style>
  <w:style w:type="paragraph" w:customStyle="1" w:styleId="2D03B86B33244B76862FC11915D4D869">
    <w:name w:val="2D03B86B33244B76862FC11915D4D869"/>
    <w:rsid w:val="00DF5BDB"/>
  </w:style>
  <w:style w:type="paragraph" w:customStyle="1" w:styleId="2FBF8075A0D44CD99A8ACE4298B00DAA">
    <w:name w:val="2FBF8075A0D44CD99A8ACE4298B00DAA"/>
    <w:rsid w:val="00DF5BDB"/>
  </w:style>
  <w:style w:type="paragraph" w:customStyle="1" w:styleId="980427FB846D4B8EB3BDE9A19478210D">
    <w:name w:val="980427FB846D4B8EB3BDE9A19478210D"/>
    <w:rsid w:val="00DF5BDB"/>
  </w:style>
  <w:style w:type="paragraph" w:customStyle="1" w:styleId="BAB95E184D4D495198286A47DCBCD287">
    <w:name w:val="BAB95E184D4D495198286A47DCBCD287"/>
    <w:rsid w:val="00DF5BDB"/>
  </w:style>
  <w:style w:type="paragraph" w:customStyle="1" w:styleId="E9C1846FFD6842E6B2330E0D57C3FE38">
    <w:name w:val="E9C1846FFD6842E6B2330E0D57C3FE38"/>
    <w:rsid w:val="00DF5BDB"/>
  </w:style>
  <w:style w:type="paragraph" w:customStyle="1" w:styleId="284085EB959D4E67B9DAC85CAD8FFB70">
    <w:name w:val="284085EB959D4E67B9DAC85CAD8FFB70"/>
    <w:rsid w:val="00DF5BDB"/>
  </w:style>
  <w:style w:type="paragraph" w:customStyle="1" w:styleId="A74513FC86534E17A694A4B591C8B00B">
    <w:name w:val="A74513FC86534E17A694A4B591C8B00B"/>
    <w:rsid w:val="00DF5BDB"/>
  </w:style>
  <w:style w:type="paragraph" w:customStyle="1" w:styleId="B3783986EC584173A99937F5DE2EAE99">
    <w:name w:val="B3783986EC584173A99937F5DE2EAE99"/>
    <w:rsid w:val="00DF5BDB"/>
  </w:style>
  <w:style w:type="paragraph" w:customStyle="1" w:styleId="3B9DAAA48AAD40899AF4CBE70D9A652B">
    <w:name w:val="3B9DAAA48AAD40899AF4CBE70D9A652B"/>
    <w:rsid w:val="00DF5BDB"/>
  </w:style>
  <w:style w:type="paragraph" w:customStyle="1" w:styleId="A648D733821D4B7B9F8B324A935608A4">
    <w:name w:val="A648D733821D4B7B9F8B324A935608A4"/>
    <w:rsid w:val="00DF5BDB"/>
  </w:style>
  <w:style w:type="paragraph" w:customStyle="1" w:styleId="51156A6BE2D7461C98786C2D2586EA69">
    <w:name w:val="51156A6BE2D7461C98786C2D2586EA69"/>
    <w:rsid w:val="00DF5BDB"/>
  </w:style>
  <w:style w:type="paragraph" w:customStyle="1" w:styleId="C520B12631024AEFB3D6D8C4E1E9743A">
    <w:name w:val="C520B12631024AEFB3D6D8C4E1E9743A"/>
    <w:rsid w:val="00DF5BDB"/>
  </w:style>
  <w:style w:type="paragraph" w:customStyle="1" w:styleId="0D2C755ACF604179A4971F078D5E123B">
    <w:name w:val="0D2C755ACF604179A4971F078D5E123B"/>
    <w:rsid w:val="00DF5BDB"/>
  </w:style>
  <w:style w:type="paragraph" w:customStyle="1" w:styleId="2D8C43D4E24C4444932E7B4570B70FF0">
    <w:name w:val="2D8C43D4E24C4444932E7B4570B70FF0"/>
    <w:rsid w:val="00DF5BDB"/>
  </w:style>
  <w:style w:type="paragraph" w:customStyle="1" w:styleId="51156A6BE2D7461C98786C2D2586EA691">
    <w:name w:val="51156A6BE2D7461C98786C2D2586EA691"/>
    <w:rsid w:val="00DF5BDB"/>
    <w:pPr>
      <w:spacing w:after="0" w:line="240" w:lineRule="auto"/>
    </w:pPr>
    <w:rPr>
      <w:rFonts w:ascii="Arial" w:eastAsiaTheme="minorHAnsi" w:hAnsi="Arial"/>
      <w:color w:val="000000" w:themeColor="text1"/>
      <w:szCs w:val="24"/>
      <w:lang w:eastAsia="en-US"/>
    </w:rPr>
  </w:style>
  <w:style w:type="paragraph" w:customStyle="1" w:styleId="C520B12631024AEFB3D6D8C4E1E9743A1">
    <w:name w:val="C520B12631024AEFB3D6D8C4E1E9743A1"/>
    <w:rsid w:val="00DF5BDB"/>
    <w:pPr>
      <w:spacing w:after="0" w:line="240" w:lineRule="auto"/>
    </w:pPr>
    <w:rPr>
      <w:rFonts w:ascii="Arial" w:eastAsiaTheme="minorHAnsi" w:hAnsi="Arial"/>
      <w:color w:val="000000" w:themeColor="text1"/>
      <w:szCs w:val="24"/>
      <w:lang w:eastAsia="en-US"/>
    </w:rPr>
  </w:style>
  <w:style w:type="paragraph" w:customStyle="1" w:styleId="0D2C755ACF604179A4971F078D5E123B1">
    <w:name w:val="0D2C755ACF604179A4971F078D5E123B1"/>
    <w:rsid w:val="00DF5BDB"/>
    <w:pPr>
      <w:spacing w:after="0" w:line="240" w:lineRule="auto"/>
    </w:pPr>
    <w:rPr>
      <w:rFonts w:ascii="Arial" w:eastAsiaTheme="minorHAnsi" w:hAnsi="Arial"/>
      <w:color w:val="000000" w:themeColor="text1"/>
      <w:szCs w:val="24"/>
      <w:lang w:eastAsia="en-US"/>
    </w:rPr>
  </w:style>
  <w:style w:type="paragraph" w:customStyle="1" w:styleId="2D8C43D4E24C4444932E7B4570B70FF01">
    <w:name w:val="2D8C43D4E24C4444932E7B4570B70FF01"/>
    <w:rsid w:val="00DF5BDB"/>
    <w:pPr>
      <w:spacing w:after="0" w:line="240" w:lineRule="auto"/>
    </w:pPr>
    <w:rPr>
      <w:rFonts w:ascii="Arial" w:eastAsiaTheme="minorHAnsi" w:hAnsi="Arial"/>
      <w:color w:val="000000" w:themeColor="text1"/>
      <w:szCs w:val="24"/>
      <w:lang w:eastAsia="en-US"/>
    </w:rPr>
  </w:style>
  <w:style w:type="paragraph" w:customStyle="1" w:styleId="3B9DAAA48AAD40899AF4CBE70D9A652B1">
    <w:name w:val="3B9DAAA48AAD40899AF4CBE70D9A652B1"/>
    <w:rsid w:val="00DF5BDB"/>
    <w:pPr>
      <w:spacing w:after="0" w:line="240" w:lineRule="auto"/>
    </w:pPr>
    <w:rPr>
      <w:rFonts w:ascii="Arial" w:eastAsiaTheme="minorHAnsi" w:hAnsi="Arial"/>
      <w:color w:val="000000" w:themeColor="text1"/>
      <w:szCs w:val="24"/>
      <w:lang w:eastAsia="en-US"/>
    </w:rPr>
  </w:style>
  <w:style w:type="paragraph" w:customStyle="1" w:styleId="A648D733821D4B7B9F8B324A935608A41">
    <w:name w:val="A648D733821D4B7B9F8B324A935608A41"/>
    <w:rsid w:val="00DF5BDB"/>
    <w:pPr>
      <w:spacing w:after="0" w:line="240" w:lineRule="auto"/>
    </w:pPr>
    <w:rPr>
      <w:rFonts w:ascii="Arial" w:eastAsiaTheme="minorHAnsi" w:hAnsi="Arial"/>
      <w:color w:val="000000" w:themeColor="text1"/>
      <w:szCs w:val="24"/>
      <w:lang w:eastAsia="en-US"/>
    </w:rPr>
  </w:style>
  <w:style w:type="paragraph" w:customStyle="1" w:styleId="A74513FC86534E17A694A4B591C8B00B1">
    <w:name w:val="A74513FC86534E17A694A4B591C8B00B1"/>
    <w:rsid w:val="00DF5BDB"/>
    <w:pPr>
      <w:spacing w:after="0" w:line="240" w:lineRule="auto"/>
    </w:pPr>
    <w:rPr>
      <w:rFonts w:ascii="Arial" w:eastAsiaTheme="minorHAnsi" w:hAnsi="Arial"/>
      <w:color w:val="000000" w:themeColor="text1"/>
      <w:szCs w:val="24"/>
      <w:lang w:eastAsia="en-US"/>
    </w:rPr>
  </w:style>
  <w:style w:type="paragraph" w:customStyle="1" w:styleId="B3783986EC584173A99937F5DE2EAE991">
    <w:name w:val="B3783986EC584173A99937F5DE2EAE991"/>
    <w:rsid w:val="00DF5BDB"/>
    <w:pPr>
      <w:spacing w:after="0" w:line="240" w:lineRule="auto"/>
    </w:pPr>
    <w:rPr>
      <w:rFonts w:ascii="Arial" w:eastAsiaTheme="minorHAnsi" w:hAnsi="Arial"/>
      <w:color w:val="000000" w:themeColor="text1"/>
      <w:szCs w:val="24"/>
      <w:lang w:eastAsia="en-US"/>
    </w:rPr>
  </w:style>
  <w:style w:type="paragraph" w:customStyle="1" w:styleId="E9C1846FFD6842E6B2330E0D57C3FE381">
    <w:name w:val="E9C1846FFD6842E6B2330E0D57C3FE381"/>
    <w:rsid w:val="00DF5BDB"/>
    <w:pPr>
      <w:spacing w:after="0" w:line="240" w:lineRule="auto"/>
    </w:pPr>
    <w:rPr>
      <w:rFonts w:ascii="Arial" w:eastAsiaTheme="minorHAnsi" w:hAnsi="Arial"/>
      <w:color w:val="000000" w:themeColor="text1"/>
      <w:szCs w:val="24"/>
      <w:lang w:eastAsia="en-US"/>
    </w:rPr>
  </w:style>
  <w:style w:type="paragraph" w:customStyle="1" w:styleId="284085EB959D4E67B9DAC85CAD8FFB701">
    <w:name w:val="284085EB959D4E67B9DAC85CAD8FFB701"/>
    <w:rsid w:val="00DF5BDB"/>
    <w:pPr>
      <w:spacing w:after="0" w:line="240" w:lineRule="auto"/>
    </w:pPr>
    <w:rPr>
      <w:rFonts w:ascii="Arial" w:eastAsiaTheme="minorHAnsi" w:hAnsi="Arial"/>
      <w:color w:val="000000" w:themeColor="text1"/>
      <w:szCs w:val="24"/>
      <w:lang w:eastAsia="en-US"/>
    </w:rPr>
  </w:style>
  <w:style w:type="paragraph" w:customStyle="1" w:styleId="BAB95E184D4D495198286A47DCBCD2871">
    <w:name w:val="BAB95E184D4D495198286A47DCBCD2871"/>
    <w:rsid w:val="00DF5BDB"/>
    <w:pPr>
      <w:spacing w:after="0" w:line="240" w:lineRule="auto"/>
    </w:pPr>
    <w:rPr>
      <w:rFonts w:ascii="Arial" w:eastAsiaTheme="minorHAnsi" w:hAnsi="Arial"/>
      <w:color w:val="000000" w:themeColor="text1"/>
      <w:szCs w:val="24"/>
      <w:lang w:eastAsia="en-US"/>
    </w:rPr>
  </w:style>
  <w:style w:type="paragraph" w:customStyle="1" w:styleId="2FBF8075A0D44CD99A8ACE4298B00DAA1">
    <w:name w:val="2FBF8075A0D44CD99A8ACE4298B00DAA1"/>
    <w:rsid w:val="00DF5BDB"/>
    <w:pPr>
      <w:spacing w:after="0" w:line="240" w:lineRule="auto"/>
    </w:pPr>
    <w:rPr>
      <w:rFonts w:ascii="Arial" w:eastAsiaTheme="minorHAnsi" w:hAnsi="Arial"/>
      <w:color w:val="000000" w:themeColor="text1"/>
      <w:szCs w:val="24"/>
      <w:lang w:eastAsia="en-US"/>
    </w:rPr>
  </w:style>
  <w:style w:type="paragraph" w:customStyle="1" w:styleId="2D03B86B33244B76862FC11915D4D8691">
    <w:name w:val="2D03B86B33244B76862FC11915D4D8691"/>
    <w:rsid w:val="00DF5BDB"/>
    <w:pPr>
      <w:spacing w:after="0" w:line="240" w:lineRule="auto"/>
    </w:pPr>
    <w:rPr>
      <w:rFonts w:ascii="Arial" w:eastAsiaTheme="minorHAnsi" w:hAnsi="Arial"/>
      <w:color w:val="000000" w:themeColor="text1"/>
      <w:szCs w:val="24"/>
      <w:lang w:eastAsia="en-US"/>
    </w:rPr>
  </w:style>
  <w:style w:type="paragraph" w:customStyle="1" w:styleId="DF6381EBA7FC4430AA225930F58C130C1">
    <w:name w:val="DF6381EBA7FC4430AA225930F58C130C1"/>
    <w:rsid w:val="00DF5BDB"/>
    <w:pPr>
      <w:spacing w:after="0" w:line="240" w:lineRule="auto"/>
    </w:pPr>
    <w:rPr>
      <w:rFonts w:ascii="Arial" w:eastAsiaTheme="minorHAnsi" w:hAnsi="Arial"/>
      <w:color w:val="000000" w:themeColor="text1"/>
      <w:szCs w:val="24"/>
      <w:lang w:eastAsia="en-US"/>
    </w:rPr>
  </w:style>
  <w:style w:type="paragraph" w:customStyle="1" w:styleId="4548B2B686854C628A2F78D0265B55161">
    <w:name w:val="4548B2B686854C628A2F78D0265B55161"/>
    <w:rsid w:val="00DF5BDB"/>
    <w:pPr>
      <w:spacing w:after="0" w:line="240" w:lineRule="auto"/>
    </w:pPr>
    <w:rPr>
      <w:rFonts w:ascii="Arial" w:eastAsiaTheme="minorHAnsi" w:hAnsi="Arial"/>
      <w:color w:val="000000" w:themeColor="text1"/>
      <w:szCs w:val="24"/>
      <w:lang w:eastAsia="en-US"/>
    </w:rPr>
  </w:style>
  <w:style w:type="paragraph" w:customStyle="1" w:styleId="779BDF670DA0426D9F1D55122C4345991">
    <w:name w:val="779BDF670DA0426D9F1D55122C4345991"/>
    <w:rsid w:val="00DF5BDB"/>
    <w:pPr>
      <w:spacing w:after="0" w:line="240" w:lineRule="auto"/>
    </w:pPr>
    <w:rPr>
      <w:rFonts w:ascii="Arial" w:eastAsiaTheme="minorHAnsi" w:hAnsi="Arial"/>
      <w:color w:val="000000" w:themeColor="text1"/>
      <w:szCs w:val="24"/>
      <w:lang w:eastAsia="en-US"/>
    </w:rPr>
  </w:style>
  <w:style w:type="paragraph" w:customStyle="1" w:styleId="4734922E0432455080DCEA845383C7F31">
    <w:name w:val="4734922E0432455080DCEA845383C7F31"/>
    <w:rsid w:val="00DF5BDB"/>
    <w:pPr>
      <w:spacing w:after="0" w:line="240" w:lineRule="auto"/>
    </w:pPr>
    <w:rPr>
      <w:rFonts w:ascii="Arial" w:eastAsiaTheme="minorHAnsi" w:hAnsi="Arial"/>
      <w:color w:val="000000" w:themeColor="text1"/>
      <w:szCs w:val="24"/>
      <w:lang w:eastAsia="en-US"/>
    </w:rPr>
  </w:style>
  <w:style w:type="paragraph" w:customStyle="1" w:styleId="43D208989AC24892A7526020445598E91">
    <w:name w:val="43D208989AC24892A7526020445598E91"/>
    <w:rsid w:val="00DF5BDB"/>
    <w:pPr>
      <w:spacing w:after="0" w:line="240" w:lineRule="auto"/>
    </w:pPr>
    <w:rPr>
      <w:rFonts w:ascii="Arial" w:eastAsiaTheme="minorHAnsi" w:hAnsi="Arial"/>
      <w:color w:val="000000" w:themeColor="text1"/>
      <w:szCs w:val="24"/>
      <w:lang w:eastAsia="en-US"/>
    </w:rPr>
  </w:style>
  <w:style w:type="paragraph" w:customStyle="1" w:styleId="63B7C56895F64C9D987EC2D40CA80A791">
    <w:name w:val="63B7C56895F64C9D987EC2D40CA80A791"/>
    <w:rsid w:val="00DF5BDB"/>
    <w:pPr>
      <w:spacing w:after="0" w:line="240" w:lineRule="auto"/>
    </w:pPr>
    <w:rPr>
      <w:rFonts w:ascii="Arial" w:eastAsiaTheme="minorHAnsi" w:hAnsi="Arial"/>
      <w:color w:val="000000" w:themeColor="text1"/>
      <w:szCs w:val="24"/>
      <w:lang w:eastAsia="en-US"/>
    </w:rPr>
  </w:style>
  <w:style w:type="paragraph" w:customStyle="1" w:styleId="5E09C45498254BCD9D7A5D0B5EC2AC8E1">
    <w:name w:val="5E09C45498254BCD9D7A5D0B5EC2AC8E1"/>
    <w:rsid w:val="00DF5BDB"/>
    <w:pPr>
      <w:spacing w:after="0" w:line="240" w:lineRule="auto"/>
    </w:pPr>
    <w:rPr>
      <w:rFonts w:ascii="Arial" w:eastAsiaTheme="minorHAnsi" w:hAnsi="Arial"/>
      <w:color w:val="000000" w:themeColor="text1"/>
      <w:szCs w:val="24"/>
      <w:lang w:eastAsia="en-US"/>
    </w:rPr>
  </w:style>
  <w:style w:type="paragraph" w:customStyle="1" w:styleId="0703BEBE510B437090384496F8D3F17F1">
    <w:name w:val="0703BEBE510B437090384496F8D3F17F1"/>
    <w:rsid w:val="00DF5BDB"/>
    <w:pPr>
      <w:spacing w:after="0" w:line="240" w:lineRule="auto"/>
    </w:pPr>
    <w:rPr>
      <w:rFonts w:ascii="Arial" w:eastAsiaTheme="minorHAnsi" w:hAnsi="Arial"/>
      <w:color w:val="000000" w:themeColor="text1"/>
      <w:szCs w:val="24"/>
      <w:lang w:eastAsia="en-US"/>
    </w:rPr>
  </w:style>
  <w:style w:type="paragraph" w:customStyle="1" w:styleId="F20E7C05E5D649F48000A43CE5DF4C131">
    <w:name w:val="F20E7C05E5D649F48000A43CE5DF4C131"/>
    <w:rsid w:val="00DF5BDB"/>
    <w:pPr>
      <w:spacing w:after="0" w:line="240" w:lineRule="auto"/>
    </w:pPr>
    <w:rPr>
      <w:rFonts w:ascii="Arial" w:eastAsiaTheme="minorHAnsi" w:hAnsi="Arial"/>
      <w:color w:val="000000" w:themeColor="text1"/>
      <w:szCs w:val="24"/>
      <w:lang w:eastAsia="en-US"/>
    </w:rPr>
  </w:style>
  <w:style w:type="paragraph" w:customStyle="1" w:styleId="81A753008C1A4B6DBA602BA98C4920C91">
    <w:name w:val="81A753008C1A4B6DBA602BA98C4920C91"/>
    <w:rsid w:val="00DF5BDB"/>
    <w:pPr>
      <w:spacing w:after="0" w:line="240" w:lineRule="auto"/>
    </w:pPr>
    <w:rPr>
      <w:rFonts w:ascii="Arial" w:eastAsiaTheme="minorHAnsi" w:hAnsi="Arial"/>
      <w:color w:val="000000" w:themeColor="text1"/>
      <w:szCs w:val="24"/>
      <w:lang w:eastAsia="en-US"/>
    </w:rPr>
  </w:style>
  <w:style w:type="paragraph" w:customStyle="1" w:styleId="6E078F14937F4B849A8EC22C8BCA9DF61">
    <w:name w:val="6E078F14937F4B849A8EC22C8BCA9DF61"/>
    <w:rsid w:val="00DF5BDB"/>
    <w:pPr>
      <w:spacing w:after="0" w:line="240" w:lineRule="auto"/>
    </w:pPr>
    <w:rPr>
      <w:rFonts w:ascii="Arial" w:eastAsiaTheme="minorHAnsi" w:hAnsi="Arial"/>
      <w:color w:val="000000" w:themeColor="text1"/>
      <w:szCs w:val="24"/>
      <w:lang w:eastAsia="en-US"/>
    </w:rPr>
  </w:style>
  <w:style w:type="paragraph" w:customStyle="1" w:styleId="090C258FD9754E1D9493BD7CE98F52CD1">
    <w:name w:val="090C258FD9754E1D9493BD7CE98F52CD1"/>
    <w:rsid w:val="00DF5BDB"/>
    <w:pPr>
      <w:spacing w:after="0" w:line="240" w:lineRule="auto"/>
    </w:pPr>
    <w:rPr>
      <w:rFonts w:ascii="Arial" w:eastAsiaTheme="minorHAnsi" w:hAnsi="Arial"/>
      <w:color w:val="000000" w:themeColor="text1"/>
      <w:szCs w:val="24"/>
      <w:lang w:eastAsia="en-US"/>
    </w:rPr>
  </w:style>
  <w:style w:type="paragraph" w:customStyle="1" w:styleId="873B88968A6E472E8E34D51F973FC0CD1">
    <w:name w:val="873B88968A6E472E8E34D51F973FC0CD1"/>
    <w:rsid w:val="00DF5BDB"/>
    <w:pPr>
      <w:spacing w:after="0" w:line="240" w:lineRule="auto"/>
    </w:pPr>
    <w:rPr>
      <w:rFonts w:ascii="Arial" w:eastAsiaTheme="minorHAnsi" w:hAnsi="Arial"/>
      <w:color w:val="000000" w:themeColor="text1"/>
      <w:szCs w:val="24"/>
      <w:lang w:eastAsia="en-US"/>
    </w:rPr>
  </w:style>
  <w:style w:type="paragraph" w:customStyle="1" w:styleId="0BD34CE27A024EBEA671AB442147483D1">
    <w:name w:val="0BD34CE27A024EBEA671AB442147483D1"/>
    <w:rsid w:val="00DF5BDB"/>
    <w:pPr>
      <w:spacing w:after="0" w:line="240" w:lineRule="auto"/>
    </w:pPr>
    <w:rPr>
      <w:rFonts w:ascii="Arial" w:eastAsiaTheme="minorHAnsi" w:hAnsi="Arial"/>
      <w:color w:val="000000" w:themeColor="text1"/>
      <w:szCs w:val="24"/>
      <w:lang w:eastAsia="en-US"/>
    </w:rPr>
  </w:style>
  <w:style w:type="paragraph" w:customStyle="1" w:styleId="816D5C8B45624038A99C643490F976F81">
    <w:name w:val="816D5C8B45624038A99C643490F976F81"/>
    <w:rsid w:val="00DF5BDB"/>
    <w:pPr>
      <w:spacing w:after="0" w:line="240" w:lineRule="auto"/>
    </w:pPr>
    <w:rPr>
      <w:rFonts w:ascii="Arial" w:eastAsiaTheme="minorHAnsi" w:hAnsi="Arial"/>
      <w:color w:val="000000" w:themeColor="text1"/>
      <w:szCs w:val="24"/>
      <w:lang w:eastAsia="en-US"/>
    </w:rPr>
  </w:style>
  <w:style w:type="paragraph" w:customStyle="1" w:styleId="B05D050A9F764A5BB1342372DFB5D7581">
    <w:name w:val="B05D050A9F764A5BB1342372DFB5D7581"/>
    <w:rsid w:val="00DF5BDB"/>
    <w:pPr>
      <w:spacing w:after="0" w:line="240" w:lineRule="auto"/>
    </w:pPr>
    <w:rPr>
      <w:rFonts w:ascii="Arial" w:eastAsiaTheme="minorHAnsi" w:hAnsi="Arial"/>
      <w:color w:val="000000" w:themeColor="text1"/>
      <w:szCs w:val="24"/>
      <w:lang w:eastAsia="en-US"/>
    </w:rPr>
  </w:style>
  <w:style w:type="paragraph" w:customStyle="1" w:styleId="51156A6BE2D7461C98786C2D2586EA692">
    <w:name w:val="51156A6BE2D7461C98786C2D2586EA692"/>
    <w:rsid w:val="00DF5BDB"/>
    <w:pPr>
      <w:spacing w:after="0" w:line="240" w:lineRule="auto"/>
    </w:pPr>
    <w:rPr>
      <w:rFonts w:ascii="Arial" w:eastAsiaTheme="minorHAnsi" w:hAnsi="Arial"/>
      <w:color w:val="000000" w:themeColor="text1"/>
      <w:szCs w:val="24"/>
      <w:lang w:eastAsia="en-US"/>
    </w:rPr>
  </w:style>
  <w:style w:type="paragraph" w:customStyle="1" w:styleId="C520B12631024AEFB3D6D8C4E1E9743A2">
    <w:name w:val="C520B12631024AEFB3D6D8C4E1E9743A2"/>
    <w:rsid w:val="00DF5BDB"/>
    <w:pPr>
      <w:spacing w:after="0" w:line="240" w:lineRule="auto"/>
    </w:pPr>
    <w:rPr>
      <w:rFonts w:ascii="Arial" w:eastAsiaTheme="minorHAnsi" w:hAnsi="Arial"/>
      <w:color w:val="000000" w:themeColor="text1"/>
      <w:szCs w:val="24"/>
      <w:lang w:eastAsia="en-US"/>
    </w:rPr>
  </w:style>
  <w:style w:type="paragraph" w:customStyle="1" w:styleId="0D2C755ACF604179A4971F078D5E123B2">
    <w:name w:val="0D2C755ACF604179A4971F078D5E123B2"/>
    <w:rsid w:val="00DF5BDB"/>
    <w:pPr>
      <w:spacing w:after="0" w:line="240" w:lineRule="auto"/>
    </w:pPr>
    <w:rPr>
      <w:rFonts w:ascii="Arial" w:eastAsiaTheme="minorHAnsi" w:hAnsi="Arial"/>
      <w:color w:val="000000" w:themeColor="text1"/>
      <w:szCs w:val="24"/>
      <w:lang w:eastAsia="en-US"/>
    </w:rPr>
  </w:style>
  <w:style w:type="paragraph" w:customStyle="1" w:styleId="2D8C43D4E24C4444932E7B4570B70FF02">
    <w:name w:val="2D8C43D4E24C4444932E7B4570B70FF02"/>
    <w:rsid w:val="00DF5BDB"/>
    <w:pPr>
      <w:spacing w:after="0" w:line="240" w:lineRule="auto"/>
    </w:pPr>
    <w:rPr>
      <w:rFonts w:ascii="Arial" w:eastAsiaTheme="minorHAnsi" w:hAnsi="Arial"/>
      <w:color w:val="000000" w:themeColor="text1"/>
      <w:szCs w:val="24"/>
      <w:lang w:eastAsia="en-US"/>
    </w:rPr>
  </w:style>
  <w:style w:type="paragraph" w:customStyle="1" w:styleId="3B9DAAA48AAD40899AF4CBE70D9A652B2">
    <w:name w:val="3B9DAAA48AAD40899AF4CBE70D9A652B2"/>
    <w:rsid w:val="00DF5BDB"/>
    <w:pPr>
      <w:spacing w:after="0" w:line="240" w:lineRule="auto"/>
    </w:pPr>
    <w:rPr>
      <w:rFonts w:ascii="Arial" w:eastAsiaTheme="minorHAnsi" w:hAnsi="Arial"/>
      <w:color w:val="000000" w:themeColor="text1"/>
      <w:szCs w:val="24"/>
      <w:lang w:eastAsia="en-US"/>
    </w:rPr>
  </w:style>
  <w:style w:type="paragraph" w:customStyle="1" w:styleId="A648D733821D4B7B9F8B324A935608A42">
    <w:name w:val="A648D733821D4B7B9F8B324A935608A42"/>
    <w:rsid w:val="00DF5BDB"/>
    <w:pPr>
      <w:spacing w:after="0" w:line="240" w:lineRule="auto"/>
    </w:pPr>
    <w:rPr>
      <w:rFonts w:ascii="Arial" w:eastAsiaTheme="minorHAnsi" w:hAnsi="Arial"/>
      <w:color w:val="000000" w:themeColor="text1"/>
      <w:szCs w:val="24"/>
      <w:lang w:eastAsia="en-US"/>
    </w:rPr>
  </w:style>
  <w:style w:type="paragraph" w:customStyle="1" w:styleId="A74513FC86534E17A694A4B591C8B00B2">
    <w:name w:val="A74513FC86534E17A694A4B591C8B00B2"/>
    <w:rsid w:val="00DF5BDB"/>
    <w:pPr>
      <w:spacing w:after="0" w:line="240" w:lineRule="auto"/>
    </w:pPr>
    <w:rPr>
      <w:rFonts w:ascii="Arial" w:eastAsiaTheme="minorHAnsi" w:hAnsi="Arial"/>
      <w:color w:val="000000" w:themeColor="text1"/>
      <w:szCs w:val="24"/>
      <w:lang w:eastAsia="en-US"/>
    </w:rPr>
  </w:style>
  <w:style w:type="paragraph" w:customStyle="1" w:styleId="B3783986EC584173A99937F5DE2EAE992">
    <w:name w:val="B3783986EC584173A99937F5DE2EAE992"/>
    <w:rsid w:val="00DF5BDB"/>
    <w:pPr>
      <w:spacing w:after="0" w:line="240" w:lineRule="auto"/>
    </w:pPr>
    <w:rPr>
      <w:rFonts w:ascii="Arial" w:eastAsiaTheme="minorHAnsi" w:hAnsi="Arial"/>
      <w:color w:val="000000" w:themeColor="text1"/>
      <w:szCs w:val="24"/>
      <w:lang w:eastAsia="en-US"/>
    </w:rPr>
  </w:style>
  <w:style w:type="paragraph" w:customStyle="1" w:styleId="E9C1846FFD6842E6B2330E0D57C3FE382">
    <w:name w:val="E9C1846FFD6842E6B2330E0D57C3FE382"/>
    <w:rsid w:val="00DF5BDB"/>
    <w:pPr>
      <w:spacing w:after="0" w:line="240" w:lineRule="auto"/>
    </w:pPr>
    <w:rPr>
      <w:rFonts w:ascii="Arial" w:eastAsiaTheme="minorHAnsi" w:hAnsi="Arial"/>
      <w:color w:val="000000" w:themeColor="text1"/>
      <w:szCs w:val="24"/>
      <w:lang w:eastAsia="en-US"/>
    </w:rPr>
  </w:style>
  <w:style w:type="paragraph" w:customStyle="1" w:styleId="284085EB959D4E67B9DAC85CAD8FFB702">
    <w:name w:val="284085EB959D4E67B9DAC85CAD8FFB702"/>
    <w:rsid w:val="00DF5BDB"/>
    <w:pPr>
      <w:spacing w:after="0" w:line="240" w:lineRule="auto"/>
    </w:pPr>
    <w:rPr>
      <w:rFonts w:ascii="Arial" w:eastAsiaTheme="minorHAnsi" w:hAnsi="Arial"/>
      <w:color w:val="000000" w:themeColor="text1"/>
      <w:szCs w:val="24"/>
      <w:lang w:eastAsia="en-US"/>
    </w:rPr>
  </w:style>
  <w:style w:type="paragraph" w:customStyle="1" w:styleId="BAB95E184D4D495198286A47DCBCD2872">
    <w:name w:val="BAB95E184D4D495198286A47DCBCD2872"/>
    <w:rsid w:val="00DF5BDB"/>
    <w:pPr>
      <w:spacing w:after="0" w:line="240" w:lineRule="auto"/>
    </w:pPr>
    <w:rPr>
      <w:rFonts w:ascii="Arial" w:eastAsiaTheme="minorHAnsi" w:hAnsi="Arial"/>
      <w:color w:val="000000" w:themeColor="text1"/>
      <w:szCs w:val="24"/>
      <w:lang w:eastAsia="en-US"/>
    </w:rPr>
  </w:style>
  <w:style w:type="paragraph" w:customStyle="1" w:styleId="2FBF8075A0D44CD99A8ACE4298B00DAA2">
    <w:name w:val="2FBF8075A0D44CD99A8ACE4298B00DAA2"/>
    <w:rsid w:val="00DF5BDB"/>
    <w:pPr>
      <w:spacing w:after="0" w:line="240" w:lineRule="auto"/>
    </w:pPr>
    <w:rPr>
      <w:rFonts w:ascii="Arial" w:eastAsiaTheme="minorHAnsi" w:hAnsi="Arial"/>
      <w:color w:val="000000" w:themeColor="text1"/>
      <w:szCs w:val="24"/>
      <w:lang w:eastAsia="en-US"/>
    </w:rPr>
  </w:style>
  <w:style w:type="paragraph" w:customStyle="1" w:styleId="2D03B86B33244B76862FC11915D4D8692">
    <w:name w:val="2D03B86B33244B76862FC11915D4D8692"/>
    <w:rsid w:val="00DF5BDB"/>
    <w:pPr>
      <w:spacing w:after="0" w:line="240" w:lineRule="auto"/>
    </w:pPr>
    <w:rPr>
      <w:rFonts w:ascii="Arial" w:eastAsiaTheme="minorHAnsi" w:hAnsi="Arial"/>
      <w:color w:val="000000" w:themeColor="text1"/>
      <w:szCs w:val="24"/>
      <w:lang w:eastAsia="en-US"/>
    </w:rPr>
  </w:style>
  <w:style w:type="paragraph" w:customStyle="1" w:styleId="DF6381EBA7FC4430AA225930F58C130C2">
    <w:name w:val="DF6381EBA7FC4430AA225930F58C130C2"/>
    <w:rsid w:val="00DF5BDB"/>
    <w:pPr>
      <w:spacing w:after="0" w:line="240" w:lineRule="auto"/>
    </w:pPr>
    <w:rPr>
      <w:rFonts w:ascii="Arial" w:eastAsiaTheme="minorHAnsi" w:hAnsi="Arial"/>
      <w:color w:val="000000" w:themeColor="text1"/>
      <w:szCs w:val="24"/>
      <w:lang w:eastAsia="en-US"/>
    </w:rPr>
  </w:style>
  <w:style w:type="paragraph" w:customStyle="1" w:styleId="4548B2B686854C628A2F78D0265B55162">
    <w:name w:val="4548B2B686854C628A2F78D0265B55162"/>
    <w:rsid w:val="00DF5BDB"/>
    <w:pPr>
      <w:spacing w:after="0" w:line="240" w:lineRule="auto"/>
    </w:pPr>
    <w:rPr>
      <w:rFonts w:ascii="Arial" w:eastAsiaTheme="minorHAnsi" w:hAnsi="Arial"/>
      <w:color w:val="000000" w:themeColor="text1"/>
      <w:szCs w:val="24"/>
      <w:lang w:eastAsia="en-US"/>
    </w:rPr>
  </w:style>
  <w:style w:type="paragraph" w:customStyle="1" w:styleId="779BDF670DA0426D9F1D55122C4345992">
    <w:name w:val="779BDF670DA0426D9F1D55122C4345992"/>
    <w:rsid w:val="00DF5BDB"/>
    <w:pPr>
      <w:spacing w:after="0" w:line="240" w:lineRule="auto"/>
    </w:pPr>
    <w:rPr>
      <w:rFonts w:ascii="Arial" w:eastAsiaTheme="minorHAnsi" w:hAnsi="Arial"/>
      <w:color w:val="000000" w:themeColor="text1"/>
      <w:szCs w:val="24"/>
      <w:lang w:eastAsia="en-US"/>
    </w:rPr>
  </w:style>
  <w:style w:type="paragraph" w:customStyle="1" w:styleId="4734922E0432455080DCEA845383C7F32">
    <w:name w:val="4734922E0432455080DCEA845383C7F32"/>
    <w:rsid w:val="00DF5BDB"/>
    <w:pPr>
      <w:spacing w:after="0" w:line="240" w:lineRule="auto"/>
    </w:pPr>
    <w:rPr>
      <w:rFonts w:ascii="Arial" w:eastAsiaTheme="minorHAnsi" w:hAnsi="Arial"/>
      <w:color w:val="000000" w:themeColor="text1"/>
      <w:szCs w:val="24"/>
      <w:lang w:eastAsia="en-US"/>
    </w:rPr>
  </w:style>
  <w:style w:type="paragraph" w:customStyle="1" w:styleId="43D208989AC24892A7526020445598E92">
    <w:name w:val="43D208989AC24892A7526020445598E92"/>
    <w:rsid w:val="00DF5BDB"/>
    <w:pPr>
      <w:spacing w:after="0" w:line="240" w:lineRule="auto"/>
    </w:pPr>
    <w:rPr>
      <w:rFonts w:ascii="Arial" w:eastAsiaTheme="minorHAnsi" w:hAnsi="Arial"/>
      <w:color w:val="000000" w:themeColor="text1"/>
      <w:szCs w:val="24"/>
      <w:lang w:eastAsia="en-US"/>
    </w:rPr>
  </w:style>
  <w:style w:type="paragraph" w:customStyle="1" w:styleId="63B7C56895F64C9D987EC2D40CA80A792">
    <w:name w:val="63B7C56895F64C9D987EC2D40CA80A792"/>
    <w:rsid w:val="00DF5BDB"/>
    <w:pPr>
      <w:spacing w:after="0" w:line="240" w:lineRule="auto"/>
    </w:pPr>
    <w:rPr>
      <w:rFonts w:ascii="Arial" w:eastAsiaTheme="minorHAnsi" w:hAnsi="Arial"/>
      <w:color w:val="000000" w:themeColor="text1"/>
      <w:szCs w:val="24"/>
      <w:lang w:eastAsia="en-US"/>
    </w:rPr>
  </w:style>
  <w:style w:type="paragraph" w:customStyle="1" w:styleId="5E09C45498254BCD9D7A5D0B5EC2AC8E2">
    <w:name w:val="5E09C45498254BCD9D7A5D0B5EC2AC8E2"/>
    <w:rsid w:val="00DF5BDB"/>
    <w:pPr>
      <w:spacing w:after="0" w:line="240" w:lineRule="auto"/>
    </w:pPr>
    <w:rPr>
      <w:rFonts w:ascii="Arial" w:eastAsiaTheme="minorHAnsi" w:hAnsi="Arial"/>
      <w:color w:val="000000" w:themeColor="text1"/>
      <w:szCs w:val="24"/>
      <w:lang w:eastAsia="en-US"/>
    </w:rPr>
  </w:style>
  <w:style w:type="paragraph" w:customStyle="1" w:styleId="0703BEBE510B437090384496F8D3F17F2">
    <w:name w:val="0703BEBE510B437090384496F8D3F17F2"/>
    <w:rsid w:val="00DF5BDB"/>
    <w:pPr>
      <w:spacing w:after="0" w:line="240" w:lineRule="auto"/>
    </w:pPr>
    <w:rPr>
      <w:rFonts w:ascii="Arial" w:eastAsiaTheme="minorHAnsi" w:hAnsi="Arial"/>
      <w:color w:val="000000" w:themeColor="text1"/>
      <w:szCs w:val="24"/>
      <w:lang w:eastAsia="en-US"/>
    </w:rPr>
  </w:style>
  <w:style w:type="paragraph" w:customStyle="1" w:styleId="F20E7C05E5D649F48000A43CE5DF4C132">
    <w:name w:val="F20E7C05E5D649F48000A43CE5DF4C132"/>
    <w:rsid w:val="00DF5BDB"/>
    <w:pPr>
      <w:spacing w:after="0" w:line="240" w:lineRule="auto"/>
    </w:pPr>
    <w:rPr>
      <w:rFonts w:ascii="Arial" w:eastAsiaTheme="minorHAnsi" w:hAnsi="Arial"/>
      <w:color w:val="000000" w:themeColor="text1"/>
      <w:szCs w:val="24"/>
      <w:lang w:eastAsia="en-US"/>
    </w:rPr>
  </w:style>
  <w:style w:type="paragraph" w:customStyle="1" w:styleId="81A753008C1A4B6DBA602BA98C4920C92">
    <w:name w:val="81A753008C1A4B6DBA602BA98C4920C92"/>
    <w:rsid w:val="00DF5BDB"/>
    <w:pPr>
      <w:spacing w:after="0" w:line="240" w:lineRule="auto"/>
    </w:pPr>
    <w:rPr>
      <w:rFonts w:ascii="Arial" w:eastAsiaTheme="minorHAnsi" w:hAnsi="Arial"/>
      <w:color w:val="000000" w:themeColor="text1"/>
      <w:szCs w:val="24"/>
      <w:lang w:eastAsia="en-US"/>
    </w:rPr>
  </w:style>
  <w:style w:type="paragraph" w:customStyle="1" w:styleId="6E078F14937F4B849A8EC22C8BCA9DF62">
    <w:name w:val="6E078F14937F4B849A8EC22C8BCA9DF62"/>
    <w:rsid w:val="00DF5BDB"/>
    <w:pPr>
      <w:spacing w:after="0" w:line="240" w:lineRule="auto"/>
    </w:pPr>
    <w:rPr>
      <w:rFonts w:ascii="Arial" w:eastAsiaTheme="minorHAnsi" w:hAnsi="Arial"/>
      <w:color w:val="000000" w:themeColor="text1"/>
      <w:szCs w:val="24"/>
      <w:lang w:eastAsia="en-US"/>
    </w:rPr>
  </w:style>
  <w:style w:type="paragraph" w:customStyle="1" w:styleId="090C258FD9754E1D9493BD7CE98F52CD2">
    <w:name w:val="090C258FD9754E1D9493BD7CE98F52CD2"/>
    <w:rsid w:val="00DF5BDB"/>
    <w:pPr>
      <w:spacing w:after="0" w:line="240" w:lineRule="auto"/>
    </w:pPr>
    <w:rPr>
      <w:rFonts w:ascii="Arial" w:eastAsiaTheme="minorHAnsi" w:hAnsi="Arial"/>
      <w:color w:val="000000" w:themeColor="text1"/>
      <w:szCs w:val="24"/>
      <w:lang w:eastAsia="en-US"/>
    </w:rPr>
  </w:style>
  <w:style w:type="paragraph" w:customStyle="1" w:styleId="873B88968A6E472E8E34D51F973FC0CD2">
    <w:name w:val="873B88968A6E472E8E34D51F973FC0CD2"/>
    <w:rsid w:val="00DF5BDB"/>
    <w:pPr>
      <w:spacing w:after="0" w:line="240" w:lineRule="auto"/>
    </w:pPr>
    <w:rPr>
      <w:rFonts w:ascii="Arial" w:eastAsiaTheme="minorHAnsi" w:hAnsi="Arial"/>
      <w:color w:val="000000" w:themeColor="text1"/>
      <w:szCs w:val="24"/>
      <w:lang w:eastAsia="en-US"/>
    </w:rPr>
  </w:style>
  <w:style w:type="paragraph" w:customStyle="1" w:styleId="0BD34CE27A024EBEA671AB442147483D2">
    <w:name w:val="0BD34CE27A024EBEA671AB442147483D2"/>
    <w:rsid w:val="00DF5BDB"/>
    <w:pPr>
      <w:spacing w:after="0" w:line="240" w:lineRule="auto"/>
    </w:pPr>
    <w:rPr>
      <w:rFonts w:ascii="Arial" w:eastAsiaTheme="minorHAnsi" w:hAnsi="Arial"/>
      <w:color w:val="000000" w:themeColor="text1"/>
      <w:szCs w:val="24"/>
      <w:lang w:eastAsia="en-US"/>
    </w:rPr>
  </w:style>
  <w:style w:type="paragraph" w:customStyle="1" w:styleId="816D5C8B45624038A99C643490F976F82">
    <w:name w:val="816D5C8B45624038A99C643490F976F82"/>
    <w:rsid w:val="00DF5BDB"/>
    <w:pPr>
      <w:spacing w:after="0" w:line="240" w:lineRule="auto"/>
    </w:pPr>
    <w:rPr>
      <w:rFonts w:ascii="Arial" w:eastAsiaTheme="minorHAnsi" w:hAnsi="Arial"/>
      <w:color w:val="000000" w:themeColor="text1"/>
      <w:szCs w:val="24"/>
      <w:lang w:eastAsia="en-US"/>
    </w:rPr>
  </w:style>
  <w:style w:type="paragraph" w:customStyle="1" w:styleId="B05D050A9F764A5BB1342372DFB5D7582">
    <w:name w:val="B05D050A9F764A5BB1342372DFB5D7582"/>
    <w:rsid w:val="00DF5BDB"/>
    <w:pPr>
      <w:spacing w:after="0" w:line="240" w:lineRule="auto"/>
    </w:pPr>
    <w:rPr>
      <w:rFonts w:ascii="Arial" w:eastAsiaTheme="minorHAnsi" w:hAnsi="Arial"/>
      <w:color w:val="000000" w:themeColor="text1"/>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D6C2312-2C33-4F2A-BD1B-18436D4F9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127</TotalTime>
  <Pages>10</Pages>
  <Words>2077</Words>
  <Characters>11844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13894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Lily Bond</cp:lastModifiedBy>
  <cp:revision>9</cp:revision>
  <cp:lastPrinted>2019-06-28T10:06:00Z</cp:lastPrinted>
  <dcterms:created xsi:type="dcterms:W3CDTF">2020-01-08T09:11:00Z</dcterms:created>
  <dcterms:modified xsi:type="dcterms:W3CDTF">2020-01-09T15:26:00Z</dcterms:modified>
</cp:coreProperties>
</file>