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978F9" w14:textId="270297E6" w:rsidR="006A1ED9" w:rsidRDefault="00820C97" w:rsidP="005D5063">
      <w:pPr>
        <w:pStyle w:val="SEHeader"/>
      </w:pPr>
      <w:r>
        <w:t>Affiliation Pack</w:t>
      </w:r>
      <w:r w:rsidR="00880536">
        <w:t xml:space="preserve"> for new clubs</w:t>
      </w:r>
      <w:r w:rsidR="00662382">
        <w:t xml:space="preserve"> based within or closely linked to a School</w:t>
      </w:r>
    </w:p>
    <w:p w14:paraId="4DC2B5EF" w14:textId="77777777" w:rsidR="005D5063" w:rsidRDefault="005D5063" w:rsidP="005D5063">
      <w:pPr>
        <w:pStyle w:val="SESubheaderintropara"/>
      </w:pPr>
    </w:p>
    <w:p w14:paraId="41CA649F" w14:textId="77777777" w:rsidR="005D5063" w:rsidRDefault="005D5063" w:rsidP="005D5063">
      <w:pPr>
        <w:pStyle w:val="SESubheaderintropara"/>
      </w:pPr>
      <w:r>
        <w:t>Supporting information and documents</w:t>
      </w:r>
    </w:p>
    <w:p w14:paraId="0C82F697" w14:textId="77777777" w:rsidR="005D5063" w:rsidRDefault="005D5063" w:rsidP="005D5063">
      <w:pPr>
        <w:pStyle w:val="SEBodytext"/>
      </w:pPr>
    </w:p>
    <w:p w14:paraId="173AB5A2" w14:textId="77777777" w:rsidR="005D5063" w:rsidRDefault="005D5063" w:rsidP="005D5063">
      <w:pPr>
        <w:pStyle w:val="SEBodytext"/>
        <w:rPr>
          <w:lang w:val="en-US"/>
        </w:rPr>
      </w:pPr>
      <w:r>
        <w:rPr>
          <w:lang w:val="en-US"/>
        </w:rPr>
        <w:t xml:space="preserve">Link to Swim England Model Constitution for becoming an unincorporated / member’s only club: </w:t>
      </w:r>
      <w:hyperlink r:id="rId8" w:history="1">
        <w:r w:rsidRPr="00677684">
          <w:rPr>
            <w:rStyle w:val="Hyperlink"/>
            <w:lang w:val="en-US"/>
          </w:rPr>
          <w:t>https://www.swimming.org/swimengland/becoming-a-members-club/</w:t>
        </w:r>
      </w:hyperlink>
      <w:r>
        <w:rPr>
          <w:lang w:val="en-US"/>
        </w:rPr>
        <w:t xml:space="preserve"> </w:t>
      </w:r>
    </w:p>
    <w:p w14:paraId="4256B2DC" w14:textId="77777777" w:rsidR="00D33DC5" w:rsidRDefault="00D33DC5" w:rsidP="005D5063">
      <w:pPr>
        <w:pStyle w:val="SEBodytext"/>
        <w:rPr>
          <w:lang w:val="en-US"/>
        </w:rPr>
      </w:pPr>
    </w:p>
    <w:p w14:paraId="131885CE" w14:textId="77777777" w:rsidR="005D5063" w:rsidRDefault="005D5063" w:rsidP="005D5063">
      <w:pPr>
        <w:pStyle w:val="SEBodytext"/>
        <w:rPr>
          <w:lang w:val="en-US"/>
        </w:rPr>
      </w:pPr>
      <w:r>
        <w:rPr>
          <w:lang w:val="en-US"/>
        </w:rPr>
        <w:t xml:space="preserve">Link to other Swim England Constitutional information for incorporated or charitable clubs: </w:t>
      </w:r>
      <w:hyperlink r:id="rId9" w:history="1">
        <w:r w:rsidRPr="00677684">
          <w:rPr>
            <w:rStyle w:val="Hyperlink"/>
            <w:lang w:val="en-US"/>
          </w:rPr>
          <w:t>https://www.swimming.org/swimengland/tag/ways-to-set-up-a-club/</w:t>
        </w:r>
      </w:hyperlink>
      <w:r>
        <w:rPr>
          <w:lang w:val="en-US"/>
        </w:rPr>
        <w:t xml:space="preserve"> </w:t>
      </w:r>
    </w:p>
    <w:p w14:paraId="2ED1E82F" w14:textId="77777777" w:rsidR="00D33DC5" w:rsidRDefault="00D33DC5" w:rsidP="005D5063">
      <w:pPr>
        <w:pStyle w:val="SEBodytext"/>
        <w:rPr>
          <w:lang w:val="en-US"/>
        </w:rPr>
      </w:pPr>
    </w:p>
    <w:p w14:paraId="45C51D54" w14:textId="77777777" w:rsidR="00D33DC5" w:rsidRDefault="00D33DC5" w:rsidP="005D5063">
      <w:pPr>
        <w:pStyle w:val="SEBodytext"/>
        <w:rPr>
          <w:lang w:val="en-US"/>
        </w:rPr>
      </w:pPr>
      <w:r>
        <w:rPr>
          <w:lang w:val="en-US"/>
        </w:rPr>
        <w:t xml:space="preserve">Link to Swim England Handbook: </w:t>
      </w:r>
      <w:hyperlink r:id="rId10" w:history="1">
        <w:r w:rsidRPr="002F52DC">
          <w:rPr>
            <w:rStyle w:val="Hyperlink"/>
            <w:lang w:val="en-US"/>
          </w:rPr>
          <w:t>https://www.swimming.org/swimengland/swim-england-handbook/</w:t>
        </w:r>
      </w:hyperlink>
      <w:r>
        <w:rPr>
          <w:lang w:val="en-US"/>
        </w:rPr>
        <w:t xml:space="preserve"> </w:t>
      </w:r>
    </w:p>
    <w:p w14:paraId="3602F995" w14:textId="77777777" w:rsidR="00D33DC5" w:rsidRDefault="00D33DC5" w:rsidP="005D5063">
      <w:pPr>
        <w:pStyle w:val="SEBodytext"/>
        <w:rPr>
          <w:lang w:val="en-US"/>
        </w:rPr>
      </w:pPr>
    </w:p>
    <w:p w14:paraId="2B2D8958" w14:textId="1B37337B" w:rsidR="00D33DC5" w:rsidRDefault="00D33DC5" w:rsidP="005D5063">
      <w:pPr>
        <w:pStyle w:val="SEBodytext"/>
        <w:rPr>
          <w:lang w:val="en-US"/>
        </w:rPr>
      </w:pPr>
      <w:r>
        <w:rPr>
          <w:lang w:val="en-US"/>
        </w:rPr>
        <w:t xml:space="preserve">Link to Swim England Wavepower, safeguarding policy and procedures for clubs: </w:t>
      </w:r>
      <w:hyperlink r:id="rId11" w:history="1">
        <w:r w:rsidRPr="002F52DC">
          <w:rPr>
            <w:rStyle w:val="Hyperlink"/>
            <w:lang w:val="en-US"/>
          </w:rPr>
          <w:t>https://www.swimming.org/swimengland/wavepower-child-safeguarding-for-clubs/</w:t>
        </w:r>
      </w:hyperlink>
      <w:r>
        <w:rPr>
          <w:lang w:val="en-US"/>
        </w:rPr>
        <w:t xml:space="preserve"> </w:t>
      </w:r>
    </w:p>
    <w:p w14:paraId="0CFAC200" w14:textId="77777777" w:rsidR="005D5063" w:rsidRDefault="005D5063" w:rsidP="005D5063">
      <w:pPr>
        <w:pStyle w:val="SEBodytext"/>
        <w:rPr>
          <w:lang w:val="en-US"/>
        </w:rPr>
      </w:pPr>
    </w:p>
    <w:p w14:paraId="5FD80519" w14:textId="73BEADD6" w:rsidR="005D5063" w:rsidRDefault="001C114B" w:rsidP="005D5063">
      <w:pPr>
        <w:pStyle w:val="SEBodytext"/>
        <w:rPr>
          <w:lang w:val="en-US"/>
        </w:rPr>
      </w:pPr>
      <w:r>
        <w:rPr>
          <w:lang w:val="en-US"/>
        </w:rPr>
        <w:t>The affiliation process guide for regions and clubs</w:t>
      </w:r>
    </w:p>
    <w:p w14:paraId="46DBA7BC" w14:textId="77777777" w:rsidR="00B37DAB" w:rsidRDefault="00B37DAB" w:rsidP="005D5063">
      <w:pPr>
        <w:pStyle w:val="SEBodytext"/>
        <w:rPr>
          <w:lang w:val="en-US"/>
        </w:rPr>
      </w:pPr>
    </w:p>
    <w:p w14:paraId="7D486AF7" w14:textId="746AF8E7" w:rsidR="005D5063" w:rsidRDefault="00047321" w:rsidP="005D5063">
      <w:pPr>
        <w:pStyle w:val="SEBodytext"/>
        <w:rPr>
          <w:lang w:val="en-US"/>
        </w:rPr>
      </w:pPr>
      <w:r>
        <w:rPr>
          <w:lang w:val="en-US"/>
        </w:rPr>
        <w:t>Application Form</w:t>
      </w:r>
    </w:p>
    <w:p w14:paraId="10A78F9F" w14:textId="73638003" w:rsidR="00FA5D46" w:rsidRDefault="00B37DAB" w:rsidP="00B37DAB">
      <w:pPr>
        <w:pStyle w:val="SEHeader"/>
      </w:pPr>
      <w:r>
        <w:rPr>
          <w:lang w:val="en-US"/>
        </w:rPr>
        <w:tab/>
      </w:r>
      <w:r w:rsidR="005D5063">
        <w:rPr>
          <w:lang w:val="en-US"/>
        </w:rPr>
        <w:br w:type="page"/>
      </w:r>
      <w:r w:rsidR="006131D2">
        <w:rPr>
          <w:lang w:val="en-US"/>
        </w:rPr>
        <w:lastRenderedPageBreak/>
        <w:t>T</w:t>
      </w:r>
      <w:r w:rsidR="00D33DC5">
        <w:t xml:space="preserve">he </w:t>
      </w:r>
      <w:r w:rsidR="00FA5D46">
        <w:t>Affiliation Process</w:t>
      </w:r>
    </w:p>
    <w:p w14:paraId="073D71A0" w14:textId="77777777" w:rsidR="00FA5D46" w:rsidRDefault="00FA5D46" w:rsidP="00FA5D46">
      <w:pPr>
        <w:pStyle w:val="SEBodytext"/>
      </w:pPr>
    </w:p>
    <w:p w14:paraId="5B3CB6B4" w14:textId="257DD00E" w:rsidR="00FA5D46" w:rsidRDefault="00B37DAB" w:rsidP="00B37DAB">
      <w:pPr>
        <w:pStyle w:val="SESubheaderintropara"/>
        <w:rPr>
          <w:lang w:val="en-US"/>
        </w:rPr>
      </w:pPr>
      <w:r>
        <w:rPr>
          <w:lang w:val="en-US"/>
        </w:rPr>
        <w:t>Stage</w:t>
      </w:r>
      <w:r w:rsidR="008E2E32">
        <w:rPr>
          <w:lang w:val="en-US"/>
        </w:rPr>
        <w:t xml:space="preserve"> 1</w:t>
      </w:r>
    </w:p>
    <w:p w14:paraId="4339FE58" w14:textId="5E584FD7" w:rsidR="00FA5D46" w:rsidRPr="001F7177" w:rsidRDefault="009C595E" w:rsidP="00FA5D46">
      <w:pPr>
        <w:pStyle w:val="SEBodytext"/>
        <w:numPr>
          <w:ilvl w:val="0"/>
          <w:numId w:val="5"/>
        </w:numPr>
        <w:rPr>
          <w:lang w:val="en-US"/>
        </w:rPr>
      </w:pPr>
      <w:r>
        <w:rPr>
          <w:lang w:val="en-US"/>
        </w:rPr>
        <w:t>Th</w:t>
      </w:r>
      <w:r w:rsidR="00FA5D46" w:rsidRPr="001F7177">
        <w:rPr>
          <w:lang w:val="en-US"/>
        </w:rPr>
        <w:t xml:space="preserve">ose wishing to affiliate a new club must complete </w:t>
      </w:r>
      <w:r w:rsidR="00476B6E">
        <w:rPr>
          <w:lang w:val="en-US"/>
        </w:rPr>
        <w:t xml:space="preserve">Part 1 of the </w:t>
      </w:r>
      <w:r w:rsidR="00FA5D46" w:rsidRPr="001F7177">
        <w:rPr>
          <w:lang w:val="en-US"/>
        </w:rPr>
        <w:t xml:space="preserve">application form and send to the appropriate Regional Office (that in which the main base of the club is located), enclosing a copy of the </w:t>
      </w:r>
      <w:r w:rsidR="00476B6E">
        <w:rPr>
          <w:lang w:val="en-US"/>
        </w:rPr>
        <w:t xml:space="preserve">new </w:t>
      </w:r>
      <w:r w:rsidR="00FA5D46" w:rsidRPr="001F7177">
        <w:rPr>
          <w:lang w:val="en-US"/>
        </w:rPr>
        <w:t>club’s proposed constitution.</w:t>
      </w:r>
    </w:p>
    <w:p w14:paraId="22DF3F7A" w14:textId="4247F56B" w:rsidR="00FA5D46" w:rsidRPr="001F7177" w:rsidRDefault="00FA5D46" w:rsidP="00FA5D46">
      <w:pPr>
        <w:pStyle w:val="SEBodytext"/>
        <w:numPr>
          <w:ilvl w:val="0"/>
          <w:numId w:val="5"/>
        </w:numPr>
        <w:rPr>
          <w:lang w:val="en-US"/>
        </w:rPr>
      </w:pPr>
      <w:r w:rsidRPr="001F7177">
        <w:rPr>
          <w:lang w:val="en-US"/>
        </w:rPr>
        <w:t xml:space="preserve">The constitution </w:t>
      </w:r>
      <w:r w:rsidR="006131D2">
        <w:rPr>
          <w:lang w:val="en-US"/>
        </w:rPr>
        <w:t xml:space="preserve">that is being </w:t>
      </w:r>
      <w:r w:rsidRPr="001F7177">
        <w:rPr>
          <w:lang w:val="en-US"/>
        </w:rPr>
        <w:t>submitted must be modelled on the most recent Swim England model club constitution (including all mandatory elements) and be approved by the Region. Consultation with the relevant County association can take place at this stage but it is the overall decision of the Region to proceed with the submitted constitution.</w:t>
      </w:r>
    </w:p>
    <w:p w14:paraId="6992E610" w14:textId="6DD89A0C" w:rsidR="00FA5D46" w:rsidRPr="001F7177" w:rsidRDefault="00FA5D46" w:rsidP="00FA5D46">
      <w:pPr>
        <w:pStyle w:val="SEBodytext"/>
        <w:numPr>
          <w:ilvl w:val="0"/>
          <w:numId w:val="5"/>
        </w:numPr>
        <w:rPr>
          <w:lang w:val="en-US"/>
        </w:rPr>
      </w:pPr>
      <w:r w:rsidRPr="001F7177">
        <w:rPr>
          <w:lang w:val="en-US"/>
        </w:rPr>
        <w:t>The submitted constitution must contain the relevant governance requirements and reflect the information submitted on the application form</w:t>
      </w:r>
      <w:r w:rsidR="00594F2A">
        <w:rPr>
          <w:lang w:val="en-US"/>
        </w:rPr>
        <w:t xml:space="preserve"> including reference to the club and school link in terms of reporting, management, committee’s and financial reference</w:t>
      </w:r>
      <w:r w:rsidRPr="001F7177">
        <w:rPr>
          <w:lang w:val="en-US"/>
        </w:rPr>
        <w:t>.</w:t>
      </w:r>
    </w:p>
    <w:p w14:paraId="4390DD3D" w14:textId="30F8ADA6" w:rsidR="00FA5D46" w:rsidRPr="001F7177" w:rsidRDefault="00FA5D46" w:rsidP="00FA5D46">
      <w:pPr>
        <w:pStyle w:val="SEBodytext"/>
        <w:numPr>
          <w:ilvl w:val="0"/>
          <w:numId w:val="5"/>
        </w:numPr>
        <w:rPr>
          <w:lang w:val="en-US"/>
        </w:rPr>
      </w:pPr>
      <w:r w:rsidRPr="001F7177">
        <w:rPr>
          <w:lang w:val="en-US"/>
        </w:rPr>
        <w:t xml:space="preserve">The </w:t>
      </w:r>
      <w:proofErr w:type="gramStart"/>
      <w:r w:rsidRPr="001F7177">
        <w:rPr>
          <w:lang w:val="en-US"/>
        </w:rPr>
        <w:t>club</w:t>
      </w:r>
      <w:proofErr w:type="gramEnd"/>
      <w:r w:rsidRPr="001F7177">
        <w:rPr>
          <w:lang w:val="en-US"/>
        </w:rPr>
        <w:t xml:space="preserve"> name</w:t>
      </w:r>
      <w:r w:rsidR="00CF02F6">
        <w:rPr>
          <w:lang w:val="en-US"/>
        </w:rPr>
        <w:t xml:space="preserve"> can be related solely to the school as appropriate. Where possible it</w:t>
      </w:r>
      <w:r w:rsidRPr="001F7177">
        <w:rPr>
          <w:lang w:val="en-US"/>
        </w:rPr>
        <w:t xml:space="preserve"> should include some reference to the clu</w:t>
      </w:r>
      <w:r w:rsidR="00975FAC">
        <w:rPr>
          <w:lang w:val="en-US"/>
        </w:rPr>
        <w:t xml:space="preserve">b’s normal area of activity or </w:t>
      </w:r>
      <w:r w:rsidRPr="001F7177">
        <w:rPr>
          <w:lang w:val="en-US"/>
        </w:rPr>
        <w:t>location but must not have a name similar to, or which could be confused with, another club already in existence.</w:t>
      </w:r>
    </w:p>
    <w:p w14:paraId="27843671" w14:textId="634AA600" w:rsidR="00FA5D46" w:rsidRPr="001F7177" w:rsidRDefault="00FA5D46" w:rsidP="00FA5D46">
      <w:pPr>
        <w:pStyle w:val="SEBodytext"/>
        <w:numPr>
          <w:ilvl w:val="0"/>
          <w:numId w:val="5"/>
        </w:numPr>
        <w:rPr>
          <w:lang w:val="en-US"/>
        </w:rPr>
      </w:pPr>
      <w:r w:rsidRPr="001F7177">
        <w:rPr>
          <w:lang w:val="en-US"/>
        </w:rPr>
        <w:t xml:space="preserve">The location of the main </w:t>
      </w:r>
      <w:r w:rsidR="00CF02F6">
        <w:rPr>
          <w:lang w:val="en-US"/>
        </w:rPr>
        <w:t xml:space="preserve">school address and pool </w:t>
      </w:r>
      <w:r w:rsidRPr="001F7177">
        <w:rPr>
          <w:lang w:val="en-US"/>
        </w:rPr>
        <w:t>used by the club determines the C</w:t>
      </w:r>
      <w:r w:rsidR="00CF02F6">
        <w:rPr>
          <w:lang w:val="en-US"/>
        </w:rPr>
        <w:t>ounty Association to which the c</w:t>
      </w:r>
      <w:r w:rsidRPr="001F7177">
        <w:rPr>
          <w:lang w:val="en-US"/>
        </w:rPr>
        <w:t xml:space="preserve">lub will be allocated. This will be confirmed by the </w:t>
      </w:r>
      <w:r>
        <w:rPr>
          <w:lang w:val="en-US"/>
        </w:rPr>
        <w:t xml:space="preserve">relevant </w:t>
      </w:r>
      <w:r w:rsidR="00476B6E">
        <w:rPr>
          <w:lang w:val="en-US"/>
        </w:rPr>
        <w:t>R</w:t>
      </w:r>
      <w:r>
        <w:rPr>
          <w:lang w:val="en-US"/>
        </w:rPr>
        <w:t xml:space="preserve">egional </w:t>
      </w:r>
      <w:r w:rsidR="00476B6E">
        <w:rPr>
          <w:lang w:val="en-US"/>
        </w:rPr>
        <w:t>C</w:t>
      </w:r>
      <w:r w:rsidR="00594F2A">
        <w:rPr>
          <w:lang w:val="en-US"/>
        </w:rPr>
        <w:t xml:space="preserve">ommittee and/or </w:t>
      </w:r>
      <w:proofErr w:type="gramStart"/>
      <w:r w:rsidRPr="001F7177">
        <w:rPr>
          <w:lang w:val="en-US"/>
        </w:rPr>
        <w:t>Regional</w:t>
      </w:r>
      <w:proofErr w:type="gramEnd"/>
      <w:r w:rsidRPr="001F7177">
        <w:rPr>
          <w:lang w:val="en-US"/>
        </w:rPr>
        <w:t xml:space="preserve"> Management Board.</w:t>
      </w:r>
    </w:p>
    <w:p w14:paraId="43095926" w14:textId="4C555FB8" w:rsidR="008E2E32" w:rsidRDefault="008E2E32" w:rsidP="006131D2">
      <w:pPr>
        <w:pStyle w:val="SEBodytext"/>
        <w:ind w:left="360"/>
      </w:pPr>
    </w:p>
    <w:p w14:paraId="062F9711" w14:textId="77777777" w:rsidR="00476B6E" w:rsidRDefault="00476B6E" w:rsidP="006131D2">
      <w:pPr>
        <w:pStyle w:val="SEBodytext"/>
        <w:ind w:left="360"/>
      </w:pPr>
    </w:p>
    <w:p w14:paraId="58ADEDAE" w14:textId="4D9A178D" w:rsidR="008E2E32" w:rsidRPr="008E2E32" w:rsidRDefault="00B37DAB" w:rsidP="00B37DAB">
      <w:pPr>
        <w:pStyle w:val="SESubheaderintropara"/>
        <w:rPr>
          <w:lang w:val="en-US"/>
        </w:rPr>
      </w:pPr>
      <w:r>
        <w:t>Stage</w:t>
      </w:r>
      <w:r w:rsidR="008E2E32">
        <w:t xml:space="preserve"> 2</w:t>
      </w:r>
    </w:p>
    <w:p w14:paraId="2384151D" w14:textId="70040E01" w:rsidR="0079242D" w:rsidRDefault="00CF02F6" w:rsidP="00880536">
      <w:pPr>
        <w:pStyle w:val="SEBodytext"/>
        <w:numPr>
          <w:ilvl w:val="0"/>
          <w:numId w:val="23"/>
        </w:numPr>
        <w:rPr>
          <w:lang w:val="en-US"/>
        </w:rPr>
      </w:pPr>
      <w:r>
        <w:rPr>
          <w:lang w:val="en-US"/>
        </w:rPr>
        <w:t xml:space="preserve">Once </w:t>
      </w:r>
      <w:r w:rsidR="00476B6E">
        <w:rPr>
          <w:lang w:val="en-US"/>
        </w:rPr>
        <w:t xml:space="preserve">the constitution is </w:t>
      </w:r>
      <w:r w:rsidR="0079242D">
        <w:rPr>
          <w:lang w:val="en-US"/>
        </w:rPr>
        <w:t xml:space="preserve">approved the club shall complete and submit Part 2 of the application form with the details of the relevant named officers including </w:t>
      </w:r>
      <w:r w:rsidR="00476B6E">
        <w:rPr>
          <w:lang w:val="en-US"/>
        </w:rPr>
        <w:t xml:space="preserve">the </w:t>
      </w:r>
      <w:r w:rsidR="0079242D">
        <w:rPr>
          <w:lang w:val="en-US"/>
        </w:rPr>
        <w:t>Welfare Officer</w:t>
      </w:r>
      <w:r w:rsidR="00476B6E">
        <w:rPr>
          <w:lang w:val="en-US"/>
        </w:rPr>
        <w:t>/s</w:t>
      </w:r>
      <w:r w:rsidR="0079242D">
        <w:rPr>
          <w:lang w:val="en-US"/>
        </w:rPr>
        <w:t>.</w:t>
      </w:r>
    </w:p>
    <w:p w14:paraId="1D2AB867" w14:textId="7C64CF0B" w:rsidR="0079242D" w:rsidRDefault="0079242D" w:rsidP="00880536">
      <w:pPr>
        <w:pStyle w:val="SEBodytext"/>
        <w:numPr>
          <w:ilvl w:val="0"/>
          <w:numId w:val="23"/>
        </w:numPr>
        <w:rPr>
          <w:lang w:val="en-US"/>
        </w:rPr>
      </w:pPr>
      <w:r>
        <w:rPr>
          <w:lang w:val="en-US"/>
        </w:rPr>
        <w:t>The Welfare Officer</w:t>
      </w:r>
      <w:r w:rsidR="00FA5D46" w:rsidRPr="001F7177">
        <w:rPr>
          <w:lang w:val="en-US"/>
        </w:rPr>
        <w:t xml:space="preserve"> </w:t>
      </w:r>
      <w:r w:rsidR="00476B6E">
        <w:rPr>
          <w:lang w:val="en-US"/>
        </w:rPr>
        <w:t xml:space="preserve">must </w:t>
      </w:r>
      <w:r>
        <w:rPr>
          <w:lang w:val="en-US"/>
        </w:rPr>
        <w:t>be independent of</w:t>
      </w:r>
      <w:r w:rsidR="00594F2A">
        <w:rPr>
          <w:lang w:val="en-US"/>
        </w:rPr>
        <w:t xml:space="preserve"> the executive officer, coach or </w:t>
      </w:r>
      <w:proofErr w:type="gramStart"/>
      <w:r w:rsidR="00594F2A">
        <w:rPr>
          <w:lang w:val="en-US"/>
        </w:rPr>
        <w:t>teacher</w:t>
      </w:r>
      <w:proofErr w:type="gramEnd"/>
      <w:r w:rsidR="00594F2A">
        <w:rPr>
          <w:lang w:val="en-US"/>
        </w:rPr>
        <w:t xml:space="preserve"> roles and</w:t>
      </w:r>
      <w:r>
        <w:rPr>
          <w:lang w:val="en-US"/>
        </w:rPr>
        <w:t xml:space="preserve"> must</w:t>
      </w:r>
      <w:r w:rsidR="00FA5D46" w:rsidRPr="001F7177">
        <w:rPr>
          <w:lang w:val="en-US"/>
        </w:rPr>
        <w:t xml:space="preserve"> not be related </w:t>
      </w:r>
      <w:r w:rsidR="00594F2A">
        <w:rPr>
          <w:lang w:val="en-US"/>
        </w:rPr>
        <w:t>by birth or relationship</w:t>
      </w:r>
      <w:r>
        <w:rPr>
          <w:lang w:val="en-US"/>
        </w:rPr>
        <w:t xml:space="preserve"> </w:t>
      </w:r>
      <w:r w:rsidR="00FA5D46" w:rsidRPr="001F7177">
        <w:rPr>
          <w:lang w:val="en-US"/>
        </w:rPr>
        <w:t xml:space="preserve">to </w:t>
      </w:r>
      <w:r w:rsidR="00594F2A">
        <w:rPr>
          <w:lang w:val="en-US"/>
        </w:rPr>
        <w:t>these roles</w:t>
      </w:r>
      <w:r w:rsidR="00FA5D46" w:rsidRPr="001F7177">
        <w:rPr>
          <w:lang w:val="en-US"/>
        </w:rPr>
        <w:t xml:space="preserve">. </w:t>
      </w:r>
    </w:p>
    <w:p w14:paraId="0AF10A1C" w14:textId="7F26AA95" w:rsidR="00FA5D46" w:rsidRDefault="008E2E32" w:rsidP="00880536">
      <w:pPr>
        <w:pStyle w:val="SEBodytext"/>
        <w:numPr>
          <w:ilvl w:val="0"/>
          <w:numId w:val="23"/>
        </w:numPr>
        <w:rPr>
          <w:lang w:val="en-US"/>
        </w:rPr>
      </w:pPr>
      <w:r>
        <w:rPr>
          <w:lang w:val="en-US"/>
        </w:rPr>
        <w:t xml:space="preserve">A club </w:t>
      </w:r>
      <w:proofErr w:type="gramStart"/>
      <w:r>
        <w:rPr>
          <w:lang w:val="en-US"/>
        </w:rPr>
        <w:t>affiliating that is managed by</w:t>
      </w:r>
      <w:proofErr w:type="gramEnd"/>
      <w:r>
        <w:rPr>
          <w:lang w:val="en-US"/>
        </w:rPr>
        <w:t xml:space="preserve"> a school or educational </w:t>
      </w:r>
      <w:proofErr w:type="gramStart"/>
      <w:r>
        <w:rPr>
          <w:lang w:val="en-US"/>
        </w:rPr>
        <w:t>establishment</w:t>
      </w:r>
      <w:r w:rsidR="00731140">
        <w:rPr>
          <w:lang w:val="en-US"/>
        </w:rPr>
        <w:t>, or</w:t>
      </w:r>
      <w:proofErr w:type="gramEnd"/>
      <w:r w:rsidR="00731140">
        <w:rPr>
          <w:lang w:val="en-US"/>
        </w:rPr>
        <w:t xml:space="preserve"> is closely linked via facilities and/or paid staff</w:t>
      </w:r>
      <w:r w:rsidR="00662382">
        <w:rPr>
          <w:lang w:val="en-US"/>
        </w:rPr>
        <w:t>,</w:t>
      </w:r>
      <w:r>
        <w:rPr>
          <w:lang w:val="en-US"/>
        </w:rPr>
        <w:t xml:space="preserve"> must also provide </w:t>
      </w:r>
      <w:proofErr w:type="gramStart"/>
      <w:r>
        <w:rPr>
          <w:lang w:val="en-US"/>
        </w:rPr>
        <w:t>the additional</w:t>
      </w:r>
      <w:proofErr w:type="gramEnd"/>
      <w:r>
        <w:rPr>
          <w:lang w:val="en-US"/>
        </w:rPr>
        <w:t xml:space="preserve"> Welfare information as </w:t>
      </w:r>
      <w:r w:rsidR="00662382">
        <w:rPr>
          <w:lang w:val="en-US"/>
        </w:rPr>
        <w:t>detailed in the application pack</w:t>
      </w:r>
      <w:r>
        <w:rPr>
          <w:lang w:val="en-US"/>
        </w:rPr>
        <w:t xml:space="preserve">. </w:t>
      </w:r>
    </w:p>
    <w:p w14:paraId="284AF6DB" w14:textId="610FE7ED" w:rsidR="003646C5" w:rsidRDefault="003646C5" w:rsidP="00880536">
      <w:pPr>
        <w:pStyle w:val="SEBodytext"/>
        <w:numPr>
          <w:ilvl w:val="0"/>
          <w:numId w:val="23"/>
        </w:numPr>
        <w:rPr>
          <w:lang w:val="en-US"/>
        </w:rPr>
      </w:pPr>
      <w:r>
        <w:rPr>
          <w:lang w:val="en-US"/>
        </w:rPr>
        <w:t>The region shall consult the sub-regional body / county association for their views of the clu</w:t>
      </w:r>
      <w:r w:rsidR="007D11B3">
        <w:rPr>
          <w:lang w:val="en-US"/>
        </w:rPr>
        <w:t>b with a minimum time limit of 6</w:t>
      </w:r>
      <w:r>
        <w:rPr>
          <w:lang w:val="en-US"/>
        </w:rPr>
        <w:t>0 days</w:t>
      </w:r>
      <w:r w:rsidR="00731140">
        <w:rPr>
          <w:lang w:val="en-US"/>
        </w:rPr>
        <w:t xml:space="preserve"> for responses</w:t>
      </w:r>
      <w:r>
        <w:rPr>
          <w:lang w:val="en-US"/>
        </w:rPr>
        <w:t xml:space="preserve"> </w:t>
      </w:r>
      <w:r w:rsidR="00731140">
        <w:rPr>
          <w:lang w:val="en-US"/>
        </w:rPr>
        <w:t>(N.B. This is a guide and may increase dependent on the complexity of the application and the region considering it)</w:t>
      </w:r>
      <w:r>
        <w:rPr>
          <w:lang w:val="en-US"/>
        </w:rPr>
        <w:t xml:space="preserve">. Should the region receive any concerns or objections, these will be considered by the relevant </w:t>
      </w:r>
      <w:r w:rsidR="00594F2A">
        <w:rPr>
          <w:lang w:val="en-US"/>
        </w:rPr>
        <w:t>R</w:t>
      </w:r>
      <w:r>
        <w:rPr>
          <w:lang w:val="en-US"/>
        </w:rPr>
        <w:t xml:space="preserve">egional </w:t>
      </w:r>
      <w:r w:rsidR="00594F2A">
        <w:rPr>
          <w:lang w:val="en-US"/>
        </w:rPr>
        <w:t>C</w:t>
      </w:r>
      <w:r>
        <w:rPr>
          <w:lang w:val="en-US"/>
        </w:rPr>
        <w:t xml:space="preserve">ommittee and/or the </w:t>
      </w:r>
      <w:r w:rsidR="00594F2A">
        <w:rPr>
          <w:lang w:val="en-US"/>
        </w:rPr>
        <w:t>R</w:t>
      </w:r>
      <w:r>
        <w:rPr>
          <w:lang w:val="en-US"/>
        </w:rPr>
        <w:t xml:space="preserve">egional </w:t>
      </w:r>
      <w:r w:rsidR="00594F2A">
        <w:rPr>
          <w:lang w:val="en-US"/>
        </w:rPr>
        <w:t>M</w:t>
      </w:r>
      <w:r>
        <w:rPr>
          <w:lang w:val="en-US"/>
        </w:rPr>
        <w:t xml:space="preserve">anagement </w:t>
      </w:r>
      <w:r w:rsidR="00594F2A">
        <w:rPr>
          <w:lang w:val="en-US"/>
        </w:rPr>
        <w:t>B</w:t>
      </w:r>
      <w:r>
        <w:rPr>
          <w:lang w:val="en-US"/>
        </w:rPr>
        <w:t>oard</w:t>
      </w:r>
      <w:r w:rsidR="00731140">
        <w:rPr>
          <w:lang w:val="en-US"/>
        </w:rPr>
        <w:t xml:space="preserve"> before a decision is granted</w:t>
      </w:r>
      <w:r>
        <w:rPr>
          <w:lang w:val="en-US"/>
        </w:rPr>
        <w:t>.</w:t>
      </w:r>
    </w:p>
    <w:p w14:paraId="5F75B896" w14:textId="59410B57" w:rsidR="003646C5" w:rsidRDefault="003646C5" w:rsidP="00880536">
      <w:pPr>
        <w:pStyle w:val="SEBodytext"/>
        <w:numPr>
          <w:ilvl w:val="0"/>
          <w:numId w:val="23"/>
        </w:numPr>
        <w:rPr>
          <w:lang w:val="en-US"/>
        </w:rPr>
      </w:pPr>
      <w:r>
        <w:rPr>
          <w:lang w:val="en-US"/>
        </w:rPr>
        <w:t>The region may also seek comments from non-affiliated bodies on the affiliation application e.g. Active Partnerships.</w:t>
      </w:r>
    </w:p>
    <w:p w14:paraId="5C1D7A9C" w14:textId="4BE9C18D" w:rsidR="00483889" w:rsidRDefault="0079242D" w:rsidP="00880536">
      <w:pPr>
        <w:pStyle w:val="SEBodytext"/>
        <w:numPr>
          <w:ilvl w:val="0"/>
          <w:numId w:val="23"/>
        </w:numPr>
        <w:rPr>
          <w:lang w:val="en-US"/>
        </w:rPr>
      </w:pPr>
      <w:r>
        <w:rPr>
          <w:lang w:val="en-US"/>
        </w:rPr>
        <w:t xml:space="preserve">Once </w:t>
      </w:r>
      <w:r w:rsidR="003646C5">
        <w:rPr>
          <w:lang w:val="en-US"/>
        </w:rPr>
        <w:t>considered</w:t>
      </w:r>
      <w:r>
        <w:rPr>
          <w:lang w:val="en-US"/>
        </w:rPr>
        <w:t xml:space="preserve"> and</w:t>
      </w:r>
      <w:r w:rsidR="00B37DAB">
        <w:rPr>
          <w:lang w:val="en-US"/>
        </w:rPr>
        <w:t xml:space="preserve"> </w:t>
      </w:r>
      <w:r w:rsidR="00483889">
        <w:rPr>
          <w:lang w:val="en-US"/>
        </w:rPr>
        <w:t xml:space="preserve">approved the regional office will submit a copy of the </w:t>
      </w:r>
      <w:r>
        <w:rPr>
          <w:lang w:val="en-US"/>
        </w:rPr>
        <w:t>final approval</w:t>
      </w:r>
      <w:r w:rsidR="00483889">
        <w:rPr>
          <w:lang w:val="en-US"/>
        </w:rPr>
        <w:t xml:space="preserve"> to the Swim England membership department. </w:t>
      </w:r>
    </w:p>
    <w:p w14:paraId="21877FB4" w14:textId="61B31896" w:rsidR="003646C5" w:rsidRDefault="003646C5" w:rsidP="00880536">
      <w:pPr>
        <w:pStyle w:val="SEBodytext"/>
        <w:numPr>
          <w:ilvl w:val="0"/>
          <w:numId w:val="23"/>
        </w:numPr>
        <w:rPr>
          <w:lang w:val="en-US"/>
        </w:rPr>
      </w:pPr>
      <w:r>
        <w:rPr>
          <w:lang w:val="en-US"/>
        </w:rPr>
        <w:lastRenderedPageBreak/>
        <w:t xml:space="preserve">If it is decided to reject a request for affiliation, the region shall set out the reasons and advise the applicant. The regions decision is final with no right to appeal outside of any existing appeals process already established in the region. The process </w:t>
      </w:r>
      <w:proofErr w:type="gramStart"/>
      <w:r>
        <w:rPr>
          <w:lang w:val="en-US"/>
        </w:rPr>
        <w:t>for</w:t>
      </w:r>
      <w:proofErr w:type="gramEnd"/>
      <w:r>
        <w:rPr>
          <w:lang w:val="en-US"/>
        </w:rPr>
        <w:t xml:space="preserve"> appeal (if applicable) will be shared at </w:t>
      </w:r>
      <w:proofErr w:type="gramStart"/>
      <w:r>
        <w:rPr>
          <w:lang w:val="en-US"/>
        </w:rPr>
        <w:t>time</w:t>
      </w:r>
      <w:proofErr w:type="gramEnd"/>
      <w:r>
        <w:rPr>
          <w:lang w:val="en-US"/>
        </w:rPr>
        <w:t xml:space="preserve"> of decision.</w:t>
      </w:r>
    </w:p>
    <w:p w14:paraId="2EC30E95" w14:textId="0C1326AD" w:rsidR="00B37DAB" w:rsidRDefault="00B37DAB" w:rsidP="009C595E">
      <w:pPr>
        <w:pStyle w:val="SEBodytext"/>
        <w:rPr>
          <w:lang w:val="en-US"/>
        </w:rPr>
      </w:pPr>
    </w:p>
    <w:p w14:paraId="55BF6555" w14:textId="17230180" w:rsidR="00B37DAB" w:rsidRPr="001F7177" w:rsidRDefault="00B37DAB" w:rsidP="00B37DAB">
      <w:pPr>
        <w:pStyle w:val="SESubheaderintropara"/>
        <w:rPr>
          <w:lang w:val="en-US"/>
        </w:rPr>
      </w:pPr>
      <w:r>
        <w:rPr>
          <w:lang w:val="en-US"/>
        </w:rPr>
        <w:t>Stage 3</w:t>
      </w:r>
    </w:p>
    <w:p w14:paraId="5FA15F03" w14:textId="352C095F" w:rsidR="00FF5BAD" w:rsidRPr="00830F08" w:rsidRDefault="00FF5BAD" w:rsidP="00FF5BAD">
      <w:pPr>
        <w:pStyle w:val="SEBodytext"/>
        <w:numPr>
          <w:ilvl w:val="0"/>
          <w:numId w:val="25"/>
        </w:numPr>
      </w:pPr>
      <w:r>
        <w:t xml:space="preserve">In order for the </w:t>
      </w:r>
      <w:r w:rsidR="00731140">
        <w:t xml:space="preserve">newly affiliated </w:t>
      </w:r>
      <w:r>
        <w:t xml:space="preserve">club to start activity all relevant coaches, teachers and team staff should have the appropriate qualifications, safeguarding and DBS checks in place. </w:t>
      </w:r>
      <w:r w:rsidR="00DA10B7">
        <w:t>Please read the Club Personnel Role Descriptor Guidance.</w:t>
      </w:r>
    </w:p>
    <w:p w14:paraId="4CC6D912" w14:textId="77777777" w:rsidR="00FF5BAD" w:rsidRPr="00830F08" w:rsidRDefault="00FF5BAD" w:rsidP="00FF5BAD">
      <w:pPr>
        <w:pStyle w:val="SEBodytext"/>
        <w:numPr>
          <w:ilvl w:val="0"/>
          <w:numId w:val="25"/>
        </w:numPr>
        <w:rPr>
          <w:highlight w:val="lightGray"/>
        </w:rPr>
      </w:pPr>
      <w:r w:rsidRPr="00830F08">
        <w:t xml:space="preserve">A condition of approval is that the new club completes the required elements of Club Affiliation, the minimum standard for all Swim England affiliated clubs within 3 months of affiliation being granted. Evidence will need to be submitted via a dedicated online portal. The contact for the new club must email </w:t>
      </w:r>
      <w:hyperlink r:id="rId12" w:history="1">
        <w:r w:rsidRPr="00830F08">
          <w:rPr>
            <w:rStyle w:val="Hyperlink"/>
          </w:rPr>
          <w:t>clubdevelopment@swimming.org</w:t>
        </w:r>
      </w:hyperlink>
      <w:r w:rsidRPr="00830F08">
        <w:t xml:space="preserve"> with name, role and Swim England membership number for access to be granted.</w:t>
      </w:r>
    </w:p>
    <w:p w14:paraId="03825F5C" w14:textId="77777777" w:rsidR="00FF5BAD" w:rsidRPr="00830F08" w:rsidRDefault="00FF5BAD" w:rsidP="00FF5BAD">
      <w:pPr>
        <w:pStyle w:val="SEBodytext"/>
        <w:numPr>
          <w:ilvl w:val="0"/>
          <w:numId w:val="25"/>
        </w:numPr>
        <w:rPr>
          <w:highlight w:val="lightGray"/>
        </w:rPr>
      </w:pPr>
      <w:r w:rsidRPr="00830F08">
        <w:t xml:space="preserve">If the evidence is not completed in the given time period Swim England and the region reserve the right to remove affiliation in line with the required governance standards of Swim England. The region will have the responsibility to report this matter to Swim England. </w:t>
      </w:r>
    </w:p>
    <w:p w14:paraId="2DB0ED2D" w14:textId="15A6ED98" w:rsidR="00880536" w:rsidRPr="00FF5BAD" w:rsidRDefault="00FF5BAD" w:rsidP="00FF5BAD">
      <w:pPr>
        <w:pStyle w:val="SEBodytext"/>
        <w:numPr>
          <w:ilvl w:val="0"/>
          <w:numId w:val="25"/>
        </w:numPr>
        <w:rPr>
          <w:highlight w:val="lightGray"/>
          <w:lang w:val="en-US"/>
        </w:rPr>
      </w:pPr>
      <w:r w:rsidRPr="00830F08">
        <w:t>Once approved and all information submitted the new club should be inaugurated at a general meeting. This must take place within 3 months</w:t>
      </w:r>
      <w:r>
        <w:rPr>
          <w:lang w:val="en-US"/>
        </w:rPr>
        <w:t xml:space="preserve"> of the affiliation being granted and evidence of this must be submitted to the region.</w:t>
      </w:r>
    </w:p>
    <w:p w14:paraId="32C47DBC" w14:textId="77777777" w:rsidR="00880536" w:rsidRDefault="00880536">
      <w:pPr>
        <w:rPr>
          <w:color w:val="EE3A24"/>
          <w:sz w:val="56"/>
          <w:szCs w:val="48"/>
          <w:lang w:val="en-US"/>
        </w:rPr>
      </w:pPr>
      <w:r>
        <w:rPr>
          <w:lang w:val="en-US"/>
        </w:rPr>
        <w:br w:type="page"/>
      </w:r>
    </w:p>
    <w:p w14:paraId="170B3ECA" w14:textId="09202F55" w:rsidR="00FA5D46" w:rsidRDefault="00FA5D46" w:rsidP="006131D2">
      <w:pPr>
        <w:pStyle w:val="SEHeader"/>
        <w:ind w:left="360"/>
        <w:jc w:val="center"/>
        <w:rPr>
          <w:lang w:val="en-US"/>
        </w:rPr>
      </w:pPr>
      <w:r>
        <w:rPr>
          <w:lang w:val="en-US"/>
        </w:rPr>
        <w:lastRenderedPageBreak/>
        <w:t>Application for Affiliation to Swim England XXXXX Region</w:t>
      </w:r>
    </w:p>
    <w:p w14:paraId="2574830E" w14:textId="77777777" w:rsidR="00FA5D46" w:rsidRDefault="00FA5D46" w:rsidP="00FA5D46">
      <w:pPr>
        <w:pStyle w:val="SESubheaderintropara"/>
        <w:rPr>
          <w:lang w:val="en-US"/>
        </w:rPr>
      </w:pPr>
    </w:p>
    <w:p w14:paraId="42F1A943" w14:textId="77777777" w:rsidR="00731140" w:rsidRDefault="00731140" w:rsidP="00FA5D46">
      <w:pPr>
        <w:pStyle w:val="SESubheaderintropara"/>
        <w:rPr>
          <w:lang w:val="en-US"/>
        </w:rPr>
      </w:pPr>
    </w:p>
    <w:p w14:paraId="5A18C658" w14:textId="353EBD51" w:rsidR="008D31F7" w:rsidRDefault="008D31F7" w:rsidP="00FA5D46">
      <w:pPr>
        <w:pStyle w:val="SESubheaderintropara"/>
        <w:rPr>
          <w:lang w:val="en-US"/>
        </w:rPr>
      </w:pPr>
      <w:r>
        <w:rPr>
          <w:lang w:val="en-US"/>
        </w:rPr>
        <w:t>Your application for aff</w:t>
      </w:r>
      <w:r w:rsidR="009C595E">
        <w:rPr>
          <w:lang w:val="en-US"/>
        </w:rPr>
        <w:t>iliation will be considered in three</w:t>
      </w:r>
      <w:r>
        <w:rPr>
          <w:lang w:val="en-US"/>
        </w:rPr>
        <w:t xml:space="preserve"> stages.</w:t>
      </w:r>
    </w:p>
    <w:p w14:paraId="690CD7E4" w14:textId="77777777" w:rsidR="00731140" w:rsidRDefault="00731140" w:rsidP="00880536">
      <w:pPr>
        <w:pStyle w:val="SEBodytext"/>
        <w:rPr>
          <w:lang w:val="en-US"/>
        </w:rPr>
      </w:pPr>
    </w:p>
    <w:p w14:paraId="7981F096" w14:textId="4BF74B34" w:rsidR="008D31F7" w:rsidRDefault="008D31F7" w:rsidP="00880536">
      <w:pPr>
        <w:pStyle w:val="SEBodytext"/>
        <w:rPr>
          <w:lang w:val="en-US"/>
        </w:rPr>
      </w:pPr>
      <w:r>
        <w:rPr>
          <w:lang w:val="en-US"/>
        </w:rPr>
        <w:t>Stage 1: Completion of part 1 of the application form with proposed constitution.</w:t>
      </w:r>
    </w:p>
    <w:p w14:paraId="3239DBE4" w14:textId="77777777" w:rsidR="00880536" w:rsidRDefault="00880536" w:rsidP="00880536">
      <w:pPr>
        <w:pStyle w:val="SEBodytext"/>
        <w:rPr>
          <w:lang w:val="en-US"/>
        </w:rPr>
      </w:pPr>
    </w:p>
    <w:p w14:paraId="55C43302" w14:textId="70B59337" w:rsidR="008D31F7" w:rsidRDefault="008D31F7" w:rsidP="00880536">
      <w:pPr>
        <w:pStyle w:val="SEBodytext"/>
        <w:rPr>
          <w:lang w:val="en-US"/>
        </w:rPr>
      </w:pPr>
      <w:r>
        <w:rPr>
          <w:lang w:val="en-US"/>
        </w:rPr>
        <w:t>Stage 2: Information completed relating to key officers of the new club.</w:t>
      </w:r>
    </w:p>
    <w:p w14:paraId="00DD9993" w14:textId="77777777" w:rsidR="00880536" w:rsidRDefault="00880536" w:rsidP="00880536">
      <w:pPr>
        <w:pStyle w:val="SEBodytext"/>
        <w:rPr>
          <w:lang w:val="en-US"/>
        </w:rPr>
      </w:pPr>
    </w:p>
    <w:p w14:paraId="509CEDBE" w14:textId="0965E3E3" w:rsidR="008D31F7" w:rsidRDefault="008D31F7" w:rsidP="00880536">
      <w:pPr>
        <w:pStyle w:val="SEBodytext"/>
        <w:rPr>
          <w:lang w:val="en-US"/>
        </w:rPr>
      </w:pPr>
      <w:r>
        <w:rPr>
          <w:lang w:val="en-US"/>
        </w:rPr>
        <w:t>Stage 3: Completion of the relevant minimum requirements for Club Affiliation to be completed within 3 months of affiliation being granted.</w:t>
      </w:r>
    </w:p>
    <w:p w14:paraId="13AF6554" w14:textId="77777777" w:rsidR="008D31F7" w:rsidRDefault="008D31F7" w:rsidP="00FA5D46">
      <w:pPr>
        <w:pStyle w:val="SESubheaderintropara"/>
        <w:rPr>
          <w:lang w:val="en-US"/>
        </w:rPr>
      </w:pPr>
    </w:p>
    <w:p w14:paraId="73984FEA" w14:textId="77777777" w:rsidR="00731140" w:rsidRDefault="00731140">
      <w:pPr>
        <w:rPr>
          <w:color w:val="2195AE"/>
          <w:sz w:val="32"/>
          <w:szCs w:val="32"/>
          <w:lang w:val="en-US"/>
        </w:rPr>
      </w:pPr>
      <w:r>
        <w:rPr>
          <w:lang w:val="en-US"/>
        </w:rPr>
        <w:br w:type="page"/>
      </w:r>
    </w:p>
    <w:p w14:paraId="01D4885B" w14:textId="75706324" w:rsidR="00FA5D46" w:rsidRDefault="00FA5D46" w:rsidP="00FA5D46">
      <w:pPr>
        <w:pStyle w:val="SESubheaderintropara"/>
        <w:rPr>
          <w:lang w:val="en-US"/>
        </w:rPr>
      </w:pPr>
      <w:r>
        <w:rPr>
          <w:lang w:val="en-US"/>
        </w:rPr>
        <w:lastRenderedPageBreak/>
        <w:t xml:space="preserve">Please complete </w:t>
      </w:r>
      <w:r w:rsidR="003646C5">
        <w:rPr>
          <w:lang w:val="en-US"/>
        </w:rPr>
        <w:t>Part 1</w:t>
      </w:r>
      <w:r>
        <w:rPr>
          <w:lang w:val="en-US"/>
        </w:rPr>
        <w:t xml:space="preserve"> of this form and return with </w:t>
      </w:r>
      <w:r w:rsidR="008E2E32">
        <w:rPr>
          <w:lang w:val="en-US"/>
        </w:rPr>
        <w:t>the proposed constitution</w:t>
      </w:r>
      <w:r>
        <w:rPr>
          <w:lang w:val="en-US"/>
        </w:rPr>
        <w:t xml:space="preserve"> to </w:t>
      </w:r>
      <w:r w:rsidRPr="002B67CD">
        <w:rPr>
          <w:color w:val="FF0000"/>
          <w:lang w:val="en-US"/>
        </w:rPr>
        <w:t>XXXX</w:t>
      </w:r>
      <w:r>
        <w:rPr>
          <w:lang w:val="en-US"/>
        </w:rPr>
        <w:t xml:space="preserve"> (</w:t>
      </w:r>
      <w:r w:rsidRPr="009C595E">
        <w:rPr>
          <w:color w:val="FF0000"/>
          <w:lang w:val="en-US"/>
        </w:rPr>
        <w:t>update with appropriate email</w:t>
      </w:r>
      <w:r>
        <w:rPr>
          <w:lang w:val="en-US"/>
        </w:rPr>
        <w:t>)</w:t>
      </w:r>
    </w:p>
    <w:p w14:paraId="2C952141" w14:textId="64001C00" w:rsidR="00FA5D46" w:rsidRDefault="003646C5" w:rsidP="00FA5D46">
      <w:pPr>
        <w:pStyle w:val="SESubheaderintropara"/>
        <w:rPr>
          <w:lang w:val="en-US"/>
        </w:rPr>
      </w:pPr>
      <w:r>
        <w:rPr>
          <w:lang w:val="en-US"/>
        </w:rPr>
        <w:t xml:space="preserve">Part </w:t>
      </w:r>
      <w:r w:rsidR="00FA5D46">
        <w:rPr>
          <w:lang w:val="en-US"/>
        </w:rPr>
        <w:t>1</w:t>
      </w:r>
    </w:p>
    <w:tbl>
      <w:tblPr>
        <w:tblStyle w:val="TableGrid"/>
        <w:tblW w:w="14879" w:type="dxa"/>
        <w:tblLook w:val="04A0" w:firstRow="1" w:lastRow="0" w:firstColumn="1" w:lastColumn="0" w:noHBand="0" w:noVBand="1"/>
      </w:tblPr>
      <w:tblGrid>
        <w:gridCol w:w="3539"/>
        <w:gridCol w:w="11340"/>
      </w:tblGrid>
      <w:tr w:rsidR="00FA5D46" w14:paraId="69995B44" w14:textId="77777777" w:rsidTr="00E8087F">
        <w:tc>
          <w:tcPr>
            <w:tcW w:w="3539" w:type="dxa"/>
          </w:tcPr>
          <w:p w14:paraId="702997F9" w14:textId="290E6D8E" w:rsidR="00FA5D46" w:rsidRDefault="00FA5D46" w:rsidP="00662382">
            <w:pPr>
              <w:pStyle w:val="SEBodytext"/>
              <w:rPr>
                <w:lang w:val="en-US"/>
              </w:rPr>
            </w:pPr>
            <w:r>
              <w:rPr>
                <w:lang w:val="en-US"/>
              </w:rPr>
              <w:t>Name of proposed club (must include reference to geographical situation</w:t>
            </w:r>
            <w:r w:rsidR="008E2E32">
              <w:rPr>
                <w:lang w:val="en-US"/>
              </w:rPr>
              <w:t xml:space="preserve"> and not be mistaken for an existing club name</w:t>
            </w:r>
            <w:r>
              <w:rPr>
                <w:lang w:val="en-US"/>
              </w:rPr>
              <w:t>)</w:t>
            </w:r>
          </w:p>
        </w:tc>
        <w:tc>
          <w:tcPr>
            <w:tcW w:w="11340" w:type="dxa"/>
          </w:tcPr>
          <w:p w14:paraId="06B811BD" w14:textId="77777777" w:rsidR="00FA5D46" w:rsidRDefault="00FA5D46" w:rsidP="00147833">
            <w:pPr>
              <w:pStyle w:val="SEBodytext"/>
              <w:rPr>
                <w:lang w:val="en-US"/>
              </w:rPr>
            </w:pPr>
          </w:p>
          <w:p w14:paraId="5E8D30E3" w14:textId="77777777" w:rsidR="00FA5D46" w:rsidRDefault="00FA5D46" w:rsidP="00147833">
            <w:pPr>
              <w:pStyle w:val="SEBodytext"/>
              <w:rPr>
                <w:lang w:val="en-US"/>
              </w:rPr>
            </w:pPr>
          </w:p>
        </w:tc>
      </w:tr>
      <w:tr w:rsidR="00662382" w14:paraId="4D444556" w14:textId="77777777" w:rsidTr="00E8087F">
        <w:tc>
          <w:tcPr>
            <w:tcW w:w="3539" w:type="dxa"/>
          </w:tcPr>
          <w:p w14:paraId="5B6548FE" w14:textId="65D149F0" w:rsidR="00662382" w:rsidRDefault="00662382" w:rsidP="00147833">
            <w:pPr>
              <w:pStyle w:val="SEBodytext"/>
              <w:rPr>
                <w:lang w:val="en-US"/>
              </w:rPr>
            </w:pPr>
            <w:r>
              <w:rPr>
                <w:lang w:val="en-US"/>
              </w:rPr>
              <w:t>If you are a school based club or linked closely to a school please provide the name of the school or educational establishment</w:t>
            </w:r>
          </w:p>
        </w:tc>
        <w:tc>
          <w:tcPr>
            <w:tcW w:w="11340" w:type="dxa"/>
          </w:tcPr>
          <w:p w14:paraId="57AE1ABA" w14:textId="77777777" w:rsidR="00662382" w:rsidRDefault="00662382" w:rsidP="00147833">
            <w:pPr>
              <w:pStyle w:val="SEBodytext"/>
              <w:rPr>
                <w:lang w:val="en-US"/>
              </w:rPr>
            </w:pPr>
          </w:p>
        </w:tc>
      </w:tr>
      <w:tr w:rsidR="00FA5D46" w14:paraId="40702937" w14:textId="77777777" w:rsidTr="00E8087F">
        <w:tc>
          <w:tcPr>
            <w:tcW w:w="3539" w:type="dxa"/>
          </w:tcPr>
          <w:p w14:paraId="3B4F21A3" w14:textId="77777777" w:rsidR="00FA5D46" w:rsidRDefault="00FA5D46" w:rsidP="00147833">
            <w:pPr>
              <w:pStyle w:val="SEBodytext"/>
              <w:rPr>
                <w:lang w:val="en-US"/>
              </w:rPr>
            </w:pPr>
            <w:r>
              <w:rPr>
                <w:lang w:val="en-US"/>
              </w:rPr>
              <w:t>Name of main club contact</w:t>
            </w:r>
          </w:p>
        </w:tc>
        <w:tc>
          <w:tcPr>
            <w:tcW w:w="11340" w:type="dxa"/>
          </w:tcPr>
          <w:p w14:paraId="65CA2D33" w14:textId="77777777" w:rsidR="00FA5D46" w:rsidRDefault="00FA5D46" w:rsidP="00147833">
            <w:pPr>
              <w:pStyle w:val="SEBodytext"/>
              <w:rPr>
                <w:lang w:val="en-US"/>
              </w:rPr>
            </w:pPr>
          </w:p>
          <w:p w14:paraId="1834E634" w14:textId="77777777" w:rsidR="00FA5D46" w:rsidRDefault="00FA5D46" w:rsidP="00147833">
            <w:pPr>
              <w:pStyle w:val="SEBodytext"/>
              <w:rPr>
                <w:lang w:val="en-US"/>
              </w:rPr>
            </w:pPr>
          </w:p>
        </w:tc>
      </w:tr>
      <w:tr w:rsidR="00FA5D46" w14:paraId="6FDB98E3" w14:textId="77777777" w:rsidTr="00E8087F">
        <w:tc>
          <w:tcPr>
            <w:tcW w:w="3539" w:type="dxa"/>
          </w:tcPr>
          <w:p w14:paraId="29E9F208" w14:textId="77777777" w:rsidR="00FA5D46" w:rsidRDefault="00FA5D46" w:rsidP="00147833">
            <w:pPr>
              <w:pStyle w:val="SEBodytext"/>
              <w:rPr>
                <w:lang w:val="en-US"/>
              </w:rPr>
            </w:pPr>
            <w:r>
              <w:rPr>
                <w:lang w:val="en-US"/>
              </w:rPr>
              <w:t xml:space="preserve">Main club contact address </w:t>
            </w:r>
            <w:proofErr w:type="spellStart"/>
            <w:r>
              <w:rPr>
                <w:lang w:val="en-US"/>
              </w:rPr>
              <w:t>inc</w:t>
            </w:r>
            <w:proofErr w:type="spellEnd"/>
            <w:r>
              <w:rPr>
                <w:lang w:val="en-US"/>
              </w:rPr>
              <w:t xml:space="preserve"> postcode</w:t>
            </w:r>
          </w:p>
          <w:p w14:paraId="0EF6E896" w14:textId="77777777" w:rsidR="00FA5D46" w:rsidRDefault="00FA5D46" w:rsidP="00147833">
            <w:pPr>
              <w:pStyle w:val="SEBodytext"/>
              <w:rPr>
                <w:lang w:val="en-US"/>
              </w:rPr>
            </w:pPr>
          </w:p>
          <w:p w14:paraId="31458781" w14:textId="77777777" w:rsidR="00FA5D46" w:rsidRDefault="00FA5D46" w:rsidP="00147833">
            <w:pPr>
              <w:pStyle w:val="SEBodytext"/>
              <w:rPr>
                <w:lang w:val="en-US"/>
              </w:rPr>
            </w:pPr>
          </w:p>
          <w:p w14:paraId="536C1E81" w14:textId="77777777" w:rsidR="00FA5D46" w:rsidRDefault="00FA5D46" w:rsidP="00147833">
            <w:pPr>
              <w:pStyle w:val="SEBodytext"/>
              <w:rPr>
                <w:lang w:val="en-US"/>
              </w:rPr>
            </w:pPr>
          </w:p>
        </w:tc>
        <w:tc>
          <w:tcPr>
            <w:tcW w:w="11340" w:type="dxa"/>
          </w:tcPr>
          <w:p w14:paraId="75DB0F01" w14:textId="77777777" w:rsidR="00FA5D46" w:rsidRDefault="00FA5D46" w:rsidP="00147833">
            <w:pPr>
              <w:pStyle w:val="SEBodytext"/>
              <w:rPr>
                <w:lang w:val="en-US"/>
              </w:rPr>
            </w:pPr>
          </w:p>
        </w:tc>
      </w:tr>
      <w:tr w:rsidR="00FA5D46" w14:paraId="32D46543" w14:textId="77777777" w:rsidTr="00E8087F">
        <w:tc>
          <w:tcPr>
            <w:tcW w:w="3539" w:type="dxa"/>
          </w:tcPr>
          <w:p w14:paraId="568542A9" w14:textId="77777777" w:rsidR="00FA5D46" w:rsidRDefault="00FA5D46" w:rsidP="00147833">
            <w:pPr>
              <w:pStyle w:val="SEBodytext"/>
              <w:rPr>
                <w:lang w:val="en-US"/>
              </w:rPr>
            </w:pPr>
            <w:r>
              <w:rPr>
                <w:lang w:val="en-US"/>
              </w:rPr>
              <w:t>Main club contact telephone number &amp; email address</w:t>
            </w:r>
          </w:p>
        </w:tc>
        <w:tc>
          <w:tcPr>
            <w:tcW w:w="11340" w:type="dxa"/>
          </w:tcPr>
          <w:p w14:paraId="515B3385" w14:textId="77777777" w:rsidR="00FA5D46" w:rsidRDefault="00FA5D46" w:rsidP="00147833">
            <w:pPr>
              <w:pStyle w:val="SEBodytext"/>
              <w:rPr>
                <w:lang w:val="en-US"/>
              </w:rPr>
            </w:pPr>
          </w:p>
        </w:tc>
      </w:tr>
    </w:tbl>
    <w:p w14:paraId="193D7D0E" w14:textId="77777777" w:rsidR="00FA5D46" w:rsidRDefault="00FA5D46" w:rsidP="00FA5D46">
      <w:pPr>
        <w:pStyle w:val="SEBodytext"/>
        <w:rPr>
          <w:lang w:val="en-US"/>
        </w:rPr>
      </w:pPr>
    </w:p>
    <w:p w14:paraId="66F34106" w14:textId="77777777" w:rsidR="00FA5D46" w:rsidRPr="00762BA0" w:rsidRDefault="00FA5D46" w:rsidP="00FA5D46">
      <w:pPr>
        <w:pStyle w:val="SEBodytext"/>
        <w:rPr>
          <w:lang w:val="en-US"/>
        </w:rPr>
      </w:pPr>
    </w:p>
    <w:tbl>
      <w:tblPr>
        <w:tblStyle w:val="TableGrid"/>
        <w:tblW w:w="14879" w:type="dxa"/>
        <w:tblLook w:val="04A0" w:firstRow="1" w:lastRow="0" w:firstColumn="1" w:lastColumn="0" w:noHBand="0" w:noVBand="1"/>
      </w:tblPr>
      <w:tblGrid>
        <w:gridCol w:w="3539"/>
        <w:gridCol w:w="11340"/>
      </w:tblGrid>
      <w:tr w:rsidR="00FA5D46" w14:paraId="7790B0B7" w14:textId="77777777" w:rsidTr="00E8087F">
        <w:tc>
          <w:tcPr>
            <w:tcW w:w="3539" w:type="dxa"/>
          </w:tcPr>
          <w:p w14:paraId="1D127333" w14:textId="77777777" w:rsidR="00FA5D46" w:rsidRDefault="00FA5D46" w:rsidP="00147833">
            <w:pPr>
              <w:pStyle w:val="SEBodytext"/>
            </w:pPr>
            <w:r>
              <w:t xml:space="preserve">Please provide a list of the facilities that the club will use. Please highlight the facility that will be regarded as the ‘main’ club facility. </w:t>
            </w:r>
          </w:p>
          <w:p w14:paraId="67DA3435" w14:textId="77777777" w:rsidR="00FA5D46" w:rsidRDefault="00FA5D46" w:rsidP="00147833">
            <w:pPr>
              <w:pStyle w:val="SEBodytext"/>
            </w:pPr>
            <w:r>
              <w:t>Please include postcodes for each facility.</w:t>
            </w:r>
          </w:p>
        </w:tc>
        <w:tc>
          <w:tcPr>
            <w:tcW w:w="11340" w:type="dxa"/>
          </w:tcPr>
          <w:p w14:paraId="3911B670" w14:textId="77777777" w:rsidR="00FA5D46" w:rsidRDefault="00FA5D46" w:rsidP="00147833">
            <w:pPr>
              <w:pStyle w:val="SEBodytext"/>
            </w:pPr>
          </w:p>
        </w:tc>
      </w:tr>
    </w:tbl>
    <w:p w14:paraId="04D84802" w14:textId="77777777" w:rsidR="00FA5D46" w:rsidRDefault="00FA5D46" w:rsidP="00FA5D46">
      <w:pPr>
        <w:pStyle w:val="SEBodytext"/>
      </w:pPr>
    </w:p>
    <w:p w14:paraId="784F1B03" w14:textId="77777777" w:rsidR="00FA5D46" w:rsidRDefault="00FA5D46" w:rsidP="00FA5D46">
      <w:pPr>
        <w:pStyle w:val="SEBodytext"/>
      </w:pPr>
    </w:p>
    <w:tbl>
      <w:tblPr>
        <w:tblStyle w:val="TableGrid"/>
        <w:tblW w:w="14879" w:type="dxa"/>
        <w:tblLook w:val="04A0" w:firstRow="1" w:lastRow="0" w:firstColumn="1" w:lastColumn="0" w:noHBand="0" w:noVBand="1"/>
      </w:tblPr>
      <w:tblGrid>
        <w:gridCol w:w="3539"/>
        <w:gridCol w:w="11340"/>
      </w:tblGrid>
      <w:tr w:rsidR="00F75775" w14:paraId="60D20562" w14:textId="77777777" w:rsidTr="00E8087F">
        <w:tc>
          <w:tcPr>
            <w:tcW w:w="3539" w:type="dxa"/>
          </w:tcPr>
          <w:p w14:paraId="3051E539" w14:textId="16CAB8B5" w:rsidR="00F75775" w:rsidRDefault="00F75775" w:rsidP="005A741C">
            <w:pPr>
              <w:pStyle w:val="SEBodytext"/>
            </w:pPr>
            <w:r>
              <w:rPr>
                <w:lang w:val="en-US"/>
              </w:rPr>
              <w:lastRenderedPageBreak/>
              <w:t>Have you discussed the n</w:t>
            </w:r>
            <w:r w:rsidR="005A741C">
              <w:rPr>
                <w:lang w:val="en-US"/>
              </w:rPr>
              <w:t xml:space="preserve">ew affiliation of the club with a member of </w:t>
            </w:r>
            <w:r>
              <w:rPr>
                <w:lang w:val="en-US"/>
              </w:rPr>
              <w:t>r</w:t>
            </w:r>
            <w:r w:rsidR="005A741C">
              <w:rPr>
                <w:lang w:val="en-US"/>
              </w:rPr>
              <w:t>egional staff</w:t>
            </w:r>
            <w:r>
              <w:rPr>
                <w:lang w:val="en-US"/>
              </w:rPr>
              <w:t>?</w:t>
            </w:r>
          </w:p>
        </w:tc>
        <w:tc>
          <w:tcPr>
            <w:tcW w:w="11340" w:type="dxa"/>
          </w:tcPr>
          <w:p w14:paraId="038A229A" w14:textId="7A1CC05B" w:rsidR="00F75775" w:rsidRDefault="00F75775" w:rsidP="00F75775">
            <w:pPr>
              <w:pStyle w:val="SEBodytext"/>
              <w:rPr>
                <w:lang w:val="en-US"/>
              </w:rPr>
            </w:pPr>
            <w:r>
              <w:rPr>
                <w:lang w:val="en-US"/>
              </w:rPr>
              <w:t>Yes / No</w:t>
            </w:r>
          </w:p>
          <w:p w14:paraId="3C0C63A3" w14:textId="40F8D232" w:rsidR="005A741C" w:rsidRDefault="005A741C" w:rsidP="00F75775">
            <w:pPr>
              <w:pStyle w:val="SEBodytext"/>
              <w:rPr>
                <w:lang w:val="en-US"/>
              </w:rPr>
            </w:pPr>
            <w:r>
              <w:rPr>
                <w:lang w:val="en-US"/>
              </w:rPr>
              <w:t xml:space="preserve">If Yes, please name: </w:t>
            </w:r>
          </w:p>
          <w:p w14:paraId="50D39A44" w14:textId="77777777" w:rsidR="00F75775" w:rsidRDefault="00F75775" w:rsidP="00F75775">
            <w:pPr>
              <w:pStyle w:val="SEBodytext"/>
            </w:pPr>
          </w:p>
        </w:tc>
      </w:tr>
      <w:tr w:rsidR="00F75775" w14:paraId="0099D025" w14:textId="77777777" w:rsidTr="00E8087F">
        <w:tc>
          <w:tcPr>
            <w:tcW w:w="3539" w:type="dxa"/>
          </w:tcPr>
          <w:p w14:paraId="0DCC3B54" w14:textId="6468BCED" w:rsidR="00F75775" w:rsidRDefault="00CF02F6" w:rsidP="00F75775">
            <w:pPr>
              <w:pStyle w:val="SEBodytext"/>
            </w:pPr>
            <w:r>
              <w:t>As appropriate h</w:t>
            </w:r>
            <w:r w:rsidR="00F75775">
              <w:t>ave you consulted with the operators that run the facilities you will use?</w:t>
            </w:r>
          </w:p>
          <w:p w14:paraId="6F0CB518" w14:textId="77777777" w:rsidR="00F75775" w:rsidRDefault="00F75775" w:rsidP="00F75775">
            <w:pPr>
              <w:pStyle w:val="SEBodytext"/>
            </w:pPr>
            <w:r>
              <w:t>If yes please give a brief outline of conversation that has taken place</w:t>
            </w:r>
          </w:p>
        </w:tc>
        <w:tc>
          <w:tcPr>
            <w:tcW w:w="11340" w:type="dxa"/>
          </w:tcPr>
          <w:p w14:paraId="558C40AB" w14:textId="1B78C678" w:rsidR="00F75775" w:rsidRDefault="00F75775" w:rsidP="00F75775">
            <w:pPr>
              <w:pStyle w:val="SEBodytext"/>
            </w:pPr>
            <w:r>
              <w:t>Yes / No</w:t>
            </w:r>
            <w:r w:rsidR="00CF02F6">
              <w:t xml:space="preserve"> / N/a</w:t>
            </w:r>
          </w:p>
        </w:tc>
      </w:tr>
      <w:tr w:rsidR="00F75775" w14:paraId="6D195BDD" w14:textId="77777777" w:rsidTr="00E8087F">
        <w:tc>
          <w:tcPr>
            <w:tcW w:w="3539" w:type="dxa"/>
          </w:tcPr>
          <w:p w14:paraId="27D2BDC3" w14:textId="77777777" w:rsidR="00F75775" w:rsidRDefault="00F75775" w:rsidP="00F75775">
            <w:pPr>
              <w:pStyle w:val="SEBodytext"/>
            </w:pPr>
            <w:r>
              <w:t>For the facilities that you will use do any other clubs already operate out of them?</w:t>
            </w:r>
          </w:p>
          <w:p w14:paraId="5AC69CA9" w14:textId="77777777" w:rsidR="00F75775" w:rsidRDefault="00F75775" w:rsidP="00F75775">
            <w:pPr>
              <w:pStyle w:val="SEBodytext"/>
            </w:pPr>
            <w:r>
              <w:t>If yes please name the club/s and explain how you will work with them</w:t>
            </w:r>
          </w:p>
        </w:tc>
        <w:tc>
          <w:tcPr>
            <w:tcW w:w="11340" w:type="dxa"/>
          </w:tcPr>
          <w:p w14:paraId="1074D4EE" w14:textId="2B9B1E65" w:rsidR="00F75775" w:rsidRDefault="00F75775" w:rsidP="00F75775">
            <w:pPr>
              <w:pStyle w:val="SEBodytext"/>
            </w:pPr>
            <w:r>
              <w:t>Yes / No</w:t>
            </w:r>
            <w:r w:rsidR="00CF02F6">
              <w:t xml:space="preserve"> / N/a</w:t>
            </w:r>
          </w:p>
        </w:tc>
      </w:tr>
      <w:tr w:rsidR="00F75775" w14:paraId="73D72423" w14:textId="77777777" w:rsidTr="00E8087F">
        <w:tc>
          <w:tcPr>
            <w:tcW w:w="3539" w:type="dxa"/>
          </w:tcPr>
          <w:p w14:paraId="00E63057" w14:textId="77777777" w:rsidR="00F75775" w:rsidRDefault="00F75775" w:rsidP="00F75775">
            <w:pPr>
              <w:pStyle w:val="SEBodytext"/>
            </w:pPr>
            <w:r>
              <w:t>Have you consulted with these existing clubs?</w:t>
            </w:r>
          </w:p>
          <w:p w14:paraId="19D9213F" w14:textId="77777777" w:rsidR="00F75775" w:rsidRDefault="00F75775" w:rsidP="00F75775">
            <w:pPr>
              <w:pStyle w:val="SEBodytext"/>
            </w:pPr>
            <w:r>
              <w:t>If yes please give a brief outline of any conversation that has taken place</w:t>
            </w:r>
          </w:p>
        </w:tc>
        <w:tc>
          <w:tcPr>
            <w:tcW w:w="11340" w:type="dxa"/>
          </w:tcPr>
          <w:p w14:paraId="39DD24BC" w14:textId="0E4E8738" w:rsidR="00F75775" w:rsidRDefault="00F75775" w:rsidP="00F75775">
            <w:pPr>
              <w:pStyle w:val="SEBodytext"/>
            </w:pPr>
            <w:r>
              <w:t>Yes / No</w:t>
            </w:r>
            <w:r w:rsidR="00CF02F6">
              <w:t xml:space="preserve"> / N/a</w:t>
            </w:r>
          </w:p>
        </w:tc>
      </w:tr>
      <w:tr w:rsidR="00F75775" w14:paraId="1FE2D4FF" w14:textId="77777777" w:rsidTr="00E8087F">
        <w:tc>
          <w:tcPr>
            <w:tcW w:w="3539" w:type="dxa"/>
          </w:tcPr>
          <w:p w14:paraId="1F924129" w14:textId="77777777" w:rsidR="00F75775" w:rsidRDefault="00F75775" w:rsidP="00F75775">
            <w:pPr>
              <w:pStyle w:val="SEBodytext"/>
            </w:pPr>
            <w:r>
              <w:t>Please indicate which aquatic activities the club intends to deliver? (This should also be reflected in your club constitution)</w:t>
            </w:r>
          </w:p>
          <w:p w14:paraId="48DA91D8" w14:textId="77777777" w:rsidR="00F75775" w:rsidRPr="00617018" w:rsidRDefault="00F75775" w:rsidP="00F75775">
            <w:pPr>
              <w:pStyle w:val="SEBodytext"/>
              <w:rPr>
                <w:i/>
              </w:rPr>
            </w:pPr>
            <w:r w:rsidRPr="00617018">
              <w:rPr>
                <w:i/>
              </w:rPr>
              <w:t>Please delete all those that are not applicable</w:t>
            </w:r>
          </w:p>
        </w:tc>
        <w:tc>
          <w:tcPr>
            <w:tcW w:w="11340" w:type="dxa"/>
          </w:tcPr>
          <w:p w14:paraId="0419DE0B" w14:textId="77777777" w:rsidR="00F75775" w:rsidRDefault="00F75775" w:rsidP="00F75775">
            <w:pPr>
              <w:pStyle w:val="SEBodytext"/>
            </w:pPr>
            <w:r>
              <w:t>Swimming Teaching</w:t>
            </w:r>
          </w:p>
          <w:p w14:paraId="6F6805EA" w14:textId="77777777" w:rsidR="00F75775" w:rsidRDefault="00F75775" w:rsidP="00F75775">
            <w:pPr>
              <w:pStyle w:val="SEBodytext"/>
            </w:pPr>
            <w:r>
              <w:t>Recreational Swimming</w:t>
            </w:r>
          </w:p>
          <w:p w14:paraId="04B7CB83" w14:textId="77777777" w:rsidR="00F75775" w:rsidRDefault="00F75775" w:rsidP="00F75775">
            <w:pPr>
              <w:pStyle w:val="SEBodytext"/>
            </w:pPr>
            <w:r>
              <w:t>Competitive Swimming</w:t>
            </w:r>
          </w:p>
          <w:p w14:paraId="1A070A7A" w14:textId="77777777" w:rsidR="00F75775" w:rsidRDefault="00F75775" w:rsidP="00F75775">
            <w:pPr>
              <w:pStyle w:val="SEBodytext"/>
            </w:pPr>
            <w:r>
              <w:t>Masters Swimming</w:t>
            </w:r>
          </w:p>
          <w:p w14:paraId="1B29B267" w14:textId="77777777" w:rsidR="00F75775" w:rsidRDefault="00F75775" w:rsidP="00F75775">
            <w:pPr>
              <w:pStyle w:val="SEBodytext"/>
            </w:pPr>
            <w:r>
              <w:t>Open Water Swimming</w:t>
            </w:r>
          </w:p>
          <w:p w14:paraId="29ADE938" w14:textId="77777777" w:rsidR="00F75775" w:rsidRDefault="00F75775" w:rsidP="00F75775">
            <w:pPr>
              <w:pStyle w:val="SEBodytext"/>
            </w:pPr>
            <w:r>
              <w:t>Para Swimming</w:t>
            </w:r>
          </w:p>
          <w:p w14:paraId="0FD8CDFB" w14:textId="77777777" w:rsidR="00F75775" w:rsidRDefault="00F75775" w:rsidP="00F75775">
            <w:pPr>
              <w:pStyle w:val="SEBodytext"/>
            </w:pPr>
            <w:r>
              <w:t>Artistic Swimming (indicate if masters only)</w:t>
            </w:r>
          </w:p>
          <w:p w14:paraId="0B62D859" w14:textId="77777777" w:rsidR="00F75775" w:rsidRDefault="00F75775" w:rsidP="00F75775">
            <w:pPr>
              <w:pStyle w:val="SEBodytext"/>
            </w:pPr>
            <w:r>
              <w:t>Diving (indicate if masters only)</w:t>
            </w:r>
          </w:p>
          <w:p w14:paraId="6A1290B7" w14:textId="77777777" w:rsidR="00F75775" w:rsidRDefault="00F75775" w:rsidP="00F75775">
            <w:pPr>
              <w:pStyle w:val="SEBodytext"/>
            </w:pPr>
            <w:r>
              <w:t>Water Polo (indicate if masters only)</w:t>
            </w:r>
          </w:p>
          <w:p w14:paraId="6546BA22" w14:textId="77777777" w:rsidR="00F75775" w:rsidRDefault="00F75775" w:rsidP="00F75775">
            <w:pPr>
              <w:pStyle w:val="SEBodytext"/>
            </w:pPr>
            <w:r>
              <w:t>Lifesaving</w:t>
            </w:r>
          </w:p>
          <w:p w14:paraId="655F9BA4" w14:textId="77777777" w:rsidR="00F75775" w:rsidRDefault="00F75775" w:rsidP="00F75775">
            <w:pPr>
              <w:pStyle w:val="SEBodytext"/>
            </w:pPr>
            <w:r>
              <w:t>Other (please specify):</w:t>
            </w:r>
          </w:p>
        </w:tc>
      </w:tr>
    </w:tbl>
    <w:p w14:paraId="5C11FC1F" w14:textId="77777777" w:rsidR="00FA5D46" w:rsidRDefault="00FA5D46" w:rsidP="00FA5D46">
      <w:pPr>
        <w:pStyle w:val="SEBodytext"/>
      </w:pPr>
    </w:p>
    <w:p w14:paraId="68B7CFA5" w14:textId="77777777" w:rsidR="006131D2" w:rsidRDefault="006131D2" w:rsidP="006131D2">
      <w:pPr>
        <w:pStyle w:val="SEBodytext"/>
        <w:jc w:val="center"/>
        <w:rPr>
          <w:lang w:val="en-US"/>
        </w:rPr>
      </w:pPr>
    </w:p>
    <w:p w14:paraId="55240EF9" w14:textId="77777777" w:rsidR="00731140" w:rsidRDefault="00731140">
      <w:pPr>
        <w:rPr>
          <w:color w:val="555555" w:themeColor="text1"/>
          <w:sz w:val="22"/>
          <w:lang w:val="en-US"/>
        </w:rPr>
      </w:pPr>
      <w:r>
        <w:rPr>
          <w:lang w:val="en-US"/>
        </w:rPr>
        <w:br w:type="page"/>
      </w:r>
    </w:p>
    <w:p w14:paraId="30254A31" w14:textId="2CC3230A" w:rsidR="009C595E" w:rsidRDefault="009C595E" w:rsidP="009C595E">
      <w:pPr>
        <w:pStyle w:val="SEBodytext"/>
        <w:rPr>
          <w:lang w:val="en-US"/>
        </w:rPr>
      </w:pPr>
      <w:r>
        <w:rPr>
          <w:lang w:val="en-US"/>
        </w:rPr>
        <w:lastRenderedPageBreak/>
        <w:t>Please give a brief outline below (in no more than 500 words) why the region should consider your application for affiliation, the reasons leading to the club wanting to be affiliated and what benefits will you bring to the region and county if affiliated:</w:t>
      </w:r>
    </w:p>
    <w:p w14:paraId="219C0CAC" w14:textId="77777777" w:rsidR="009C595E" w:rsidRDefault="009C595E" w:rsidP="009C595E">
      <w:pPr>
        <w:pStyle w:val="SEBodytext"/>
        <w:rPr>
          <w:lang w:val="en-US"/>
        </w:rPr>
      </w:pPr>
    </w:p>
    <w:tbl>
      <w:tblPr>
        <w:tblStyle w:val="TableGrid"/>
        <w:tblW w:w="14879" w:type="dxa"/>
        <w:tblLook w:val="04A0" w:firstRow="1" w:lastRow="0" w:firstColumn="1" w:lastColumn="0" w:noHBand="0" w:noVBand="1"/>
      </w:tblPr>
      <w:tblGrid>
        <w:gridCol w:w="14879"/>
      </w:tblGrid>
      <w:tr w:rsidR="009C595E" w14:paraId="2160F6B3" w14:textId="77777777" w:rsidTr="00E8087F">
        <w:tc>
          <w:tcPr>
            <w:tcW w:w="14879" w:type="dxa"/>
          </w:tcPr>
          <w:p w14:paraId="7A9EF846" w14:textId="77777777" w:rsidR="009C595E" w:rsidRDefault="009C595E" w:rsidP="001710D3">
            <w:pPr>
              <w:pStyle w:val="SEBodytext"/>
              <w:rPr>
                <w:lang w:val="en-US"/>
              </w:rPr>
            </w:pPr>
          </w:p>
          <w:p w14:paraId="3FA794CF" w14:textId="77777777" w:rsidR="009C595E" w:rsidRDefault="009C595E" w:rsidP="001710D3">
            <w:pPr>
              <w:pStyle w:val="SEBodytext"/>
              <w:rPr>
                <w:lang w:val="en-US"/>
              </w:rPr>
            </w:pPr>
          </w:p>
          <w:p w14:paraId="1B049AF3" w14:textId="77777777" w:rsidR="009C595E" w:rsidRDefault="009C595E" w:rsidP="001710D3">
            <w:pPr>
              <w:pStyle w:val="SEBodytext"/>
              <w:rPr>
                <w:lang w:val="en-US"/>
              </w:rPr>
            </w:pPr>
          </w:p>
          <w:p w14:paraId="1AB91646" w14:textId="77777777" w:rsidR="009C595E" w:rsidRDefault="009C595E" w:rsidP="001710D3">
            <w:pPr>
              <w:pStyle w:val="SEBodytext"/>
              <w:rPr>
                <w:lang w:val="en-US"/>
              </w:rPr>
            </w:pPr>
          </w:p>
          <w:p w14:paraId="49984589" w14:textId="77777777" w:rsidR="009C595E" w:rsidRDefault="009C595E" w:rsidP="001710D3">
            <w:pPr>
              <w:pStyle w:val="SEBodytext"/>
              <w:rPr>
                <w:lang w:val="en-US"/>
              </w:rPr>
            </w:pPr>
          </w:p>
          <w:p w14:paraId="71B064E5" w14:textId="77777777" w:rsidR="009C595E" w:rsidRDefault="009C595E" w:rsidP="001710D3">
            <w:pPr>
              <w:pStyle w:val="SEBodytext"/>
              <w:rPr>
                <w:lang w:val="en-US"/>
              </w:rPr>
            </w:pPr>
          </w:p>
          <w:p w14:paraId="171B9403" w14:textId="77777777" w:rsidR="009C595E" w:rsidRDefault="009C595E" w:rsidP="001710D3">
            <w:pPr>
              <w:pStyle w:val="SEBodytext"/>
              <w:rPr>
                <w:lang w:val="en-US"/>
              </w:rPr>
            </w:pPr>
          </w:p>
          <w:p w14:paraId="180A0372" w14:textId="77777777" w:rsidR="009C595E" w:rsidRDefault="009C595E" w:rsidP="001710D3">
            <w:pPr>
              <w:pStyle w:val="SEBodytext"/>
              <w:rPr>
                <w:lang w:val="en-US"/>
              </w:rPr>
            </w:pPr>
          </w:p>
          <w:p w14:paraId="5332E369" w14:textId="77777777" w:rsidR="009C595E" w:rsidRDefault="009C595E" w:rsidP="001710D3">
            <w:pPr>
              <w:pStyle w:val="SEBodytext"/>
              <w:rPr>
                <w:lang w:val="en-US"/>
              </w:rPr>
            </w:pPr>
          </w:p>
          <w:p w14:paraId="624B196B" w14:textId="77777777" w:rsidR="009C595E" w:rsidRDefault="009C595E" w:rsidP="001710D3">
            <w:pPr>
              <w:pStyle w:val="SEBodytext"/>
              <w:rPr>
                <w:lang w:val="en-US"/>
              </w:rPr>
            </w:pPr>
          </w:p>
          <w:p w14:paraId="1BA1D38F" w14:textId="77777777" w:rsidR="009C595E" w:rsidRDefault="009C595E" w:rsidP="001710D3">
            <w:pPr>
              <w:pStyle w:val="SEBodytext"/>
              <w:rPr>
                <w:lang w:val="en-US"/>
              </w:rPr>
            </w:pPr>
          </w:p>
          <w:p w14:paraId="2A3DD6AA" w14:textId="77777777" w:rsidR="009C595E" w:rsidRDefault="009C595E" w:rsidP="001710D3">
            <w:pPr>
              <w:pStyle w:val="SEBodytext"/>
              <w:rPr>
                <w:lang w:val="en-US"/>
              </w:rPr>
            </w:pPr>
          </w:p>
        </w:tc>
      </w:tr>
    </w:tbl>
    <w:p w14:paraId="2A847EEF" w14:textId="380669EC" w:rsidR="009C595E" w:rsidRDefault="009C595E" w:rsidP="006131D2">
      <w:pPr>
        <w:pStyle w:val="SEBodytext"/>
        <w:rPr>
          <w:lang w:val="en-US"/>
        </w:rPr>
      </w:pPr>
    </w:p>
    <w:p w14:paraId="691A4711" w14:textId="77777777" w:rsidR="009C595E" w:rsidRDefault="009C595E" w:rsidP="006131D2">
      <w:pPr>
        <w:pStyle w:val="SEBodytext"/>
        <w:rPr>
          <w:lang w:val="en-US"/>
        </w:rPr>
      </w:pPr>
    </w:p>
    <w:p w14:paraId="6EA5E666" w14:textId="7211A8C5" w:rsidR="006131D2" w:rsidRDefault="006131D2" w:rsidP="006131D2">
      <w:pPr>
        <w:pStyle w:val="SEBodytext"/>
        <w:rPr>
          <w:lang w:val="en-US"/>
        </w:rPr>
      </w:pPr>
      <w:r>
        <w:rPr>
          <w:lang w:val="en-US"/>
        </w:rPr>
        <w:t xml:space="preserve">Please be aware that by affiliating to Swim England, </w:t>
      </w:r>
      <w:r w:rsidRPr="002B67CD">
        <w:rPr>
          <w:color w:val="FF0000"/>
          <w:lang w:val="en-US"/>
        </w:rPr>
        <w:t>XXXX</w:t>
      </w:r>
      <w:r>
        <w:rPr>
          <w:lang w:val="en-US"/>
        </w:rPr>
        <w:t xml:space="preserve"> Region and associated county the club will liable to pay fees to each body for all members registered. The details of these fees can be obtained by emailing </w:t>
      </w:r>
      <w:r w:rsidRPr="002B67CD">
        <w:rPr>
          <w:color w:val="FF0000"/>
          <w:lang w:val="en-US"/>
        </w:rPr>
        <w:t>XXXX</w:t>
      </w:r>
    </w:p>
    <w:p w14:paraId="6B5C6357" w14:textId="525C029B" w:rsidR="006131D2" w:rsidRDefault="006131D2" w:rsidP="006131D2">
      <w:pPr>
        <w:pStyle w:val="SEBodytext"/>
      </w:pPr>
    </w:p>
    <w:p w14:paraId="2EDCD3D8" w14:textId="77777777" w:rsidR="006131D2" w:rsidRDefault="006131D2" w:rsidP="006131D2">
      <w:pPr>
        <w:pStyle w:val="SEBodytext"/>
      </w:pPr>
    </w:p>
    <w:p w14:paraId="6D037D27" w14:textId="77FE219C" w:rsidR="003646C5" w:rsidRDefault="008D31F7" w:rsidP="006131D2">
      <w:pPr>
        <w:pStyle w:val="SEBodytext"/>
      </w:pPr>
      <w:r>
        <w:t xml:space="preserve">I confirm that by signing Part 1 of this application for affiliation </w:t>
      </w:r>
      <w:r w:rsidR="003646C5">
        <w:t xml:space="preserve">the information submitted on this form is correct and a true record and all relevant named bodies / people have been consulted. </w:t>
      </w:r>
    </w:p>
    <w:p w14:paraId="27FEAE3C" w14:textId="7F5ED856" w:rsidR="003646C5" w:rsidRDefault="003646C5" w:rsidP="006131D2">
      <w:pPr>
        <w:pStyle w:val="SEBodytext"/>
      </w:pPr>
    </w:p>
    <w:p w14:paraId="7C09E06E" w14:textId="15DC3670" w:rsidR="003646C5" w:rsidRPr="00D92C43" w:rsidRDefault="003646C5" w:rsidP="003646C5">
      <w:pPr>
        <w:pStyle w:val="SEBodytext"/>
        <w:rPr>
          <w:b/>
          <w:lang w:val="en-US"/>
        </w:rPr>
      </w:pPr>
      <w:r w:rsidRPr="00D92C43">
        <w:rPr>
          <w:b/>
          <w:lang w:val="en-US"/>
        </w:rPr>
        <w:t xml:space="preserve">Please sign and date and send it to </w:t>
      </w:r>
      <w:r w:rsidRPr="00487D00">
        <w:rPr>
          <w:b/>
          <w:color w:val="FF0000"/>
          <w:lang w:val="en-US"/>
        </w:rPr>
        <w:t>XXXX</w:t>
      </w:r>
    </w:p>
    <w:p w14:paraId="21F3E0F6" w14:textId="77777777" w:rsidR="003646C5" w:rsidRDefault="003646C5" w:rsidP="003646C5">
      <w:pPr>
        <w:pStyle w:val="SEBodytext"/>
        <w:rPr>
          <w:lang w:val="en-US"/>
        </w:rPr>
      </w:pPr>
    </w:p>
    <w:tbl>
      <w:tblPr>
        <w:tblStyle w:val="TableGrid"/>
        <w:tblW w:w="0" w:type="auto"/>
        <w:tblLook w:val="04A0" w:firstRow="1" w:lastRow="0" w:firstColumn="1" w:lastColumn="0" w:noHBand="0" w:noVBand="1"/>
      </w:tblPr>
      <w:tblGrid>
        <w:gridCol w:w="3539"/>
        <w:gridCol w:w="5471"/>
      </w:tblGrid>
      <w:tr w:rsidR="003646C5" w14:paraId="2BC21ACF" w14:textId="77777777" w:rsidTr="00EC4432">
        <w:tc>
          <w:tcPr>
            <w:tcW w:w="3539" w:type="dxa"/>
          </w:tcPr>
          <w:p w14:paraId="240A00BB" w14:textId="77777777" w:rsidR="003646C5" w:rsidRPr="00D92C43" w:rsidRDefault="003646C5" w:rsidP="00EC4432">
            <w:pPr>
              <w:pStyle w:val="SEBodytext"/>
              <w:rPr>
                <w:b/>
                <w:lang w:val="en-US"/>
              </w:rPr>
            </w:pPr>
            <w:r w:rsidRPr="00D92C43">
              <w:rPr>
                <w:b/>
                <w:lang w:val="en-US"/>
              </w:rPr>
              <w:t>Signed</w:t>
            </w:r>
          </w:p>
          <w:p w14:paraId="2ECAC4BA" w14:textId="77777777" w:rsidR="003646C5" w:rsidRPr="00D92C43" w:rsidRDefault="003646C5" w:rsidP="00EC4432">
            <w:pPr>
              <w:pStyle w:val="SEBodytext"/>
              <w:rPr>
                <w:b/>
                <w:lang w:val="en-US"/>
              </w:rPr>
            </w:pPr>
          </w:p>
        </w:tc>
        <w:tc>
          <w:tcPr>
            <w:tcW w:w="5471" w:type="dxa"/>
          </w:tcPr>
          <w:p w14:paraId="398773E6" w14:textId="77777777" w:rsidR="003646C5" w:rsidRDefault="003646C5" w:rsidP="00EC4432">
            <w:pPr>
              <w:pStyle w:val="SEBodytext"/>
              <w:rPr>
                <w:lang w:val="en-US"/>
              </w:rPr>
            </w:pPr>
          </w:p>
          <w:p w14:paraId="785C3A54" w14:textId="77777777" w:rsidR="00E8087F" w:rsidRDefault="00E8087F" w:rsidP="00EC4432">
            <w:pPr>
              <w:pStyle w:val="SEBodytext"/>
              <w:rPr>
                <w:lang w:val="en-US"/>
              </w:rPr>
            </w:pPr>
          </w:p>
          <w:p w14:paraId="33E9CF4A" w14:textId="1C76104E" w:rsidR="00E8087F" w:rsidRDefault="00E8087F" w:rsidP="00EC4432">
            <w:pPr>
              <w:pStyle w:val="SEBodytext"/>
              <w:rPr>
                <w:lang w:val="en-US"/>
              </w:rPr>
            </w:pPr>
          </w:p>
        </w:tc>
      </w:tr>
      <w:tr w:rsidR="003646C5" w14:paraId="0D0ECAD3" w14:textId="77777777" w:rsidTr="00EC4432">
        <w:tc>
          <w:tcPr>
            <w:tcW w:w="3539" w:type="dxa"/>
          </w:tcPr>
          <w:p w14:paraId="508B3145" w14:textId="77777777" w:rsidR="003646C5" w:rsidRPr="00D92C43" w:rsidRDefault="003646C5" w:rsidP="00EC4432">
            <w:pPr>
              <w:pStyle w:val="SEBodytext"/>
              <w:rPr>
                <w:b/>
                <w:lang w:val="en-US"/>
              </w:rPr>
            </w:pPr>
            <w:r w:rsidRPr="00D92C43">
              <w:rPr>
                <w:b/>
                <w:lang w:val="en-US"/>
              </w:rPr>
              <w:t>Name</w:t>
            </w:r>
          </w:p>
          <w:p w14:paraId="06EDF525" w14:textId="77777777" w:rsidR="003646C5" w:rsidRPr="00D92C43" w:rsidRDefault="003646C5" w:rsidP="00EC4432">
            <w:pPr>
              <w:pStyle w:val="SEBodytext"/>
              <w:rPr>
                <w:b/>
                <w:lang w:val="en-US"/>
              </w:rPr>
            </w:pPr>
          </w:p>
        </w:tc>
        <w:tc>
          <w:tcPr>
            <w:tcW w:w="5471" w:type="dxa"/>
          </w:tcPr>
          <w:p w14:paraId="71E22E15" w14:textId="77777777" w:rsidR="003646C5" w:rsidRDefault="003646C5" w:rsidP="00EC4432">
            <w:pPr>
              <w:pStyle w:val="SEBodytext"/>
              <w:rPr>
                <w:lang w:val="en-US"/>
              </w:rPr>
            </w:pPr>
          </w:p>
        </w:tc>
      </w:tr>
      <w:tr w:rsidR="003646C5" w14:paraId="406981E8" w14:textId="77777777" w:rsidTr="00EC4432">
        <w:tc>
          <w:tcPr>
            <w:tcW w:w="3539" w:type="dxa"/>
          </w:tcPr>
          <w:p w14:paraId="0B87C969" w14:textId="77777777" w:rsidR="003646C5" w:rsidRPr="00D92C43" w:rsidRDefault="003646C5" w:rsidP="00EC4432">
            <w:pPr>
              <w:pStyle w:val="SEBodytext"/>
              <w:rPr>
                <w:b/>
                <w:lang w:val="en-US"/>
              </w:rPr>
            </w:pPr>
            <w:r w:rsidRPr="00D92C43">
              <w:rPr>
                <w:b/>
                <w:lang w:val="en-US"/>
              </w:rPr>
              <w:t>Date</w:t>
            </w:r>
          </w:p>
          <w:p w14:paraId="734682EE" w14:textId="77777777" w:rsidR="003646C5" w:rsidRPr="00D92C43" w:rsidRDefault="003646C5" w:rsidP="00EC4432">
            <w:pPr>
              <w:pStyle w:val="SEBodytext"/>
              <w:rPr>
                <w:b/>
                <w:lang w:val="en-US"/>
              </w:rPr>
            </w:pPr>
          </w:p>
        </w:tc>
        <w:tc>
          <w:tcPr>
            <w:tcW w:w="5471" w:type="dxa"/>
          </w:tcPr>
          <w:p w14:paraId="7319D0BB" w14:textId="77777777" w:rsidR="003646C5" w:rsidRDefault="003646C5" w:rsidP="00EC4432">
            <w:pPr>
              <w:pStyle w:val="SEBodytext"/>
              <w:rPr>
                <w:lang w:val="en-US"/>
              </w:rPr>
            </w:pPr>
          </w:p>
        </w:tc>
      </w:tr>
    </w:tbl>
    <w:p w14:paraId="749E6808" w14:textId="77777777" w:rsidR="003646C5" w:rsidRDefault="003646C5" w:rsidP="006131D2">
      <w:pPr>
        <w:pStyle w:val="SEBodytext"/>
      </w:pPr>
    </w:p>
    <w:p w14:paraId="39022806" w14:textId="733F1C04" w:rsidR="00FA5D46" w:rsidRDefault="003646C5" w:rsidP="00FA5D46">
      <w:pPr>
        <w:pStyle w:val="SESubheaderintropara"/>
      </w:pPr>
      <w:r>
        <w:lastRenderedPageBreak/>
        <w:t xml:space="preserve">Part </w:t>
      </w:r>
      <w:r w:rsidR="00FA5D46">
        <w:t>2</w:t>
      </w:r>
    </w:p>
    <w:p w14:paraId="22C64433" w14:textId="20AF8430" w:rsidR="00FA5D46" w:rsidRDefault="003646C5" w:rsidP="00FA5D46">
      <w:pPr>
        <w:pStyle w:val="SEBodytext"/>
      </w:pPr>
      <w:r>
        <w:t xml:space="preserve">Once </w:t>
      </w:r>
      <w:r w:rsidR="009C595E">
        <w:t xml:space="preserve">you have been notified </w:t>
      </w:r>
      <w:r>
        <w:t>the club c</w:t>
      </w:r>
      <w:r w:rsidR="00F75775">
        <w:t>onstitution has been approved</w:t>
      </w:r>
      <w:r w:rsidR="006E58B5">
        <w:t>,</w:t>
      </w:r>
      <w:r w:rsidR="00F75775">
        <w:t xml:space="preserve"> </w:t>
      </w:r>
      <w:r w:rsidR="00FA5D46">
        <w:t xml:space="preserve">to be considered for affiliation you must </w:t>
      </w:r>
      <w:r w:rsidR="00F75775">
        <w:t>complete part 2 of the application process</w:t>
      </w:r>
      <w:r w:rsidR="00FA5D46">
        <w:t xml:space="preserve">. Please </w:t>
      </w:r>
      <w:r w:rsidR="00F75775">
        <w:t>complete the following information</w:t>
      </w:r>
      <w:r w:rsidR="00FA5D46">
        <w:t>:</w:t>
      </w:r>
    </w:p>
    <w:p w14:paraId="2B332016" w14:textId="77777777" w:rsidR="00FA5D46" w:rsidRDefault="00FA5D46" w:rsidP="00FA5D46">
      <w:pPr>
        <w:pStyle w:val="SEBodytext"/>
      </w:pPr>
    </w:p>
    <w:tbl>
      <w:tblPr>
        <w:tblStyle w:val="TableGrid"/>
        <w:tblW w:w="14312" w:type="dxa"/>
        <w:tblLook w:val="04A0" w:firstRow="1" w:lastRow="0" w:firstColumn="1" w:lastColumn="0" w:noHBand="0" w:noVBand="1"/>
      </w:tblPr>
      <w:tblGrid>
        <w:gridCol w:w="3539"/>
        <w:gridCol w:w="10773"/>
      </w:tblGrid>
      <w:tr w:rsidR="00FA5D46" w14:paraId="58A0E72F" w14:textId="77777777" w:rsidTr="00E8087F">
        <w:tc>
          <w:tcPr>
            <w:tcW w:w="3539" w:type="dxa"/>
          </w:tcPr>
          <w:p w14:paraId="0D2AD8EF" w14:textId="59467F80" w:rsidR="00FA5D46" w:rsidRDefault="009C595E" w:rsidP="00147833">
            <w:pPr>
              <w:pStyle w:val="SEBodytext"/>
              <w:rPr>
                <w:lang w:val="en-US"/>
              </w:rPr>
            </w:pPr>
            <w:r>
              <w:rPr>
                <w:lang w:val="en-US"/>
              </w:rPr>
              <w:t>Please name the proposed k</w:t>
            </w:r>
            <w:r w:rsidR="00FA5D46">
              <w:rPr>
                <w:lang w:val="en-US"/>
              </w:rPr>
              <w:t>ey officers in the club:</w:t>
            </w:r>
          </w:p>
          <w:p w14:paraId="3FD10DAF" w14:textId="77777777" w:rsidR="00FA5D46" w:rsidRPr="009C595E" w:rsidRDefault="00FA5D46" w:rsidP="009C595E">
            <w:pPr>
              <w:pStyle w:val="SEBodytext"/>
              <w:numPr>
                <w:ilvl w:val="0"/>
                <w:numId w:val="18"/>
              </w:numPr>
              <w:rPr>
                <w:color w:val="FF0000"/>
                <w:lang w:val="en-US"/>
              </w:rPr>
            </w:pPr>
            <w:r w:rsidRPr="009C595E">
              <w:rPr>
                <w:color w:val="FF0000"/>
                <w:lang w:val="en-US"/>
              </w:rPr>
              <w:t>Chairperson</w:t>
            </w:r>
          </w:p>
          <w:p w14:paraId="5206C9A4" w14:textId="77777777" w:rsidR="00FA5D46" w:rsidRPr="009C595E" w:rsidRDefault="00FA5D46" w:rsidP="009C595E">
            <w:pPr>
              <w:pStyle w:val="SEBodytext"/>
              <w:numPr>
                <w:ilvl w:val="0"/>
                <w:numId w:val="18"/>
              </w:numPr>
              <w:rPr>
                <w:color w:val="FF0000"/>
                <w:lang w:val="en-US"/>
              </w:rPr>
            </w:pPr>
            <w:r w:rsidRPr="009C595E">
              <w:rPr>
                <w:color w:val="FF0000"/>
                <w:lang w:val="en-US"/>
              </w:rPr>
              <w:t>Secretary</w:t>
            </w:r>
          </w:p>
          <w:p w14:paraId="52183B84" w14:textId="6FF573DF" w:rsidR="009C595E" w:rsidRDefault="00FA5D46" w:rsidP="009C595E">
            <w:pPr>
              <w:pStyle w:val="SEBodytext"/>
              <w:numPr>
                <w:ilvl w:val="0"/>
                <w:numId w:val="18"/>
              </w:numPr>
              <w:rPr>
                <w:color w:val="FF0000"/>
                <w:lang w:val="en-US"/>
              </w:rPr>
            </w:pPr>
            <w:r w:rsidRPr="009C595E">
              <w:rPr>
                <w:color w:val="FF0000"/>
                <w:lang w:val="en-US"/>
              </w:rPr>
              <w:t>Treasurer</w:t>
            </w:r>
          </w:p>
          <w:p w14:paraId="366B2B9F" w14:textId="2CBA8027" w:rsidR="005A741C" w:rsidRDefault="005A741C" w:rsidP="009C595E">
            <w:pPr>
              <w:pStyle w:val="SEBodytext"/>
              <w:numPr>
                <w:ilvl w:val="0"/>
                <w:numId w:val="18"/>
              </w:numPr>
              <w:rPr>
                <w:color w:val="FF0000"/>
                <w:lang w:val="en-US"/>
              </w:rPr>
            </w:pPr>
            <w:r>
              <w:rPr>
                <w:color w:val="FF0000"/>
                <w:lang w:val="en-US"/>
              </w:rPr>
              <w:t>Welfare Officer (independent)</w:t>
            </w:r>
          </w:p>
          <w:p w14:paraId="503795CE" w14:textId="2FDD8A7D" w:rsidR="00DA10B7" w:rsidRPr="009F4A54" w:rsidRDefault="00DA10B7" w:rsidP="00DA10B7">
            <w:pPr>
              <w:pStyle w:val="SEBodytext"/>
              <w:numPr>
                <w:ilvl w:val="0"/>
                <w:numId w:val="18"/>
              </w:numPr>
              <w:rPr>
                <w:lang w:val="en-US"/>
              </w:rPr>
            </w:pPr>
            <w:r>
              <w:rPr>
                <w:lang w:val="en-US"/>
              </w:rPr>
              <w:t>DBS</w:t>
            </w:r>
            <w:r w:rsidR="00CF02F6">
              <w:rPr>
                <w:lang w:val="en-US"/>
              </w:rPr>
              <w:t xml:space="preserve"> verifier</w:t>
            </w:r>
            <w:r>
              <w:rPr>
                <w:lang w:val="en-US"/>
              </w:rPr>
              <w:t xml:space="preserve"> – must provide email</w:t>
            </w:r>
          </w:p>
          <w:p w14:paraId="66FE0025" w14:textId="3F8FC8A4" w:rsidR="00FA5D46" w:rsidRPr="009C595E" w:rsidRDefault="006E58B5" w:rsidP="009C595E">
            <w:pPr>
              <w:pStyle w:val="SEBodytext"/>
              <w:rPr>
                <w:lang w:val="en-US"/>
              </w:rPr>
            </w:pPr>
            <w:r w:rsidRPr="009C595E">
              <w:rPr>
                <w:lang w:val="en-US"/>
              </w:rPr>
              <w:t xml:space="preserve">If more than one person </w:t>
            </w:r>
            <w:r w:rsidR="009C595E">
              <w:rPr>
                <w:lang w:val="en-US"/>
              </w:rPr>
              <w:t xml:space="preserve">is doing a role </w:t>
            </w:r>
            <w:r w:rsidRPr="009C595E">
              <w:rPr>
                <w:lang w:val="en-US"/>
              </w:rPr>
              <w:t xml:space="preserve">then list all </w:t>
            </w:r>
            <w:r w:rsidR="009C595E">
              <w:rPr>
                <w:lang w:val="en-US"/>
              </w:rPr>
              <w:t>names</w:t>
            </w:r>
            <w:r w:rsidRPr="009C595E">
              <w:rPr>
                <w:lang w:val="en-US"/>
              </w:rPr>
              <w:t xml:space="preserve"> indicating which is the lead person.</w:t>
            </w:r>
          </w:p>
          <w:p w14:paraId="2F095F9A" w14:textId="74DE0C88" w:rsidR="00FA5D46" w:rsidRPr="006131D2" w:rsidRDefault="00FA5D46" w:rsidP="00147833">
            <w:pPr>
              <w:pStyle w:val="SEBodytext"/>
              <w:rPr>
                <w:b/>
                <w:i/>
                <w:lang w:val="en-US"/>
              </w:rPr>
            </w:pPr>
            <w:r w:rsidRPr="006131D2">
              <w:rPr>
                <w:b/>
                <w:i/>
                <w:lang w:val="en-US"/>
              </w:rPr>
              <w:t xml:space="preserve">Please note the key officers highlighted in </w:t>
            </w:r>
            <w:proofErr w:type="gramStart"/>
            <w:r w:rsidRPr="006131D2">
              <w:rPr>
                <w:b/>
                <w:i/>
                <w:lang w:val="en-US"/>
              </w:rPr>
              <w:t>red</w:t>
            </w:r>
            <w:proofErr w:type="gramEnd"/>
            <w:r w:rsidRPr="006131D2">
              <w:rPr>
                <w:b/>
                <w:i/>
                <w:lang w:val="en-US"/>
              </w:rPr>
              <w:t xml:space="preserve"> above should not be related to </w:t>
            </w:r>
            <w:r w:rsidR="006E58B5" w:rsidRPr="006131D2">
              <w:rPr>
                <w:b/>
                <w:i/>
                <w:lang w:val="en-US"/>
              </w:rPr>
              <w:t xml:space="preserve">or in a relationship with </w:t>
            </w:r>
            <w:r w:rsidRPr="006131D2">
              <w:rPr>
                <w:b/>
                <w:i/>
                <w:lang w:val="en-US"/>
              </w:rPr>
              <w:t>one another</w:t>
            </w:r>
            <w:r w:rsidR="006E58B5" w:rsidRPr="006131D2">
              <w:rPr>
                <w:b/>
                <w:i/>
                <w:lang w:val="en-US"/>
              </w:rPr>
              <w:t>.</w:t>
            </w:r>
          </w:p>
        </w:tc>
        <w:tc>
          <w:tcPr>
            <w:tcW w:w="10773" w:type="dxa"/>
          </w:tcPr>
          <w:p w14:paraId="15A558E3" w14:textId="77777777" w:rsidR="00FA5D46" w:rsidRDefault="00FA5D46" w:rsidP="00147833">
            <w:pPr>
              <w:pStyle w:val="SEBodytext"/>
              <w:rPr>
                <w:lang w:val="en-US"/>
              </w:rPr>
            </w:pPr>
            <w:r>
              <w:rPr>
                <w:lang w:val="en-US"/>
              </w:rPr>
              <w:t>1.</w:t>
            </w:r>
          </w:p>
          <w:p w14:paraId="034FA9F3" w14:textId="77777777" w:rsidR="00FA5D46" w:rsidRDefault="00FA5D46" w:rsidP="00147833">
            <w:pPr>
              <w:pStyle w:val="SEBodytext"/>
              <w:rPr>
                <w:lang w:val="en-US"/>
              </w:rPr>
            </w:pPr>
            <w:r>
              <w:rPr>
                <w:lang w:val="en-US"/>
              </w:rPr>
              <w:t>2.</w:t>
            </w:r>
          </w:p>
          <w:p w14:paraId="22378C92" w14:textId="77777777" w:rsidR="00FA5D46" w:rsidRDefault="00FA5D46" w:rsidP="00147833">
            <w:pPr>
              <w:pStyle w:val="SEBodytext"/>
              <w:rPr>
                <w:lang w:val="en-US"/>
              </w:rPr>
            </w:pPr>
            <w:r>
              <w:rPr>
                <w:lang w:val="en-US"/>
              </w:rPr>
              <w:t>3.</w:t>
            </w:r>
          </w:p>
          <w:p w14:paraId="481886D8" w14:textId="77777777" w:rsidR="00FA5D46" w:rsidRDefault="00FA5D46" w:rsidP="00147833">
            <w:pPr>
              <w:pStyle w:val="SEBodytext"/>
              <w:rPr>
                <w:lang w:val="en-US"/>
              </w:rPr>
            </w:pPr>
            <w:r>
              <w:rPr>
                <w:lang w:val="en-US"/>
              </w:rPr>
              <w:t>4.</w:t>
            </w:r>
          </w:p>
          <w:p w14:paraId="63FC143A" w14:textId="273FB08C" w:rsidR="00FA5D46" w:rsidRDefault="00DA10B7" w:rsidP="00147833">
            <w:pPr>
              <w:pStyle w:val="SEBodytext"/>
              <w:rPr>
                <w:lang w:val="en-US"/>
              </w:rPr>
            </w:pPr>
            <w:r>
              <w:rPr>
                <w:lang w:val="en-US"/>
              </w:rPr>
              <w:t>5.</w:t>
            </w:r>
          </w:p>
        </w:tc>
      </w:tr>
      <w:tr w:rsidR="00662382" w14:paraId="73FECE1B" w14:textId="77777777" w:rsidTr="005A741C">
        <w:trPr>
          <w:trHeight w:val="1418"/>
        </w:trPr>
        <w:tc>
          <w:tcPr>
            <w:tcW w:w="3539" w:type="dxa"/>
          </w:tcPr>
          <w:p w14:paraId="1E09C168" w14:textId="23C50EC2" w:rsidR="00662382" w:rsidRDefault="00CF02F6" w:rsidP="005A741C">
            <w:pPr>
              <w:pStyle w:val="SEBodytext"/>
              <w:rPr>
                <w:lang w:val="en-US"/>
              </w:rPr>
            </w:pPr>
            <w:r>
              <w:rPr>
                <w:lang w:val="en-US"/>
              </w:rPr>
              <w:t>As</w:t>
            </w:r>
            <w:r w:rsidR="00662382">
              <w:rPr>
                <w:lang w:val="en-US"/>
              </w:rPr>
              <w:t xml:space="preserve"> a club that is associated with or based within a school or educational establishment please complete the following information:</w:t>
            </w:r>
          </w:p>
        </w:tc>
        <w:tc>
          <w:tcPr>
            <w:tcW w:w="10773" w:type="dxa"/>
          </w:tcPr>
          <w:p w14:paraId="0FE29AB2" w14:textId="77777777" w:rsidR="00662382" w:rsidRDefault="00662382" w:rsidP="00662382">
            <w:pPr>
              <w:pStyle w:val="SEBodytext"/>
              <w:rPr>
                <w:lang w:val="en-US"/>
              </w:rPr>
            </w:pPr>
            <w:r>
              <w:rPr>
                <w:lang w:val="en-US"/>
              </w:rPr>
              <w:t>Head of School:</w:t>
            </w:r>
          </w:p>
          <w:p w14:paraId="03556A45" w14:textId="3E1002C7" w:rsidR="00662382" w:rsidRDefault="00662382" w:rsidP="00662382">
            <w:pPr>
              <w:pStyle w:val="SEBodytext"/>
              <w:rPr>
                <w:lang w:val="en-US"/>
              </w:rPr>
            </w:pPr>
          </w:p>
          <w:p w14:paraId="72E37E28" w14:textId="6C246503" w:rsidR="005A741C" w:rsidRDefault="00662382" w:rsidP="00662382">
            <w:pPr>
              <w:pStyle w:val="SEBodytext"/>
              <w:rPr>
                <w:lang w:val="en-US"/>
              </w:rPr>
            </w:pPr>
            <w:r>
              <w:rPr>
                <w:lang w:val="en-US"/>
              </w:rPr>
              <w:t>Designated Safeguarding Lead</w:t>
            </w:r>
            <w:r w:rsidR="005A741C">
              <w:rPr>
                <w:lang w:val="en-US"/>
              </w:rPr>
              <w:t>:</w:t>
            </w:r>
          </w:p>
          <w:p w14:paraId="6C619DBC" w14:textId="77777777" w:rsidR="005A741C" w:rsidRDefault="005A741C" w:rsidP="00662382">
            <w:pPr>
              <w:pStyle w:val="SEBodytext"/>
              <w:rPr>
                <w:lang w:val="en-US"/>
              </w:rPr>
            </w:pPr>
          </w:p>
          <w:p w14:paraId="774D8546" w14:textId="7E1AFB37" w:rsidR="00662382" w:rsidRDefault="005A741C" w:rsidP="00662382">
            <w:pPr>
              <w:pStyle w:val="SEBodytext"/>
              <w:rPr>
                <w:lang w:val="en-US"/>
              </w:rPr>
            </w:pPr>
            <w:r>
              <w:rPr>
                <w:lang w:val="en-US"/>
              </w:rPr>
              <w:t>Welfare Officer for School if different to DSL:</w:t>
            </w:r>
          </w:p>
        </w:tc>
      </w:tr>
      <w:tr w:rsidR="006E58B5" w14:paraId="45447B8C" w14:textId="77777777" w:rsidTr="00E8087F">
        <w:tc>
          <w:tcPr>
            <w:tcW w:w="3539" w:type="dxa"/>
          </w:tcPr>
          <w:p w14:paraId="1D390FA8" w14:textId="77777777" w:rsidR="006E58B5" w:rsidRDefault="006E58B5" w:rsidP="00414D05">
            <w:pPr>
              <w:pStyle w:val="SEBodytext"/>
              <w:rPr>
                <w:lang w:val="en-US"/>
              </w:rPr>
            </w:pPr>
            <w:r>
              <w:rPr>
                <w:lang w:val="en-US"/>
              </w:rPr>
              <w:t>Please name your Head Coach / Teac</w:t>
            </w:r>
            <w:r w:rsidR="00414D05">
              <w:rPr>
                <w:lang w:val="en-US"/>
              </w:rPr>
              <w:t>her. If you are undertaking multiple d</w:t>
            </w:r>
            <w:r>
              <w:rPr>
                <w:lang w:val="en-US"/>
              </w:rPr>
              <w:t>isciplines please list all applicable names and their discipline:</w:t>
            </w:r>
          </w:p>
          <w:p w14:paraId="7C743405" w14:textId="2E981256" w:rsidR="005A741C" w:rsidRDefault="005A741C" w:rsidP="00414D05">
            <w:pPr>
              <w:pStyle w:val="SEBodytext"/>
              <w:rPr>
                <w:lang w:val="en-US"/>
              </w:rPr>
            </w:pPr>
            <w:r w:rsidRPr="00B1290C">
              <w:rPr>
                <w:b/>
                <w:i/>
                <w:lang w:val="en-US"/>
              </w:rPr>
              <w:t xml:space="preserve">Please note the Head Coach/s should not be related to or in a </w:t>
            </w:r>
            <w:r w:rsidRPr="00B1290C">
              <w:rPr>
                <w:b/>
                <w:i/>
                <w:lang w:val="en-US"/>
              </w:rPr>
              <w:lastRenderedPageBreak/>
              <w:t xml:space="preserve">relationship with the </w:t>
            </w:r>
            <w:r>
              <w:rPr>
                <w:b/>
                <w:i/>
                <w:lang w:val="en-US"/>
              </w:rPr>
              <w:t xml:space="preserve">named </w:t>
            </w:r>
            <w:r w:rsidRPr="00B1290C">
              <w:rPr>
                <w:b/>
                <w:i/>
                <w:lang w:val="en-US"/>
              </w:rPr>
              <w:t>Club Chair.</w:t>
            </w:r>
          </w:p>
        </w:tc>
        <w:tc>
          <w:tcPr>
            <w:tcW w:w="10773" w:type="dxa"/>
          </w:tcPr>
          <w:p w14:paraId="10FC9749" w14:textId="499FF265" w:rsidR="006E58B5" w:rsidDel="00F75775" w:rsidRDefault="006E58B5" w:rsidP="00147833">
            <w:pPr>
              <w:pStyle w:val="SEBodytext"/>
              <w:rPr>
                <w:lang w:val="en-US"/>
              </w:rPr>
            </w:pPr>
          </w:p>
        </w:tc>
      </w:tr>
      <w:tr w:rsidR="006E58B5" w14:paraId="47412F46" w14:textId="77777777" w:rsidTr="00E8087F">
        <w:tc>
          <w:tcPr>
            <w:tcW w:w="3539" w:type="dxa"/>
          </w:tcPr>
          <w:p w14:paraId="3C318554" w14:textId="2BE4EFAE" w:rsidR="006E58B5" w:rsidRDefault="006E58B5" w:rsidP="00487D00">
            <w:pPr>
              <w:pStyle w:val="SEBodytext"/>
              <w:rPr>
                <w:lang w:val="en-US"/>
              </w:rPr>
            </w:pPr>
            <w:r>
              <w:rPr>
                <w:lang w:val="en-US"/>
              </w:rPr>
              <w:t xml:space="preserve">Please </w:t>
            </w:r>
            <w:r w:rsidR="00CF02F6">
              <w:rPr>
                <w:lang w:val="en-US"/>
              </w:rPr>
              <w:t xml:space="preserve">provide the </w:t>
            </w:r>
            <w:r>
              <w:rPr>
                <w:lang w:val="en-US"/>
              </w:rPr>
              <w:t xml:space="preserve">name </w:t>
            </w:r>
            <w:r w:rsidR="00CF02F6">
              <w:rPr>
                <w:lang w:val="en-US"/>
              </w:rPr>
              <w:t xml:space="preserve">of </w:t>
            </w:r>
            <w:r>
              <w:rPr>
                <w:lang w:val="en-US"/>
              </w:rPr>
              <w:t>your membership secretary if different from above secretary role. This person will be the main contact for using the Swim England Online Membership Sy</w:t>
            </w:r>
            <w:r w:rsidR="008D31F7">
              <w:rPr>
                <w:lang w:val="en-US"/>
              </w:rPr>
              <w:t>stem (OMS) to input member data</w:t>
            </w:r>
            <w:r>
              <w:rPr>
                <w:lang w:val="en-US"/>
              </w:rPr>
              <w:t>:</w:t>
            </w:r>
          </w:p>
        </w:tc>
        <w:tc>
          <w:tcPr>
            <w:tcW w:w="10773" w:type="dxa"/>
          </w:tcPr>
          <w:p w14:paraId="52D4C2C7" w14:textId="77777777" w:rsidR="006E58B5" w:rsidDel="00F75775" w:rsidRDefault="006E58B5" w:rsidP="00147833">
            <w:pPr>
              <w:pStyle w:val="SEBodytext"/>
              <w:rPr>
                <w:lang w:val="en-US"/>
              </w:rPr>
            </w:pPr>
          </w:p>
        </w:tc>
      </w:tr>
    </w:tbl>
    <w:p w14:paraId="6EF94C65" w14:textId="77777777" w:rsidR="00FA5D46" w:rsidRDefault="00FA5D46" w:rsidP="00FA5D46">
      <w:pPr>
        <w:pStyle w:val="SEBodytext"/>
        <w:rPr>
          <w:lang w:val="en-US"/>
        </w:rPr>
      </w:pPr>
    </w:p>
    <w:p w14:paraId="6D043DD0" w14:textId="77777777" w:rsidR="008D31F7" w:rsidRDefault="008D31F7" w:rsidP="006E58B5">
      <w:pPr>
        <w:pStyle w:val="SEBodytext"/>
      </w:pPr>
    </w:p>
    <w:p w14:paraId="42261548" w14:textId="77777777" w:rsidR="008D31F7" w:rsidRDefault="008D31F7" w:rsidP="006E58B5">
      <w:pPr>
        <w:pStyle w:val="SEBodytext"/>
      </w:pPr>
    </w:p>
    <w:p w14:paraId="7E50C42A" w14:textId="54BBC83C" w:rsidR="006E58B5" w:rsidRDefault="006E58B5" w:rsidP="006E58B5">
      <w:pPr>
        <w:pStyle w:val="SEBodytext"/>
      </w:pPr>
      <w:r>
        <w:t>I confirm that by s</w:t>
      </w:r>
      <w:r w:rsidR="006131D2">
        <w:t>i</w:t>
      </w:r>
      <w:r>
        <w:t>gning Part 2 of this application fo</w:t>
      </w:r>
      <w:r w:rsidR="009C595E">
        <w:t>r affiliation,</w:t>
      </w:r>
      <w:r>
        <w:t xml:space="preserve"> the information submitted is correct and a true record and all relevant named people have agreed to have their information shared with Swim England. </w:t>
      </w:r>
    </w:p>
    <w:p w14:paraId="1E96E3FD" w14:textId="7932CAD9" w:rsidR="006E58B5" w:rsidRDefault="006E58B5" w:rsidP="006E58B5">
      <w:pPr>
        <w:pStyle w:val="SEBodytext"/>
      </w:pPr>
    </w:p>
    <w:p w14:paraId="18A329AD" w14:textId="0AD8BE7C" w:rsidR="00662382" w:rsidRDefault="00662382" w:rsidP="00662382">
      <w:pPr>
        <w:pStyle w:val="SEBodytext"/>
      </w:pPr>
      <w:r>
        <w:t>I also confirm as a School based club or one that is closely linked to a school that the relevant additional safeguarding information is agreed and has been shared.</w:t>
      </w:r>
    </w:p>
    <w:p w14:paraId="2C9CDBA6" w14:textId="77777777" w:rsidR="00662382" w:rsidRDefault="00662382" w:rsidP="006E58B5">
      <w:pPr>
        <w:pStyle w:val="SEBodytext"/>
      </w:pPr>
    </w:p>
    <w:p w14:paraId="79A2E4DC" w14:textId="77777777" w:rsidR="00662382" w:rsidRDefault="00662382" w:rsidP="006E58B5">
      <w:pPr>
        <w:pStyle w:val="SEBodytext"/>
      </w:pPr>
    </w:p>
    <w:p w14:paraId="7B8275A4" w14:textId="77777777" w:rsidR="006E58B5" w:rsidRDefault="006E58B5" w:rsidP="006E58B5">
      <w:pPr>
        <w:pStyle w:val="SEBodytext"/>
      </w:pPr>
    </w:p>
    <w:p w14:paraId="56E8147B" w14:textId="42FD98D0" w:rsidR="006E58B5" w:rsidRPr="00D92C43" w:rsidRDefault="006E58B5" w:rsidP="006E58B5">
      <w:pPr>
        <w:pStyle w:val="SEBodytext"/>
        <w:rPr>
          <w:b/>
          <w:lang w:val="en-US"/>
        </w:rPr>
      </w:pPr>
      <w:r w:rsidRPr="00D92C43">
        <w:rPr>
          <w:b/>
          <w:lang w:val="en-US"/>
        </w:rPr>
        <w:t xml:space="preserve">Please sign and date and send it to </w:t>
      </w:r>
      <w:r w:rsidRPr="00487D00">
        <w:rPr>
          <w:b/>
          <w:color w:val="FF0000"/>
          <w:lang w:val="en-US"/>
        </w:rPr>
        <w:t>XXXX</w:t>
      </w:r>
    </w:p>
    <w:p w14:paraId="20668EEC" w14:textId="77777777" w:rsidR="006E58B5" w:rsidRDefault="006E58B5" w:rsidP="006E58B5">
      <w:pPr>
        <w:pStyle w:val="SEBodytext"/>
        <w:rPr>
          <w:lang w:val="en-US"/>
        </w:rPr>
      </w:pPr>
    </w:p>
    <w:tbl>
      <w:tblPr>
        <w:tblStyle w:val="TableGrid"/>
        <w:tblW w:w="0" w:type="auto"/>
        <w:tblLook w:val="04A0" w:firstRow="1" w:lastRow="0" w:firstColumn="1" w:lastColumn="0" w:noHBand="0" w:noVBand="1"/>
      </w:tblPr>
      <w:tblGrid>
        <w:gridCol w:w="3539"/>
        <w:gridCol w:w="5471"/>
      </w:tblGrid>
      <w:tr w:rsidR="006E58B5" w14:paraId="0E71DDE8" w14:textId="77777777" w:rsidTr="001710D3">
        <w:tc>
          <w:tcPr>
            <w:tcW w:w="3539" w:type="dxa"/>
          </w:tcPr>
          <w:p w14:paraId="1985BE37" w14:textId="77777777" w:rsidR="006E58B5" w:rsidRPr="00D92C43" w:rsidRDefault="006E58B5" w:rsidP="001710D3">
            <w:pPr>
              <w:pStyle w:val="SEBodytext"/>
              <w:rPr>
                <w:b/>
                <w:lang w:val="en-US"/>
              </w:rPr>
            </w:pPr>
            <w:r w:rsidRPr="00D92C43">
              <w:rPr>
                <w:b/>
                <w:lang w:val="en-US"/>
              </w:rPr>
              <w:t>Signed</w:t>
            </w:r>
          </w:p>
          <w:p w14:paraId="3ADF0C96" w14:textId="77777777" w:rsidR="006E58B5" w:rsidRPr="00D92C43" w:rsidRDefault="006E58B5" w:rsidP="001710D3">
            <w:pPr>
              <w:pStyle w:val="SEBodytext"/>
              <w:rPr>
                <w:b/>
                <w:lang w:val="en-US"/>
              </w:rPr>
            </w:pPr>
          </w:p>
        </w:tc>
        <w:tc>
          <w:tcPr>
            <w:tcW w:w="5471" w:type="dxa"/>
          </w:tcPr>
          <w:p w14:paraId="4AD75028" w14:textId="77777777" w:rsidR="006E58B5" w:rsidRDefault="006E58B5" w:rsidP="001710D3">
            <w:pPr>
              <w:pStyle w:val="SEBodytext"/>
              <w:rPr>
                <w:lang w:val="en-US"/>
              </w:rPr>
            </w:pPr>
          </w:p>
          <w:p w14:paraId="270D170B" w14:textId="77777777" w:rsidR="00E8087F" w:rsidRDefault="00E8087F" w:rsidP="001710D3">
            <w:pPr>
              <w:pStyle w:val="SEBodytext"/>
              <w:rPr>
                <w:lang w:val="en-US"/>
              </w:rPr>
            </w:pPr>
          </w:p>
          <w:p w14:paraId="19F2B0B5" w14:textId="412AEE84" w:rsidR="00E8087F" w:rsidRDefault="00E8087F" w:rsidP="001710D3">
            <w:pPr>
              <w:pStyle w:val="SEBodytext"/>
              <w:rPr>
                <w:lang w:val="en-US"/>
              </w:rPr>
            </w:pPr>
          </w:p>
        </w:tc>
      </w:tr>
      <w:tr w:rsidR="006E58B5" w14:paraId="754CEE3A" w14:textId="77777777" w:rsidTr="001710D3">
        <w:tc>
          <w:tcPr>
            <w:tcW w:w="3539" w:type="dxa"/>
          </w:tcPr>
          <w:p w14:paraId="415AD211" w14:textId="77777777" w:rsidR="006E58B5" w:rsidRPr="00D92C43" w:rsidRDefault="006E58B5" w:rsidP="001710D3">
            <w:pPr>
              <w:pStyle w:val="SEBodytext"/>
              <w:rPr>
                <w:b/>
                <w:lang w:val="en-US"/>
              </w:rPr>
            </w:pPr>
            <w:r w:rsidRPr="00D92C43">
              <w:rPr>
                <w:b/>
                <w:lang w:val="en-US"/>
              </w:rPr>
              <w:t>Name</w:t>
            </w:r>
          </w:p>
          <w:p w14:paraId="5439A646" w14:textId="77777777" w:rsidR="006E58B5" w:rsidRPr="00D92C43" w:rsidRDefault="006E58B5" w:rsidP="001710D3">
            <w:pPr>
              <w:pStyle w:val="SEBodytext"/>
              <w:rPr>
                <w:b/>
                <w:lang w:val="en-US"/>
              </w:rPr>
            </w:pPr>
          </w:p>
        </w:tc>
        <w:tc>
          <w:tcPr>
            <w:tcW w:w="5471" w:type="dxa"/>
          </w:tcPr>
          <w:p w14:paraId="42ACABF0" w14:textId="77777777" w:rsidR="006E58B5" w:rsidRDefault="006E58B5" w:rsidP="001710D3">
            <w:pPr>
              <w:pStyle w:val="SEBodytext"/>
              <w:rPr>
                <w:lang w:val="en-US"/>
              </w:rPr>
            </w:pPr>
          </w:p>
        </w:tc>
      </w:tr>
      <w:tr w:rsidR="006E58B5" w14:paraId="428FB857" w14:textId="77777777" w:rsidTr="001710D3">
        <w:tc>
          <w:tcPr>
            <w:tcW w:w="3539" w:type="dxa"/>
          </w:tcPr>
          <w:p w14:paraId="235C1152" w14:textId="77777777" w:rsidR="006E58B5" w:rsidRPr="00D92C43" w:rsidRDefault="006E58B5" w:rsidP="001710D3">
            <w:pPr>
              <w:pStyle w:val="SEBodytext"/>
              <w:rPr>
                <w:b/>
                <w:lang w:val="en-US"/>
              </w:rPr>
            </w:pPr>
            <w:r w:rsidRPr="00D92C43">
              <w:rPr>
                <w:b/>
                <w:lang w:val="en-US"/>
              </w:rPr>
              <w:t>Date</w:t>
            </w:r>
          </w:p>
          <w:p w14:paraId="1E114025" w14:textId="77777777" w:rsidR="006E58B5" w:rsidRPr="00D92C43" w:rsidRDefault="006E58B5" w:rsidP="001710D3">
            <w:pPr>
              <w:pStyle w:val="SEBodytext"/>
              <w:rPr>
                <w:b/>
                <w:lang w:val="en-US"/>
              </w:rPr>
            </w:pPr>
          </w:p>
        </w:tc>
        <w:tc>
          <w:tcPr>
            <w:tcW w:w="5471" w:type="dxa"/>
          </w:tcPr>
          <w:p w14:paraId="16D69E9D" w14:textId="77777777" w:rsidR="006E58B5" w:rsidRDefault="006E58B5" w:rsidP="001710D3">
            <w:pPr>
              <w:pStyle w:val="SEBodytext"/>
              <w:rPr>
                <w:lang w:val="en-US"/>
              </w:rPr>
            </w:pPr>
          </w:p>
        </w:tc>
      </w:tr>
    </w:tbl>
    <w:p w14:paraId="2BD9B286" w14:textId="59A28988" w:rsidR="006E58B5" w:rsidRDefault="006E58B5" w:rsidP="00FA5D46">
      <w:pPr>
        <w:pStyle w:val="SEBodytext"/>
        <w:rPr>
          <w:lang w:val="en-US"/>
        </w:rPr>
      </w:pPr>
    </w:p>
    <w:p w14:paraId="4B8311DA" w14:textId="77777777" w:rsidR="006E58B5" w:rsidRDefault="006E58B5" w:rsidP="00FA5D46">
      <w:pPr>
        <w:pStyle w:val="SEBodytext"/>
        <w:rPr>
          <w:lang w:val="en-US"/>
        </w:rPr>
      </w:pPr>
    </w:p>
    <w:p w14:paraId="3DDAC5F9" w14:textId="77777777" w:rsidR="008D31F7" w:rsidRDefault="008D31F7">
      <w:pPr>
        <w:rPr>
          <w:color w:val="555555" w:themeColor="text1"/>
          <w:sz w:val="22"/>
          <w:lang w:val="en-US"/>
        </w:rPr>
      </w:pPr>
      <w:r>
        <w:rPr>
          <w:lang w:val="en-US"/>
        </w:rPr>
        <w:br w:type="page"/>
      </w:r>
    </w:p>
    <w:p w14:paraId="44FA1094" w14:textId="36F92C4A" w:rsidR="008D31F7" w:rsidRDefault="00880536" w:rsidP="008D31F7">
      <w:pPr>
        <w:pStyle w:val="SESubheaderintropara"/>
        <w:rPr>
          <w:lang w:val="en-US"/>
        </w:rPr>
      </w:pPr>
      <w:r>
        <w:rPr>
          <w:lang w:val="en-US"/>
        </w:rPr>
        <w:lastRenderedPageBreak/>
        <w:t>Part</w:t>
      </w:r>
      <w:r w:rsidR="008D31F7">
        <w:rPr>
          <w:lang w:val="en-US"/>
        </w:rPr>
        <w:t xml:space="preserve"> 3</w:t>
      </w:r>
    </w:p>
    <w:p w14:paraId="44106B88" w14:textId="77777777" w:rsidR="008D31F7" w:rsidRDefault="008D31F7" w:rsidP="00FA5D46">
      <w:pPr>
        <w:pStyle w:val="SEBodytext"/>
        <w:rPr>
          <w:lang w:val="en-US"/>
        </w:rPr>
      </w:pPr>
    </w:p>
    <w:p w14:paraId="0451E8AF" w14:textId="2F936FBD" w:rsidR="00FA5D46" w:rsidRDefault="008D31F7" w:rsidP="00FA5D46">
      <w:pPr>
        <w:pStyle w:val="SEBodytext"/>
        <w:rPr>
          <w:lang w:val="en-US"/>
        </w:rPr>
      </w:pPr>
      <w:r>
        <w:rPr>
          <w:lang w:val="en-US"/>
        </w:rPr>
        <w:t xml:space="preserve">In order to remain affiliated </w:t>
      </w:r>
      <w:proofErr w:type="gramStart"/>
      <w:r>
        <w:rPr>
          <w:lang w:val="en-US"/>
        </w:rPr>
        <w:t>to</w:t>
      </w:r>
      <w:proofErr w:type="gramEnd"/>
      <w:r>
        <w:rPr>
          <w:lang w:val="en-US"/>
        </w:rPr>
        <w:t xml:space="preserve"> Swim England and </w:t>
      </w:r>
      <w:r w:rsidR="00E55A88">
        <w:rPr>
          <w:color w:val="FF0000"/>
          <w:lang w:val="en-US"/>
        </w:rPr>
        <w:t xml:space="preserve">XXXX </w:t>
      </w:r>
      <w:r>
        <w:rPr>
          <w:lang w:val="en-US"/>
        </w:rPr>
        <w:t>region you must complete the following information within 3 months of the date your affiliation was granted.</w:t>
      </w:r>
      <w:r w:rsidR="00E55A88">
        <w:rPr>
          <w:lang w:val="en-US"/>
        </w:rPr>
        <w:t xml:space="preserve"> The information will need to be submitted </w:t>
      </w:r>
      <w:proofErr w:type="gramStart"/>
      <w:r w:rsidR="00E55A88">
        <w:rPr>
          <w:lang w:val="en-US"/>
        </w:rPr>
        <w:t>into</w:t>
      </w:r>
      <w:proofErr w:type="gramEnd"/>
      <w:r w:rsidR="00E55A88">
        <w:rPr>
          <w:lang w:val="en-US"/>
        </w:rPr>
        <w:t xml:space="preserve"> the online portal for which the club will be issued with access details. To gain these details please email </w:t>
      </w:r>
      <w:hyperlink r:id="rId13" w:history="1">
        <w:r w:rsidR="00E55A88" w:rsidRPr="00637798">
          <w:rPr>
            <w:rStyle w:val="Hyperlink"/>
            <w:lang w:val="en-US"/>
          </w:rPr>
          <w:t>clubdevelopment@swimming.org</w:t>
        </w:r>
      </w:hyperlink>
      <w:r w:rsidR="00E55A88">
        <w:rPr>
          <w:lang w:val="en-US"/>
        </w:rPr>
        <w:t>. All supporting resources and templates will be available on the portal and your regional officer will support you to complete the process.</w:t>
      </w:r>
    </w:p>
    <w:p w14:paraId="55583367" w14:textId="4D0CDB61" w:rsidR="00FA5D46" w:rsidRDefault="00FA5D46" w:rsidP="00FA5D46">
      <w:pPr>
        <w:pStyle w:val="SEBodytext"/>
        <w:rPr>
          <w:lang w:val="en-US"/>
        </w:rPr>
      </w:pPr>
    </w:p>
    <w:p w14:paraId="0E73B377" w14:textId="77777777" w:rsidR="006E7A37" w:rsidRPr="006E7A37" w:rsidRDefault="006E7A37" w:rsidP="006E7A37">
      <w:pPr>
        <w:pStyle w:val="SEBodytext"/>
      </w:pPr>
    </w:p>
    <w:tbl>
      <w:tblPr>
        <w:tblStyle w:val="TableGrid"/>
        <w:tblW w:w="0" w:type="auto"/>
        <w:tblLook w:val="04A0" w:firstRow="1" w:lastRow="0" w:firstColumn="1" w:lastColumn="0" w:noHBand="0" w:noVBand="1"/>
      </w:tblPr>
      <w:tblGrid>
        <w:gridCol w:w="1395"/>
        <w:gridCol w:w="6964"/>
        <w:gridCol w:w="5478"/>
      </w:tblGrid>
      <w:tr w:rsidR="006E7A37" w:rsidRPr="006E7A37" w14:paraId="1E7B8DA1" w14:textId="77777777" w:rsidTr="00F2767C">
        <w:tc>
          <w:tcPr>
            <w:tcW w:w="1395" w:type="dxa"/>
          </w:tcPr>
          <w:p w14:paraId="07B8A657" w14:textId="77777777" w:rsidR="006E7A37" w:rsidRPr="006E7A37" w:rsidRDefault="006E7A37" w:rsidP="006E7A37">
            <w:pPr>
              <w:pStyle w:val="SEBodytext"/>
              <w:rPr>
                <w:b/>
              </w:rPr>
            </w:pPr>
            <w:r w:rsidRPr="006E7A37">
              <w:rPr>
                <w:b/>
              </w:rPr>
              <w:t>Element</w:t>
            </w:r>
          </w:p>
        </w:tc>
        <w:tc>
          <w:tcPr>
            <w:tcW w:w="6964" w:type="dxa"/>
          </w:tcPr>
          <w:p w14:paraId="51D208DF" w14:textId="77777777" w:rsidR="006E7A37" w:rsidRPr="006E7A37" w:rsidRDefault="006E7A37" w:rsidP="006E7A37">
            <w:pPr>
              <w:pStyle w:val="SEBodytext"/>
              <w:rPr>
                <w:b/>
              </w:rPr>
            </w:pPr>
            <w:r w:rsidRPr="006E7A37">
              <w:rPr>
                <w:b/>
              </w:rPr>
              <w:t>Required evidence</w:t>
            </w:r>
          </w:p>
        </w:tc>
        <w:tc>
          <w:tcPr>
            <w:tcW w:w="5103" w:type="dxa"/>
          </w:tcPr>
          <w:p w14:paraId="01AB2A1F" w14:textId="77777777" w:rsidR="006E7A37" w:rsidRPr="006E7A37" w:rsidRDefault="006E7A37" w:rsidP="006E7A37">
            <w:pPr>
              <w:pStyle w:val="SEBodytext"/>
              <w:rPr>
                <w:b/>
              </w:rPr>
            </w:pPr>
            <w:r w:rsidRPr="006E7A37">
              <w:rPr>
                <w:b/>
              </w:rPr>
              <w:t>Supporting documents</w:t>
            </w:r>
          </w:p>
        </w:tc>
      </w:tr>
      <w:tr w:rsidR="006E7A37" w:rsidRPr="006E7A37" w14:paraId="4B531E77" w14:textId="77777777" w:rsidTr="00F2767C">
        <w:tc>
          <w:tcPr>
            <w:tcW w:w="1395" w:type="dxa"/>
          </w:tcPr>
          <w:p w14:paraId="04F50CF8" w14:textId="77777777" w:rsidR="006E7A37" w:rsidRPr="006E7A37" w:rsidRDefault="006E7A37" w:rsidP="006E7A37">
            <w:pPr>
              <w:pStyle w:val="SEBodytext"/>
            </w:pPr>
            <w:r w:rsidRPr="006E7A37">
              <w:t xml:space="preserve">3 </w:t>
            </w:r>
          </w:p>
        </w:tc>
        <w:tc>
          <w:tcPr>
            <w:tcW w:w="6964" w:type="dxa"/>
          </w:tcPr>
          <w:p w14:paraId="47FF4868" w14:textId="77777777" w:rsidR="006E7A37" w:rsidRPr="006E7A37" w:rsidRDefault="006E7A37" w:rsidP="006E7A37">
            <w:pPr>
              <w:pStyle w:val="SEBodytext"/>
              <w:rPr>
                <w:lang w:val="en-US"/>
              </w:rPr>
            </w:pPr>
            <w:r w:rsidRPr="006E7A37">
              <w:rPr>
                <w:lang w:val="en-US"/>
              </w:rPr>
              <w:t xml:space="preserve">There are </w:t>
            </w:r>
            <w:r w:rsidRPr="006E7A37">
              <w:rPr>
                <w:b/>
                <w:lang w:val="en-US"/>
              </w:rPr>
              <w:t>three</w:t>
            </w:r>
            <w:r w:rsidRPr="006E7A37">
              <w:rPr>
                <w:bCs/>
                <w:lang w:val="en-US"/>
              </w:rPr>
              <w:t xml:space="preserve"> </w:t>
            </w:r>
            <w:r w:rsidRPr="006E7A37">
              <w:rPr>
                <w:lang w:val="en-US"/>
              </w:rPr>
              <w:t>pieces of evidence required for this element. Number 1 needs to be uploaded and number 2 and 3 will show on the club personnel report (uploaded in element 13):</w:t>
            </w:r>
          </w:p>
          <w:p w14:paraId="27898E1B" w14:textId="77777777" w:rsidR="006E7A37" w:rsidRPr="006E7A37" w:rsidRDefault="006E7A37" w:rsidP="006E7A37">
            <w:pPr>
              <w:pStyle w:val="SEBodytext"/>
              <w:rPr>
                <w:b/>
                <w:lang w:val="en-US"/>
              </w:rPr>
            </w:pPr>
            <w:r w:rsidRPr="006E7A37">
              <w:rPr>
                <w:lang w:val="en-US"/>
              </w:rPr>
              <w:t xml:space="preserve">1. Club Diversity and Inclusion Action plan (DIAP) filled in by relevant person – </w:t>
            </w:r>
            <w:r w:rsidRPr="006E7A37">
              <w:rPr>
                <w:bCs/>
                <w:lang w:val="en-US"/>
              </w:rPr>
              <w:t xml:space="preserve">this template is Mandatory. </w:t>
            </w:r>
            <w:r w:rsidRPr="006E7A37">
              <w:rPr>
                <w:b/>
                <w:lang w:val="en-US"/>
              </w:rPr>
              <w:t xml:space="preserve">Please use DIAP from previous year and update the actions. </w:t>
            </w:r>
          </w:p>
          <w:p w14:paraId="631D70DB" w14:textId="77777777" w:rsidR="006E7A37" w:rsidRPr="006E7A37" w:rsidRDefault="006E7A37" w:rsidP="006E7A37">
            <w:pPr>
              <w:pStyle w:val="SEBodytext"/>
              <w:rPr>
                <w:lang w:val="en-US"/>
              </w:rPr>
            </w:pPr>
            <w:r w:rsidRPr="006E7A37">
              <w:rPr>
                <w:lang w:val="en-US"/>
              </w:rPr>
              <w:t xml:space="preserve">2. </w:t>
            </w:r>
            <w:hyperlink r:id="rId14" w:history="1">
              <w:r w:rsidRPr="006E7A37">
                <w:rPr>
                  <w:rStyle w:val="Hyperlink"/>
                  <w:lang w:val="en-US"/>
                </w:rPr>
                <w:t>Foundations of Inclusivity CPD</w:t>
              </w:r>
            </w:hyperlink>
            <w:r w:rsidRPr="006E7A37">
              <w:rPr>
                <w:lang w:val="en-US"/>
              </w:rPr>
              <w:t xml:space="preserve"> –relevant individual (someone who leads on governance or EDI) within club to complete. </w:t>
            </w:r>
          </w:p>
          <w:p w14:paraId="7B7F7399" w14:textId="77777777" w:rsidR="006E7A37" w:rsidRPr="006E7A37" w:rsidRDefault="006E7A37" w:rsidP="006E7A37">
            <w:pPr>
              <w:pStyle w:val="SEBodytext"/>
            </w:pPr>
            <w:r w:rsidRPr="006E7A37">
              <w:t xml:space="preserve">3. </w:t>
            </w:r>
            <w:hyperlink r:id="rId15" w:history="1">
              <w:r w:rsidRPr="006E7A37">
                <w:rPr>
                  <w:rStyle w:val="Hyperlink"/>
                </w:rPr>
                <w:t>Introduction to Para-Swimming</w:t>
              </w:r>
            </w:hyperlink>
            <w:r w:rsidRPr="006E7A37">
              <w:t xml:space="preserve"> or any other disability CPD already completed– L2 coach or teacher within the club to complete.</w:t>
            </w:r>
          </w:p>
        </w:tc>
        <w:tc>
          <w:tcPr>
            <w:tcW w:w="5103" w:type="dxa"/>
          </w:tcPr>
          <w:p w14:paraId="63829FF4" w14:textId="77777777" w:rsidR="006E7A37" w:rsidRPr="006E7A37" w:rsidRDefault="006E7A37" w:rsidP="006E7A37">
            <w:pPr>
              <w:pStyle w:val="SEBodytext"/>
              <w:numPr>
                <w:ilvl w:val="0"/>
                <w:numId w:val="37"/>
              </w:numPr>
            </w:pPr>
            <w:r w:rsidRPr="006E7A37">
              <w:t>Swim England DIAP – Template must be used for this element</w:t>
            </w:r>
          </w:p>
          <w:p w14:paraId="253F38B9" w14:textId="77777777" w:rsidR="006E7A37" w:rsidRPr="006E7A37" w:rsidRDefault="006E7A37" w:rsidP="006E7A37">
            <w:pPr>
              <w:pStyle w:val="SEBodytext"/>
              <w:numPr>
                <w:ilvl w:val="0"/>
                <w:numId w:val="37"/>
              </w:numPr>
            </w:pPr>
            <w:r w:rsidRPr="006E7A37">
              <w:t>DIAP example</w:t>
            </w:r>
          </w:p>
          <w:p w14:paraId="056FC5F6" w14:textId="77777777" w:rsidR="006E7A37" w:rsidRPr="006E7A37" w:rsidRDefault="006E7A37" w:rsidP="006E7A37">
            <w:pPr>
              <w:pStyle w:val="SEBodytext"/>
              <w:numPr>
                <w:ilvl w:val="0"/>
                <w:numId w:val="37"/>
              </w:numPr>
            </w:pPr>
            <w:hyperlink r:id="rId16" w:history="1">
              <w:r w:rsidRPr="006E7A37">
                <w:rPr>
                  <w:rStyle w:val="Hyperlink"/>
                  <w:b/>
                </w:rPr>
                <w:t>Inclusive Club Guide</w:t>
              </w:r>
            </w:hyperlink>
            <w:r w:rsidRPr="006E7A37">
              <w:t xml:space="preserve"> </w:t>
            </w:r>
          </w:p>
          <w:p w14:paraId="2C0A1D0D" w14:textId="77777777" w:rsidR="006E7A37" w:rsidRPr="006E7A37" w:rsidRDefault="006E7A37" w:rsidP="006E7A37">
            <w:pPr>
              <w:pStyle w:val="SEBodytext"/>
              <w:numPr>
                <w:ilvl w:val="0"/>
                <w:numId w:val="37"/>
              </w:numPr>
            </w:pPr>
            <w:r w:rsidRPr="006E7A37">
              <w:t>Coaching Consultation form</w:t>
            </w:r>
          </w:p>
          <w:p w14:paraId="1B09356C" w14:textId="77777777" w:rsidR="006E7A37" w:rsidRPr="006E7A37" w:rsidRDefault="006E7A37" w:rsidP="006E7A37">
            <w:pPr>
              <w:pStyle w:val="SEBodytext"/>
              <w:numPr>
                <w:ilvl w:val="0"/>
                <w:numId w:val="37"/>
              </w:numPr>
            </w:pPr>
            <w:hyperlink r:id="rId17" w:history="1">
              <w:r w:rsidRPr="006E7A37">
                <w:rPr>
                  <w:rStyle w:val="Hyperlink"/>
                  <w:b/>
                </w:rPr>
                <w:t>Buddle Resource</w:t>
              </w:r>
            </w:hyperlink>
          </w:p>
        </w:tc>
      </w:tr>
      <w:tr w:rsidR="006E7A37" w:rsidRPr="006E7A37" w14:paraId="5C230244" w14:textId="77777777" w:rsidTr="00F2767C">
        <w:tc>
          <w:tcPr>
            <w:tcW w:w="1395" w:type="dxa"/>
          </w:tcPr>
          <w:p w14:paraId="4EC497D7" w14:textId="77777777" w:rsidR="006E7A37" w:rsidRPr="006E7A37" w:rsidRDefault="006E7A37" w:rsidP="006E7A37">
            <w:pPr>
              <w:pStyle w:val="SEBodytext"/>
            </w:pPr>
            <w:r w:rsidRPr="006E7A37">
              <w:t>5</w:t>
            </w:r>
          </w:p>
        </w:tc>
        <w:tc>
          <w:tcPr>
            <w:tcW w:w="6964" w:type="dxa"/>
          </w:tcPr>
          <w:p w14:paraId="6702006C" w14:textId="77777777" w:rsidR="006E7A37" w:rsidRPr="006E7A37" w:rsidRDefault="006E7A37" w:rsidP="006E7A37">
            <w:pPr>
              <w:pStyle w:val="SEBodytext"/>
            </w:pPr>
            <w:r w:rsidRPr="006E7A37">
              <w:t xml:space="preserve">Two pieces of evidence required: </w:t>
            </w:r>
          </w:p>
          <w:p w14:paraId="52D72FF6" w14:textId="77777777" w:rsidR="006E7A37" w:rsidRPr="006E7A37" w:rsidRDefault="006E7A37" w:rsidP="006E7A37">
            <w:pPr>
              <w:pStyle w:val="SEBodytext"/>
              <w:numPr>
                <w:ilvl w:val="0"/>
                <w:numId w:val="32"/>
              </w:numPr>
            </w:pPr>
            <w:r w:rsidRPr="006E7A37">
              <w:t>Evidence the Swim England region has approved the club constitution (in line with Regional Management Board Requirements). Specific reference should be made to the school Safeguarding / Welfare lead and the additional independent role being appointed.</w:t>
            </w:r>
          </w:p>
          <w:p w14:paraId="2457CC75" w14:textId="77777777" w:rsidR="006E7A37" w:rsidRPr="006E7A37" w:rsidRDefault="006E7A37" w:rsidP="006E7A37">
            <w:pPr>
              <w:pStyle w:val="SEBodytext"/>
              <w:numPr>
                <w:ilvl w:val="0"/>
                <w:numId w:val="32"/>
              </w:numPr>
            </w:pPr>
            <w:r w:rsidRPr="006E7A37">
              <w:t>Copy of the minutes from the clubs most recent AGM which should reflect quorum in attendance, reports approved, nominations and the financial independent examiner appointed.</w:t>
            </w:r>
          </w:p>
          <w:p w14:paraId="574B610B" w14:textId="77777777" w:rsidR="006E7A37" w:rsidRPr="006E7A37" w:rsidRDefault="006E7A37" w:rsidP="006E7A37">
            <w:pPr>
              <w:pStyle w:val="SEBodytext"/>
            </w:pPr>
          </w:p>
        </w:tc>
        <w:tc>
          <w:tcPr>
            <w:tcW w:w="5103" w:type="dxa"/>
          </w:tcPr>
          <w:p w14:paraId="01D6DA36" w14:textId="77777777" w:rsidR="006E7A37" w:rsidRPr="006E7A37" w:rsidRDefault="006E7A37" w:rsidP="006E7A37">
            <w:pPr>
              <w:pStyle w:val="SEBodytext"/>
              <w:numPr>
                <w:ilvl w:val="0"/>
                <w:numId w:val="10"/>
              </w:numPr>
            </w:pPr>
            <w:hyperlink r:id="rId18" w:history="1">
              <w:r w:rsidRPr="006E7A37">
                <w:rPr>
                  <w:rStyle w:val="Hyperlink"/>
                  <w:b/>
                </w:rPr>
                <w:t>Swim England Model Constitution 2022</w:t>
              </w:r>
            </w:hyperlink>
            <w:r w:rsidRPr="006E7A37">
              <w:t xml:space="preserve"> v4 (if unincorporated) </w:t>
            </w:r>
          </w:p>
          <w:p w14:paraId="2A7DFCB8" w14:textId="77777777" w:rsidR="006E7A37" w:rsidRPr="006E7A37" w:rsidRDefault="006E7A37" w:rsidP="006E7A37">
            <w:pPr>
              <w:pStyle w:val="SEBodytext"/>
              <w:numPr>
                <w:ilvl w:val="0"/>
                <w:numId w:val="10"/>
              </w:numPr>
            </w:pPr>
            <w:r w:rsidRPr="006E7A37">
              <w:t>Club Constitution – Guidance Notes</w:t>
            </w:r>
          </w:p>
          <w:p w14:paraId="3E54F40A" w14:textId="77777777" w:rsidR="006E7A37" w:rsidRPr="006E7A37" w:rsidRDefault="006E7A37" w:rsidP="006E7A37">
            <w:pPr>
              <w:pStyle w:val="SEBodytext"/>
              <w:numPr>
                <w:ilvl w:val="0"/>
                <w:numId w:val="10"/>
              </w:numPr>
            </w:pPr>
            <w:hyperlink r:id="rId19" w:history="1">
              <w:r w:rsidRPr="006E7A37">
                <w:rPr>
                  <w:rStyle w:val="Hyperlink"/>
                  <w:b/>
                  <w:bCs/>
                </w:rPr>
                <w:t>Swim England Model CIO Constitution</w:t>
              </w:r>
            </w:hyperlink>
          </w:p>
        </w:tc>
      </w:tr>
      <w:tr w:rsidR="006E7A37" w:rsidRPr="006E7A37" w14:paraId="46E358F2" w14:textId="77777777" w:rsidTr="00F2767C">
        <w:tc>
          <w:tcPr>
            <w:tcW w:w="1395" w:type="dxa"/>
          </w:tcPr>
          <w:p w14:paraId="461AD45A" w14:textId="77777777" w:rsidR="006E7A37" w:rsidRPr="006E7A37" w:rsidRDefault="006E7A37" w:rsidP="006E7A37">
            <w:pPr>
              <w:pStyle w:val="SEBodytext"/>
            </w:pPr>
            <w:r w:rsidRPr="006E7A37">
              <w:t>6</w:t>
            </w:r>
          </w:p>
        </w:tc>
        <w:tc>
          <w:tcPr>
            <w:tcW w:w="6964" w:type="dxa"/>
          </w:tcPr>
          <w:p w14:paraId="0E515EE2" w14:textId="77777777" w:rsidR="006E7A37" w:rsidRPr="006E7A37" w:rsidRDefault="006E7A37" w:rsidP="006E7A37">
            <w:pPr>
              <w:pStyle w:val="SEBodytext"/>
            </w:pPr>
            <w:r w:rsidRPr="006E7A37">
              <w:rPr>
                <w:b/>
              </w:rPr>
              <w:t>Three</w:t>
            </w:r>
            <w:r w:rsidRPr="006E7A37">
              <w:t xml:space="preserve"> pieces of evidence required:</w:t>
            </w:r>
          </w:p>
          <w:p w14:paraId="62B1C3F0" w14:textId="77777777" w:rsidR="006E7A37" w:rsidRPr="006E7A37" w:rsidRDefault="006E7A37" w:rsidP="006E7A37">
            <w:pPr>
              <w:pStyle w:val="SEBodytext"/>
              <w:numPr>
                <w:ilvl w:val="0"/>
                <w:numId w:val="34"/>
              </w:numPr>
              <w:rPr>
                <w:b/>
              </w:rPr>
            </w:pPr>
            <w:r w:rsidRPr="006E7A37">
              <w:t xml:space="preserve">Club Welfare Officer statement of compliance to Wavepower. This must be signed by both the school safeguarding / welfare lead and the additional independent non-school employed welfare officer. </w:t>
            </w:r>
            <w:r w:rsidRPr="006E7A37">
              <w:rPr>
                <w:b/>
              </w:rPr>
              <w:t>Template is mandatory.</w:t>
            </w:r>
          </w:p>
          <w:p w14:paraId="58B6C519" w14:textId="77777777" w:rsidR="006E7A37" w:rsidRPr="006E7A37" w:rsidRDefault="006E7A37" w:rsidP="006E7A37">
            <w:pPr>
              <w:pStyle w:val="SEBodytext"/>
              <w:numPr>
                <w:ilvl w:val="0"/>
                <w:numId w:val="34"/>
              </w:numPr>
            </w:pPr>
            <w:r w:rsidRPr="006E7A37">
              <w:lastRenderedPageBreak/>
              <w:t>Most recent Independent Schools Inspectorate (ISI) or equivalent* report demonstrating the school has met all safeguarding and welfare requirements.</w:t>
            </w:r>
          </w:p>
          <w:p w14:paraId="76B43409" w14:textId="77777777" w:rsidR="006E7A37" w:rsidRPr="006E7A37" w:rsidRDefault="006E7A37" w:rsidP="006E7A37">
            <w:pPr>
              <w:pStyle w:val="SEBodytext"/>
              <w:numPr>
                <w:ilvl w:val="0"/>
                <w:numId w:val="34"/>
              </w:numPr>
            </w:pPr>
            <w:r w:rsidRPr="006E7A37">
              <w:t xml:space="preserve">Evidence that the school safeguarding / welfare lead has attended a Swim England safeguarding training. </w:t>
            </w:r>
          </w:p>
        </w:tc>
        <w:tc>
          <w:tcPr>
            <w:tcW w:w="5103" w:type="dxa"/>
          </w:tcPr>
          <w:p w14:paraId="7A3D22F2" w14:textId="77777777" w:rsidR="006E7A37" w:rsidRPr="006E7A37" w:rsidRDefault="006E7A37" w:rsidP="006E7A37">
            <w:pPr>
              <w:pStyle w:val="SEBodytext"/>
              <w:numPr>
                <w:ilvl w:val="0"/>
                <w:numId w:val="11"/>
              </w:numPr>
            </w:pPr>
            <w:r w:rsidRPr="006E7A37">
              <w:lastRenderedPageBreak/>
              <w:t xml:space="preserve">Club Welfare Officer statement of compliance </w:t>
            </w:r>
          </w:p>
          <w:p w14:paraId="16728A7D" w14:textId="77777777" w:rsidR="006E7A37" w:rsidRPr="006E7A37" w:rsidRDefault="006E7A37" w:rsidP="006E7A37">
            <w:pPr>
              <w:pStyle w:val="SEBodytext"/>
              <w:numPr>
                <w:ilvl w:val="0"/>
                <w:numId w:val="11"/>
              </w:numPr>
            </w:pPr>
            <w:r w:rsidRPr="006E7A37">
              <w:t>Wavepower</w:t>
            </w:r>
          </w:p>
          <w:p w14:paraId="43379887" w14:textId="77777777" w:rsidR="006E7A37" w:rsidRPr="006E7A37" w:rsidRDefault="006E7A37" w:rsidP="006E7A37">
            <w:pPr>
              <w:pStyle w:val="SEBodytext"/>
              <w:numPr>
                <w:ilvl w:val="0"/>
                <w:numId w:val="11"/>
              </w:numPr>
            </w:pPr>
            <w:hyperlink r:id="rId20" w:history="1">
              <w:r w:rsidRPr="006E7A37">
                <w:rPr>
                  <w:rStyle w:val="Hyperlink"/>
                  <w:b/>
                </w:rPr>
                <w:t>https://www.swimming.org/swimengland/child-safeguarding-contacts/</w:t>
              </w:r>
            </w:hyperlink>
            <w:r w:rsidRPr="006E7A37">
              <w:t xml:space="preserve"> </w:t>
            </w:r>
          </w:p>
        </w:tc>
      </w:tr>
      <w:tr w:rsidR="006E7A37" w:rsidRPr="006E7A37" w14:paraId="086813AE" w14:textId="77777777" w:rsidTr="00F2767C">
        <w:tc>
          <w:tcPr>
            <w:tcW w:w="1395" w:type="dxa"/>
          </w:tcPr>
          <w:p w14:paraId="1AD816F4" w14:textId="77777777" w:rsidR="006E7A37" w:rsidRPr="006E7A37" w:rsidRDefault="006E7A37" w:rsidP="006E7A37">
            <w:pPr>
              <w:pStyle w:val="SEBodytext"/>
            </w:pPr>
            <w:r w:rsidRPr="006E7A37">
              <w:t>7</w:t>
            </w:r>
          </w:p>
        </w:tc>
        <w:tc>
          <w:tcPr>
            <w:tcW w:w="6964" w:type="dxa"/>
          </w:tcPr>
          <w:p w14:paraId="6EF55CB7" w14:textId="77777777" w:rsidR="006E7A37" w:rsidRPr="006E7A37" w:rsidRDefault="006E7A37" w:rsidP="006E7A37">
            <w:pPr>
              <w:pStyle w:val="SEBodytext"/>
            </w:pPr>
            <w:r w:rsidRPr="006E7A37">
              <w:rPr>
                <w:b/>
              </w:rPr>
              <w:t>Two</w:t>
            </w:r>
            <w:r w:rsidRPr="006E7A37">
              <w:t xml:space="preserve"> pieces of evidence required:</w:t>
            </w:r>
          </w:p>
          <w:p w14:paraId="55F2BCA9" w14:textId="77777777" w:rsidR="006E7A37" w:rsidRPr="006E7A37" w:rsidRDefault="006E7A37" w:rsidP="006E7A37">
            <w:pPr>
              <w:pStyle w:val="SEBodytext"/>
              <w:numPr>
                <w:ilvl w:val="0"/>
                <w:numId w:val="28"/>
              </w:numPr>
              <w:rPr>
                <w:lang w:val="en-US"/>
              </w:rPr>
            </w:pPr>
            <w:r w:rsidRPr="006E7A37">
              <w:rPr>
                <w:lang w:val="en-US"/>
              </w:rPr>
              <w:t xml:space="preserve">Club Chair statement of compliance. </w:t>
            </w:r>
            <w:proofErr w:type="gramStart"/>
            <w:r w:rsidRPr="006E7A37">
              <w:rPr>
                <w:b/>
                <w:lang w:val="en-US"/>
              </w:rPr>
              <w:t>Template is</w:t>
            </w:r>
            <w:proofErr w:type="gramEnd"/>
            <w:r w:rsidRPr="006E7A37">
              <w:rPr>
                <w:b/>
                <w:lang w:val="en-US"/>
              </w:rPr>
              <w:t xml:space="preserve"> mandatory.</w:t>
            </w:r>
          </w:p>
          <w:p w14:paraId="5C3C73B0" w14:textId="77777777" w:rsidR="006E7A37" w:rsidRPr="006E7A37" w:rsidRDefault="006E7A37" w:rsidP="006E7A37">
            <w:pPr>
              <w:pStyle w:val="SEBodytext"/>
              <w:numPr>
                <w:ilvl w:val="0"/>
                <w:numId w:val="28"/>
              </w:numPr>
            </w:pPr>
            <w:r w:rsidRPr="006E7A37">
              <w:t>The signed MoU demonstrating the school safeguarding procedure in line with Swim England requirements including independence and reporting.</w:t>
            </w:r>
          </w:p>
          <w:p w14:paraId="162F0E0B" w14:textId="77777777" w:rsidR="006E7A37" w:rsidRPr="006E7A37" w:rsidRDefault="006E7A37" w:rsidP="006E7A37">
            <w:pPr>
              <w:pStyle w:val="SEBodytext"/>
            </w:pPr>
          </w:p>
        </w:tc>
        <w:tc>
          <w:tcPr>
            <w:tcW w:w="5103" w:type="dxa"/>
          </w:tcPr>
          <w:p w14:paraId="263A6D13" w14:textId="77777777" w:rsidR="006E7A37" w:rsidRPr="006E7A37" w:rsidRDefault="006E7A37" w:rsidP="006E7A37">
            <w:pPr>
              <w:pStyle w:val="SEBodytext"/>
              <w:numPr>
                <w:ilvl w:val="0"/>
                <w:numId w:val="11"/>
              </w:numPr>
            </w:pPr>
            <w:r w:rsidRPr="006E7A37">
              <w:t>Club Chair statement of compliance</w:t>
            </w:r>
          </w:p>
          <w:p w14:paraId="2A774AC5" w14:textId="77777777" w:rsidR="006E7A37" w:rsidRPr="006E7A37" w:rsidRDefault="006E7A37" w:rsidP="006E7A37">
            <w:pPr>
              <w:pStyle w:val="SEBodytext"/>
              <w:numPr>
                <w:ilvl w:val="0"/>
                <w:numId w:val="11"/>
              </w:numPr>
            </w:pPr>
            <w:r w:rsidRPr="006E7A37">
              <w:t>Swim England Code of Ethics</w:t>
            </w:r>
          </w:p>
          <w:p w14:paraId="3D7C2B61" w14:textId="77777777" w:rsidR="006E7A37" w:rsidRPr="006E7A37" w:rsidRDefault="006E7A37" w:rsidP="006E7A37">
            <w:pPr>
              <w:pStyle w:val="SEBodytext"/>
              <w:numPr>
                <w:ilvl w:val="0"/>
                <w:numId w:val="11"/>
              </w:numPr>
            </w:pPr>
            <w:r w:rsidRPr="006E7A37">
              <w:t>MOU template</w:t>
            </w:r>
          </w:p>
          <w:p w14:paraId="5F98EA79" w14:textId="77777777" w:rsidR="006E7A37" w:rsidRPr="006E7A37" w:rsidRDefault="006E7A37" w:rsidP="006E7A37">
            <w:pPr>
              <w:pStyle w:val="SEBodytext"/>
            </w:pPr>
          </w:p>
        </w:tc>
      </w:tr>
      <w:tr w:rsidR="006E7A37" w:rsidRPr="006E7A37" w14:paraId="79D634F7" w14:textId="77777777" w:rsidTr="00F2767C">
        <w:tc>
          <w:tcPr>
            <w:tcW w:w="1395" w:type="dxa"/>
          </w:tcPr>
          <w:p w14:paraId="1BC7A705" w14:textId="77777777" w:rsidR="006E7A37" w:rsidRPr="006E7A37" w:rsidRDefault="006E7A37" w:rsidP="006E7A37">
            <w:pPr>
              <w:pStyle w:val="SEBodytext"/>
            </w:pPr>
            <w:r w:rsidRPr="006E7A37">
              <w:t>10</w:t>
            </w:r>
          </w:p>
        </w:tc>
        <w:tc>
          <w:tcPr>
            <w:tcW w:w="6964" w:type="dxa"/>
          </w:tcPr>
          <w:p w14:paraId="555F361E" w14:textId="77777777" w:rsidR="006E7A37" w:rsidRPr="006E7A37" w:rsidRDefault="006E7A37" w:rsidP="006E7A37">
            <w:pPr>
              <w:pStyle w:val="SEBodytext"/>
              <w:rPr>
                <w:bCs/>
              </w:rPr>
            </w:pPr>
            <w:r w:rsidRPr="006E7A37">
              <w:rPr>
                <w:bCs/>
              </w:rPr>
              <w:t>Two parts to this element:</w:t>
            </w:r>
          </w:p>
          <w:p w14:paraId="40AC0BCB" w14:textId="77777777" w:rsidR="006E7A37" w:rsidRPr="006E7A37" w:rsidRDefault="006E7A37" w:rsidP="006E7A37">
            <w:pPr>
              <w:pStyle w:val="SEBodytext"/>
              <w:numPr>
                <w:ilvl w:val="0"/>
                <w:numId w:val="36"/>
              </w:numPr>
              <w:rPr>
                <w:bCs/>
              </w:rPr>
            </w:pPr>
            <w:r w:rsidRPr="006E7A37">
              <w:rPr>
                <w:bCs/>
              </w:rPr>
              <w:t>Completed risk register</w:t>
            </w:r>
          </w:p>
          <w:p w14:paraId="234D3DFE" w14:textId="77777777" w:rsidR="006E7A37" w:rsidRPr="006E7A37" w:rsidRDefault="006E7A37" w:rsidP="006E7A37">
            <w:pPr>
              <w:pStyle w:val="SEBodytext"/>
              <w:numPr>
                <w:ilvl w:val="0"/>
                <w:numId w:val="36"/>
              </w:numPr>
              <w:rPr>
                <w:bCs/>
              </w:rPr>
            </w:pPr>
            <w:r w:rsidRPr="006E7A37">
              <w:rPr>
                <w:bCs/>
              </w:rPr>
              <w:t xml:space="preserve">One completed risk assessment for each of the following (as applicable): </w:t>
            </w:r>
          </w:p>
          <w:p w14:paraId="65500B8B" w14:textId="77777777" w:rsidR="006E7A37" w:rsidRPr="006E7A37" w:rsidRDefault="006E7A37" w:rsidP="006E7A37">
            <w:pPr>
              <w:pStyle w:val="SEBodytext"/>
              <w:numPr>
                <w:ilvl w:val="0"/>
                <w:numId w:val="35"/>
              </w:numPr>
              <w:rPr>
                <w:bCs/>
              </w:rPr>
            </w:pPr>
            <w:r w:rsidRPr="006E7A37">
              <w:rPr>
                <w:bCs/>
              </w:rPr>
              <w:t>Pool based activity (regular training) for each discipline delivered. This is the minimum requirement.</w:t>
            </w:r>
          </w:p>
          <w:p w14:paraId="4AD7BE45" w14:textId="77777777" w:rsidR="006E7A37" w:rsidRPr="006E7A37" w:rsidRDefault="006E7A37" w:rsidP="006E7A37">
            <w:pPr>
              <w:pStyle w:val="SEBodytext"/>
              <w:numPr>
                <w:ilvl w:val="0"/>
                <w:numId w:val="35"/>
              </w:numPr>
              <w:rPr>
                <w:bCs/>
              </w:rPr>
            </w:pPr>
            <w:r w:rsidRPr="006E7A37">
              <w:rPr>
                <w:bCs/>
              </w:rPr>
              <w:t xml:space="preserve">Club trip (travel to competition/social event), </w:t>
            </w:r>
          </w:p>
          <w:p w14:paraId="51AB30B0" w14:textId="77777777" w:rsidR="006E7A37" w:rsidRPr="006E7A37" w:rsidRDefault="006E7A37" w:rsidP="006E7A37">
            <w:pPr>
              <w:pStyle w:val="SEBodytext"/>
              <w:numPr>
                <w:ilvl w:val="0"/>
                <w:numId w:val="35"/>
              </w:numPr>
              <w:rPr>
                <w:bCs/>
              </w:rPr>
            </w:pPr>
            <w:proofErr w:type="gramStart"/>
            <w:r w:rsidRPr="006E7A37">
              <w:rPr>
                <w:bCs/>
              </w:rPr>
              <w:t>Non pool</w:t>
            </w:r>
            <w:proofErr w:type="gramEnd"/>
            <w:r w:rsidRPr="006E7A37">
              <w:rPr>
                <w:bCs/>
              </w:rPr>
              <w:t xml:space="preserve">-based activity (land training, social event etc). </w:t>
            </w:r>
          </w:p>
          <w:p w14:paraId="2F779EB0" w14:textId="77777777" w:rsidR="006E7A37" w:rsidRPr="006E7A37" w:rsidRDefault="006E7A37" w:rsidP="006E7A37">
            <w:pPr>
              <w:pStyle w:val="SEBodytext"/>
              <w:rPr>
                <w:bCs/>
              </w:rPr>
            </w:pPr>
            <w:r w:rsidRPr="006E7A37">
              <w:rPr>
                <w:bCs/>
              </w:rPr>
              <w:t>Optional: One Pool based competition activity (delivery or attendance).</w:t>
            </w:r>
          </w:p>
          <w:p w14:paraId="1B0F9C1C" w14:textId="77777777" w:rsidR="006E7A37" w:rsidRPr="006E7A37" w:rsidRDefault="006E7A37" w:rsidP="006E7A37">
            <w:pPr>
              <w:pStyle w:val="SEBodytext"/>
              <w:rPr>
                <w:bCs/>
              </w:rPr>
            </w:pPr>
            <w:r w:rsidRPr="006E7A37">
              <w:rPr>
                <w:bCs/>
              </w:rPr>
              <w:t>Optional: One overnight stay for training or competition.</w:t>
            </w:r>
          </w:p>
          <w:p w14:paraId="40E48D4D" w14:textId="77777777" w:rsidR="006E7A37" w:rsidRPr="006E7A37" w:rsidRDefault="006E7A37" w:rsidP="006E7A37">
            <w:pPr>
              <w:pStyle w:val="SEBodytext"/>
              <w:rPr>
                <w:bCs/>
              </w:rPr>
            </w:pPr>
          </w:p>
          <w:p w14:paraId="1B0DA67B" w14:textId="77777777" w:rsidR="006E7A37" w:rsidRPr="006E7A37" w:rsidRDefault="006E7A37" w:rsidP="006E7A37">
            <w:pPr>
              <w:pStyle w:val="SEBodytext"/>
              <w:numPr>
                <w:ilvl w:val="0"/>
                <w:numId w:val="11"/>
              </w:numPr>
              <w:rPr>
                <w:bCs/>
              </w:rPr>
            </w:pPr>
            <w:r w:rsidRPr="006E7A37">
              <w:rPr>
                <w:bCs/>
              </w:rPr>
              <w:t xml:space="preserve">All risk assessments must include the name of the person undertaking the risk assessment and date conducted. </w:t>
            </w:r>
          </w:p>
          <w:p w14:paraId="75B8788C" w14:textId="77777777" w:rsidR="006E7A37" w:rsidRPr="006E7A37" w:rsidRDefault="006E7A37" w:rsidP="006E7A37">
            <w:pPr>
              <w:pStyle w:val="SEBodytext"/>
              <w:numPr>
                <w:ilvl w:val="0"/>
                <w:numId w:val="11"/>
              </w:numPr>
              <w:rPr>
                <w:bCs/>
              </w:rPr>
            </w:pPr>
            <w:r w:rsidRPr="006E7A37">
              <w:rPr>
                <w:bCs/>
              </w:rPr>
              <w:t>Please ensure that if your club delivers multiple disciplines a MINIMUM of a pool-based training activity risk assessment is uploaded for each discipline.</w:t>
            </w:r>
          </w:p>
          <w:p w14:paraId="40F59815" w14:textId="77777777" w:rsidR="006E7A37" w:rsidRPr="006E7A37" w:rsidRDefault="006E7A37" w:rsidP="006E7A37">
            <w:pPr>
              <w:pStyle w:val="SEBodytext"/>
              <w:rPr>
                <w:bCs/>
              </w:rPr>
            </w:pPr>
          </w:p>
          <w:p w14:paraId="28D835F9" w14:textId="77777777" w:rsidR="006E7A37" w:rsidRPr="006E7A37" w:rsidRDefault="006E7A37" w:rsidP="006E7A37">
            <w:pPr>
              <w:pStyle w:val="SEBodytext"/>
              <w:rPr>
                <w:bCs/>
              </w:rPr>
            </w:pPr>
            <w:r w:rsidRPr="006E7A37">
              <w:rPr>
                <w:bCs/>
              </w:rPr>
              <w:t xml:space="preserve">Information must be included with regards to the level of coach delivering the activity and the risks associated with that if the delivery is outside the normal programmed activity e.g. a coach is ill and someone with lesser qualifications is going to cover the session.  </w:t>
            </w:r>
          </w:p>
          <w:p w14:paraId="099B4ADB" w14:textId="77777777" w:rsidR="006E7A37" w:rsidRPr="006E7A37" w:rsidRDefault="006E7A37" w:rsidP="006E7A37">
            <w:pPr>
              <w:pStyle w:val="SEBodytext"/>
              <w:rPr>
                <w:bCs/>
              </w:rPr>
            </w:pPr>
          </w:p>
        </w:tc>
        <w:tc>
          <w:tcPr>
            <w:tcW w:w="5103" w:type="dxa"/>
          </w:tcPr>
          <w:p w14:paraId="25936C48" w14:textId="77777777" w:rsidR="006E7A37" w:rsidRPr="006E7A37" w:rsidRDefault="006E7A37" w:rsidP="006E7A37">
            <w:pPr>
              <w:pStyle w:val="SEBodytext"/>
              <w:numPr>
                <w:ilvl w:val="0"/>
                <w:numId w:val="7"/>
              </w:numPr>
              <w:rPr>
                <w:bCs/>
              </w:rPr>
            </w:pPr>
            <w:r w:rsidRPr="006E7A37">
              <w:rPr>
                <w:bCs/>
              </w:rPr>
              <w:t>Risk register example and guidance</w:t>
            </w:r>
          </w:p>
          <w:p w14:paraId="23ADCCE4" w14:textId="77777777" w:rsidR="006E7A37" w:rsidRPr="006E7A37" w:rsidRDefault="006E7A37" w:rsidP="006E7A37">
            <w:pPr>
              <w:pStyle w:val="SEBodytext"/>
              <w:numPr>
                <w:ilvl w:val="0"/>
                <w:numId w:val="7"/>
              </w:numPr>
              <w:rPr>
                <w:bCs/>
              </w:rPr>
            </w:pPr>
            <w:r w:rsidRPr="006E7A37">
              <w:rPr>
                <w:bCs/>
              </w:rPr>
              <w:t>Risk assessment template – assessments must be reviewed annually regardless of changes</w:t>
            </w:r>
          </w:p>
          <w:p w14:paraId="5D9A0C49" w14:textId="77777777" w:rsidR="006E7A37" w:rsidRPr="006E7A37" w:rsidRDefault="006E7A37" w:rsidP="006E7A37">
            <w:pPr>
              <w:pStyle w:val="SEBodytext"/>
              <w:numPr>
                <w:ilvl w:val="0"/>
                <w:numId w:val="7"/>
              </w:numPr>
              <w:rPr>
                <w:bCs/>
              </w:rPr>
            </w:pPr>
            <w:r w:rsidRPr="006E7A37">
              <w:rPr>
                <w:bCs/>
              </w:rPr>
              <w:t xml:space="preserve">Risk assessment examples </w:t>
            </w:r>
          </w:p>
        </w:tc>
      </w:tr>
      <w:tr w:rsidR="006E7A37" w:rsidRPr="006E7A37" w14:paraId="30E5FA06" w14:textId="77777777" w:rsidTr="00F2767C">
        <w:tc>
          <w:tcPr>
            <w:tcW w:w="1395" w:type="dxa"/>
          </w:tcPr>
          <w:p w14:paraId="29BAEFE0" w14:textId="77777777" w:rsidR="006E7A37" w:rsidRPr="006E7A37" w:rsidRDefault="006E7A37" w:rsidP="006E7A37">
            <w:pPr>
              <w:pStyle w:val="SEBodytext"/>
            </w:pPr>
            <w:r w:rsidRPr="006E7A37">
              <w:lastRenderedPageBreak/>
              <w:t>13</w:t>
            </w:r>
          </w:p>
        </w:tc>
        <w:tc>
          <w:tcPr>
            <w:tcW w:w="6964" w:type="dxa"/>
          </w:tcPr>
          <w:p w14:paraId="03913FDE" w14:textId="77777777" w:rsidR="006E7A37" w:rsidRPr="006E7A37" w:rsidRDefault="006E7A37" w:rsidP="006E7A37">
            <w:pPr>
              <w:pStyle w:val="SEBodytext"/>
              <w:rPr>
                <w:bCs/>
              </w:rPr>
            </w:pPr>
            <w:r w:rsidRPr="006E7A37">
              <w:rPr>
                <w:bCs/>
              </w:rPr>
              <w:t xml:space="preserve">Club Personnel Report of ALL club workforce to be downloaded from the Swim England Club Online Membership System (OMS) to include </w:t>
            </w:r>
            <w:proofErr w:type="gramStart"/>
            <w:r w:rsidRPr="006E7A37">
              <w:rPr>
                <w:bCs/>
              </w:rPr>
              <w:t>all;</w:t>
            </w:r>
            <w:proofErr w:type="gramEnd"/>
            <w:r w:rsidRPr="006E7A37">
              <w:rPr>
                <w:bCs/>
              </w:rPr>
              <w:t xml:space="preserve"> </w:t>
            </w:r>
          </w:p>
          <w:p w14:paraId="764BD2CE" w14:textId="77777777" w:rsidR="006E7A37" w:rsidRPr="006E7A37" w:rsidRDefault="006E7A37" w:rsidP="006E7A37">
            <w:pPr>
              <w:pStyle w:val="SEBodytext"/>
              <w:rPr>
                <w:bCs/>
              </w:rPr>
            </w:pPr>
            <w:r w:rsidRPr="006E7A37">
              <w:rPr>
                <w:bCs/>
              </w:rPr>
              <w:t>Teachers, Coaches, Technical Officials, Governance roles including all Committee positions, Independent Club Welfare Officer/s, Competition positions, Support positions and for all applicable roles must include:</w:t>
            </w:r>
          </w:p>
          <w:p w14:paraId="55E31AA7" w14:textId="77777777" w:rsidR="006E7A37" w:rsidRPr="006E7A37" w:rsidRDefault="006E7A37" w:rsidP="006E7A37">
            <w:pPr>
              <w:pStyle w:val="SEBodytext"/>
              <w:numPr>
                <w:ilvl w:val="0"/>
                <w:numId w:val="33"/>
              </w:numPr>
              <w:rPr>
                <w:bCs/>
              </w:rPr>
            </w:pPr>
            <w:r w:rsidRPr="006E7A37">
              <w:rPr>
                <w:bCs/>
              </w:rPr>
              <w:t>In date Swim England DBS or proof of Update Service</w:t>
            </w:r>
          </w:p>
          <w:p w14:paraId="04824F37" w14:textId="77777777" w:rsidR="006E7A37" w:rsidRPr="006E7A37" w:rsidRDefault="006E7A37" w:rsidP="006E7A37">
            <w:pPr>
              <w:pStyle w:val="SEBodytext"/>
              <w:numPr>
                <w:ilvl w:val="0"/>
                <w:numId w:val="33"/>
              </w:numPr>
              <w:rPr>
                <w:bCs/>
              </w:rPr>
            </w:pPr>
            <w:r w:rsidRPr="006E7A37">
              <w:rPr>
                <w:bCs/>
              </w:rPr>
              <w:t>In date and approved Safeguarding certificate</w:t>
            </w:r>
          </w:p>
          <w:p w14:paraId="16259C97" w14:textId="77777777" w:rsidR="006E7A37" w:rsidRPr="006E7A37" w:rsidRDefault="006E7A37" w:rsidP="006E7A37">
            <w:pPr>
              <w:pStyle w:val="SEBodytext"/>
              <w:numPr>
                <w:ilvl w:val="0"/>
                <w:numId w:val="33"/>
              </w:numPr>
              <w:rPr>
                <w:bCs/>
              </w:rPr>
            </w:pPr>
            <w:r w:rsidRPr="006E7A37">
              <w:rPr>
                <w:bCs/>
              </w:rPr>
              <w:t>Minimum qualification and CPD requirements for the role being undertaken as per the Personnel Report Role Descriptor Guidance</w:t>
            </w:r>
          </w:p>
          <w:p w14:paraId="3BF51BC1" w14:textId="77777777" w:rsidR="006E7A37" w:rsidRPr="006E7A37" w:rsidRDefault="006E7A37" w:rsidP="006E7A37">
            <w:pPr>
              <w:pStyle w:val="SEBodytext"/>
              <w:numPr>
                <w:ilvl w:val="0"/>
                <w:numId w:val="33"/>
              </w:numPr>
              <w:rPr>
                <w:bCs/>
              </w:rPr>
            </w:pPr>
            <w:r w:rsidRPr="006E7A37">
              <w:rPr>
                <w:bCs/>
              </w:rPr>
              <w:t xml:space="preserve">Time to Listen, DBS, </w:t>
            </w:r>
            <w:hyperlink r:id="rId21" w:history="1">
              <w:r w:rsidRPr="006E7A37">
                <w:rPr>
                  <w:rStyle w:val="Hyperlink"/>
                  <w:b/>
                  <w:bCs/>
                </w:rPr>
                <w:t>Good Governance Welfare Officer workshop</w:t>
              </w:r>
            </w:hyperlink>
            <w:r w:rsidRPr="006E7A37">
              <w:rPr>
                <w:bCs/>
              </w:rPr>
              <w:t>, Safeguarding qualification for independent Club Welfare Officer</w:t>
            </w:r>
          </w:p>
          <w:p w14:paraId="45369F38" w14:textId="77777777" w:rsidR="006E7A37" w:rsidRPr="006E7A37" w:rsidRDefault="006E7A37" w:rsidP="006E7A37">
            <w:pPr>
              <w:pStyle w:val="SEBodytext"/>
              <w:numPr>
                <w:ilvl w:val="0"/>
                <w:numId w:val="33"/>
              </w:numPr>
              <w:rPr>
                <w:bCs/>
              </w:rPr>
            </w:pPr>
            <w:r w:rsidRPr="006E7A37">
              <w:rPr>
                <w:bCs/>
              </w:rPr>
              <w:t xml:space="preserve">A minimum of one relevant club member having completed the IOS (Institute of Swimming) Introduction to Disability Swimming online CPD and Foundations of Inclusivity CPD. </w:t>
            </w:r>
          </w:p>
          <w:p w14:paraId="5B86F498" w14:textId="77777777" w:rsidR="006E7A37" w:rsidRPr="006E7A37" w:rsidRDefault="006E7A37" w:rsidP="006E7A37">
            <w:pPr>
              <w:pStyle w:val="SEBodytext"/>
              <w:numPr>
                <w:ilvl w:val="0"/>
                <w:numId w:val="33"/>
              </w:numPr>
              <w:rPr>
                <w:bCs/>
              </w:rPr>
            </w:pPr>
            <w:r w:rsidRPr="006E7A37">
              <w:rPr>
                <w:bCs/>
              </w:rPr>
              <w:t xml:space="preserve">Club Chair to have completed the </w:t>
            </w:r>
            <w:hyperlink r:id="rId22" w:history="1">
              <w:r w:rsidRPr="006E7A37">
                <w:rPr>
                  <w:rStyle w:val="Hyperlink"/>
                  <w:b/>
                  <w:bCs/>
                </w:rPr>
                <w:t>Good Governance Chair Information session.</w:t>
              </w:r>
            </w:hyperlink>
            <w:r w:rsidRPr="006E7A37">
              <w:rPr>
                <w:bCs/>
              </w:rPr>
              <w:t xml:space="preserve"> </w:t>
            </w:r>
          </w:p>
          <w:p w14:paraId="63624F79" w14:textId="77777777" w:rsidR="006E7A37" w:rsidRPr="006E7A37" w:rsidRDefault="006E7A37" w:rsidP="006E7A37">
            <w:pPr>
              <w:pStyle w:val="SEBodytext"/>
              <w:rPr>
                <w:bCs/>
              </w:rPr>
            </w:pPr>
          </w:p>
          <w:p w14:paraId="4D8FB025" w14:textId="77777777" w:rsidR="006E7A37" w:rsidRPr="006E7A37" w:rsidRDefault="006E7A37" w:rsidP="006E7A37">
            <w:pPr>
              <w:pStyle w:val="SEBodytext"/>
              <w:rPr>
                <w:bCs/>
                <w:lang w:val="en-US"/>
              </w:rPr>
            </w:pPr>
            <w:r w:rsidRPr="006E7A37">
              <w:rPr>
                <w:bCs/>
                <w:lang w:val="en-US"/>
              </w:rPr>
              <w:t xml:space="preserve">Please refer to </w:t>
            </w:r>
            <w:hyperlink r:id="rId23" w:history="1">
              <w:r w:rsidRPr="006E7A37">
                <w:rPr>
                  <w:rStyle w:val="Hyperlink"/>
                  <w:b/>
                  <w:bCs/>
                  <w:lang w:val="en-US"/>
                </w:rPr>
                <w:t>Wavepower</w:t>
              </w:r>
            </w:hyperlink>
            <w:r w:rsidRPr="006E7A37">
              <w:rPr>
                <w:bCs/>
                <w:lang w:val="en-US"/>
              </w:rPr>
              <w:t xml:space="preserve"> guidelines for DBS and Safeguarding requirements.</w:t>
            </w:r>
          </w:p>
          <w:p w14:paraId="1C655775" w14:textId="77777777" w:rsidR="006E7A37" w:rsidRPr="006E7A37" w:rsidRDefault="006E7A37" w:rsidP="006E7A37">
            <w:pPr>
              <w:pStyle w:val="SEBodytext"/>
              <w:rPr>
                <w:bCs/>
                <w:u w:val="single"/>
                <w:lang w:val="en-US"/>
              </w:rPr>
            </w:pPr>
            <w:r w:rsidRPr="006E7A37">
              <w:rPr>
                <w:bCs/>
                <w:u w:val="single"/>
                <w:lang w:val="en-US"/>
              </w:rPr>
              <w:t>Please submit only one PDF report from OMS named CLUB</w:t>
            </w:r>
            <w:r w:rsidRPr="006E7A37">
              <w:rPr>
                <w:bCs/>
                <w:lang w:val="en-US"/>
              </w:rPr>
              <w:t xml:space="preserve"> </w:t>
            </w:r>
            <w:r w:rsidRPr="006E7A37">
              <w:rPr>
                <w:bCs/>
                <w:u w:val="single"/>
                <w:lang w:val="en-US"/>
              </w:rPr>
              <w:t>PERSONNEL REPORT</w:t>
            </w:r>
          </w:p>
          <w:p w14:paraId="76D8D913" w14:textId="77777777" w:rsidR="006E7A37" w:rsidRPr="006E7A37" w:rsidRDefault="006E7A37" w:rsidP="006E7A37">
            <w:pPr>
              <w:pStyle w:val="SEBodytext"/>
              <w:rPr>
                <w:bCs/>
              </w:rPr>
            </w:pPr>
          </w:p>
        </w:tc>
        <w:tc>
          <w:tcPr>
            <w:tcW w:w="5103" w:type="dxa"/>
          </w:tcPr>
          <w:p w14:paraId="780CA93B" w14:textId="77777777" w:rsidR="006E7A37" w:rsidRPr="006E7A37" w:rsidRDefault="006E7A37" w:rsidP="006E7A37">
            <w:pPr>
              <w:pStyle w:val="SEBodytext"/>
              <w:numPr>
                <w:ilvl w:val="0"/>
                <w:numId w:val="38"/>
              </w:numPr>
              <w:rPr>
                <w:bCs/>
                <w:lang w:val="en-US"/>
              </w:rPr>
            </w:pPr>
            <w:r w:rsidRPr="006E7A37">
              <w:rPr>
                <w:bCs/>
                <w:lang w:val="en-US"/>
              </w:rPr>
              <w:t>OMS Guide to Managing the Personnel Record and Role Descriptor Guidance</w:t>
            </w:r>
          </w:p>
          <w:p w14:paraId="18C53C0A" w14:textId="77777777" w:rsidR="006E7A37" w:rsidRPr="006E7A37" w:rsidRDefault="006E7A37" w:rsidP="006E7A37">
            <w:pPr>
              <w:pStyle w:val="SEBodytext"/>
              <w:numPr>
                <w:ilvl w:val="0"/>
                <w:numId w:val="38"/>
              </w:numPr>
              <w:rPr>
                <w:bCs/>
                <w:lang w:val="en-US"/>
              </w:rPr>
            </w:pPr>
            <w:r w:rsidRPr="006E7A37">
              <w:rPr>
                <w:bCs/>
                <w:lang w:val="en-US"/>
              </w:rPr>
              <w:t xml:space="preserve">Roles Descriptor document </w:t>
            </w:r>
          </w:p>
          <w:p w14:paraId="619D0BFF" w14:textId="77777777" w:rsidR="006E7A37" w:rsidRPr="006E7A37" w:rsidRDefault="006E7A37" w:rsidP="006E7A37">
            <w:pPr>
              <w:pStyle w:val="SEBodytext"/>
              <w:numPr>
                <w:ilvl w:val="0"/>
                <w:numId w:val="38"/>
              </w:numPr>
              <w:rPr>
                <w:bCs/>
                <w:lang w:val="en-US"/>
              </w:rPr>
            </w:pPr>
            <w:r w:rsidRPr="006E7A37">
              <w:rPr>
                <w:bCs/>
                <w:lang w:val="en-US"/>
              </w:rPr>
              <w:t>DBS and Safeguarding Requirements</w:t>
            </w:r>
          </w:p>
          <w:p w14:paraId="60E21099" w14:textId="77777777" w:rsidR="006E7A37" w:rsidRPr="006E7A37" w:rsidRDefault="006E7A37" w:rsidP="006E7A37">
            <w:pPr>
              <w:pStyle w:val="SEBodytext"/>
              <w:numPr>
                <w:ilvl w:val="0"/>
                <w:numId w:val="38"/>
              </w:numPr>
              <w:rPr>
                <w:bCs/>
                <w:lang w:val="en-US"/>
              </w:rPr>
            </w:pPr>
            <w:r w:rsidRPr="006E7A37">
              <w:rPr>
                <w:bCs/>
                <w:lang w:val="en-US"/>
              </w:rPr>
              <w:t>Qualification Matrix</w:t>
            </w:r>
          </w:p>
          <w:p w14:paraId="5BA3AB0D" w14:textId="77777777" w:rsidR="006E7A37" w:rsidRPr="006E7A37" w:rsidRDefault="006E7A37" w:rsidP="006E7A37">
            <w:pPr>
              <w:pStyle w:val="SEBodytext"/>
              <w:numPr>
                <w:ilvl w:val="0"/>
                <w:numId w:val="38"/>
              </w:numPr>
              <w:rPr>
                <w:bCs/>
                <w:lang w:val="en-US"/>
              </w:rPr>
            </w:pPr>
            <w:r w:rsidRPr="006E7A37">
              <w:rPr>
                <w:bCs/>
                <w:lang w:val="en-US"/>
              </w:rPr>
              <w:t xml:space="preserve">Qualification Guidance Sheet </w:t>
            </w:r>
          </w:p>
        </w:tc>
      </w:tr>
    </w:tbl>
    <w:p w14:paraId="01B58C07" w14:textId="77777777" w:rsidR="006E7A37" w:rsidRPr="006E7A37" w:rsidRDefault="006E7A37" w:rsidP="006E7A37">
      <w:pPr>
        <w:pStyle w:val="SEBodytext"/>
      </w:pPr>
    </w:p>
    <w:p w14:paraId="2CC9A5D6" w14:textId="77777777" w:rsidR="006E7A37" w:rsidRPr="006E7A37" w:rsidRDefault="006E7A37" w:rsidP="006E7A37">
      <w:pPr>
        <w:pStyle w:val="SEBodytext"/>
      </w:pPr>
      <w:r w:rsidRPr="006E7A37">
        <w:t>*Equivalent relates to Ofsted report for State / Free schools</w:t>
      </w:r>
    </w:p>
    <w:p w14:paraId="0149094F" w14:textId="69F6DE4F" w:rsidR="008D31F7" w:rsidRDefault="008D31F7" w:rsidP="00FA5D46">
      <w:pPr>
        <w:pStyle w:val="SEBodytext"/>
        <w:rPr>
          <w:lang w:val="en-US"/>
        </w:rPr>
      </w:pPr>
    </w:p>
    <w:p w14:paraId="214267FE" w14:textId="77777777" w:rsidR="006E7A37" w:rsidRDefault="006E7A37" w:rsidP="00FA5D46">
      <w:pPr>
        <w:pStyle w:val="SEBodytext"/>
        <w:rPr>
          <w:lang w:val="en-US"/>
        </w:rPr>
      </w:pPr>
    </w:p>
    <w:p w14:paraId="0471EE21" w14:textId="77777777" w:rsidR="006E7A37" w:rsidRDefault="006E7A37" w:rsidP="00FA5D46">
      <w:pPr>
        <w:pStyle w:val="SEBodytext"/>
        <w:rPr>
          <w:lang w:val="en-US"/>
        </w:rPr>
      </w:pPr>
    </w:p>
    <w:p w14:paraId="3EBB68E6" w14:textId="77777777" w:rsidR="008D31F7" w:rsidRDefault="008D31F7" w:rsidP="00FA5D46">
      <w:pPr>
        <w:pStyle w:val="SEBodytext"/>
        <w:rPr>
          <w:lang w:val="en-US"/>
        </w:rPr>
      </w:pPr>
    </w:p>
    <w:p w14:paraId="3DF24EC9" w14:textId="77777777" w:rsidR="00FA5D46" w:rsidRDefault="00FA5D46" w:rsidP="00FA5D46">
      <w:pPr>
        <w:pStyle w:val="SEBodytext"/>
        <w:rPr>
          <w:lang w:val="en-US"/>
        </w:rPr>
      </w:pPr>
    </w:p>
    <w:p w14:paraId="22B8ECC4" w14:textId="49C4FECD" w:rsidR="00B37DAB" w:rsidRDefault="006131D2" w:rsidP="00B37DAB">
      <w:pPr>
        <w:pStyle w:val="SEBodytext"/>
        <w:rPr>
          <w:lang w:val="en-US"/>
        </w:rPr>
      </w:pPr>
      <w:r>
        <w:lastRenderedPageBreak/>
        <w:t>I confirm that by signing Part 3 of this application for affiliation the information required for maintaining affiliation will be submitted for approval within 3 months of the date it was granted.</w:t>
      </w:r>
      <w:r w:rsidR="00B37DAB">
        <w:t xml:space="preserve"> </w:t>
      </w:r>
      <w:r w:rsidR="00B37DAB">
        <w:rPr>
          <w:lang w:val="en-US"/>
        </w:rPr>
        <w:t xml:space="preserve">Without this information being completed I understand the club </w:t>
      </w:r>
      <w:r w:rsidR="00975FAC">
        <w:rPr>
          <w:lang w:val="en-US"/>
        </w:rPr>
        <w:t xml:space="preserve">is at </w:t>
      </w:r>
      <w:r w:rsidR="00B37DAB">
        <w:rPr>
          <w:lang w:val="en-US"/>
        </w:rPr>
        <w:t xml:space="preserve">risk of having their affiliation </w:t>
      </w:r>
      <w:proofErr w:type="gramStart"/>
      <w:r w:rsidR="00B37DAB">
        <w:rPr>
          <w:lang w:val="en-US"/>
        </w:rPr>
        <w:t>removed;</w:t>
      </w:r>
      <w:proofErr w:type="gramEnd"/>
    </w:p>
    <w:p w14:paraId="03702EBF" w14:textId="579FA63A" w:rsidR="006131D2" w:rsidRDefault="006131D2" w:rsidP="006131D2">
      <w:pPr>
        <w:pStyle w:val="SEBodytext"/>
      </w:pPr>
    </w:p>
    <w:p w14:paraId="01BE038C" w14:textId="77777777" w:rsidR="006131D2" w:rsidRDefault="006131D2" w:rsidP="006131D2">
      <w:pPr>
        <w:pStyle w:val="SEBodytext"/>
      </w:pPr>
    </w:p>
    <w:p w14:paraId="719AC123" w14:textId="70627641" w:rsidR="006131D2" w:rsidRPr="00D92C43" w:rsidRDefault="006131D2" w:rsidP="006131D2">
      <w:pPr>
        <w:pStyle w:val="SEBodytext"/>
        <w:rPr>
          <w:b/>
          <w:lang w:val="en-US"/>
        </w:rPr>
      </w:pPr>
      <w:r w:rsidRPr="00D92C43">
        <w:rPr>
          <w:b/>
          <w:lang w:val="en-US"/>
        </w:rPr>
        <w:t xml:space="preserve">Please sign and date form and send it to </w:t>
      </w:r>
      <w:r w:rsidRPr="00975FAC">
        <w:rPr>
          <w:b/>
          <w:color w:val="FF0000"/>
          <w:lang w:val="en-US"/>
        </w:rPr>
        <w:t>XXXX</w:t>
      </w:r>
    </w:p>
    <w:p w14:paraId="58F04D28" w14:textId="77777777" w:rsidR="006131D2" w:rsidRDefault="006131D2" w:rsidP="006131D2">
      <w:pPr>
        <w:pStyle w:val="SEBodytext"/>
        <w:rPr>
          <w:lang w:val="en-US"/>
        </w:rPr>
      </w:pPr>
    </w:p>
    <w:tbl>
      <w:tblPr>
        <w:tblStyle w:val="TableGrid"/>
        <w:tblW w:w="0" w:type="auto"/>
        <w:tblLook w:val="04A0" w:firstRow="1" w:lastRow="0" w:firstColumn="1" w:lastColumn="0" w:noHBand="0" w:noVBand="1"/>
      </w:tblPr>
      <w:tblGrid>
        <w:gridCol w:w="3539"/>
        <w:gridCol w:w="5471"/>
      </w:tblGrid>
      <w:tr w:rsidR="006131D2" w14:paraId="4A75A963" w14:textId="77777777" w:rsidTr="001710D3">
        <w:tc>
          <w:tcPr>
            <w:tcW w:w="3539" w:type="dxa"/>
          </w:tcPr>
          <w:p w14:paraId="15CCE89A" w14:textId="77777777" w:rsidR="006131D2" w:rsidRPr="00D92C43" w:rsidRDefault="006131D2" w:rsidP="001710D3">
            <w:pPr>
              <w:pStyle w:val="SEBodytext"/>
              <w:rPr>
                <w:b/>
                <w:lang w:val="en-US"/>
              </w:rPr>
            </w:pPr>
            <w:r w:rsidRPr="00D92C43">
              <w:rPr>
                <w:b/>
                <w:lang w:val="en-US"/>
              </w:rPr>
              <w:t>Signed</w:t>
            </w:r>
          </w:p>
          <w:p w14:paraId="71041317" w14:textId="77777777" w:rsidR="006131D2" w:rsidRPr="00D92C43" w:rsidRDefault="006131D2" w:rsidP="001710D3">
            <w:pPr>
              <w:pStyle w:val="SEBodytext"/>
              <w:rPr>
                <w:b/>
                <w:lang w:val="en-US"/>
              </w:rPr>
            </w:pPr>
          </w:p>
        </w:tc>
        <w:tc>
          <w:tcPr>
            <w:tcW w:w="5471" w:type="dxa"/>
          </w:tcPr>
          <w:p w14:paraId="6E76BA87" w14:textId="77777777" w:rsidR="006131D2" w:rsidRDefault="006131D2" w:rsidP="001710D3">
            <w:pPr>
              <w:pStyle w:val="SEBodytext"/>
              <w:rPr>
                <w:lang w:val="en-US"/>
              </w:rPr>
            </w:pPr>
          </w:p>
          <w:p w14:paraId="0BDC8E00" w14:textId="77777777" w:rsidR="00E8087F" w:rsidRDefault="00E8087F" w:rsidP="001710D3">
            <w:pPr>
              <w:pStyle w:val="SEBodytext"/>
              <w:rPr>
                <w:lang w:val="en-US"/>
              </w:rPr>
            </w:pPr>
          </w:p>
          <w:p w14:paraId="445D4D92" w14:textId="5BDEC29B" w:rsidR="00E8087F" w:rsidRDefault="00E8087F" w:rsidP="001710D3">
            <w:pPr>
              <w:pStyle w:val="SEBodytext"/>
              <w:rPr>
                <w:lang w:val="en-US"/>
              </w:rPr>
            </w:pPr>
          </w:p>
        </w:tc>
      </w:tr>
      <w:tr w:rsidR="006131D2" w14:paraId="2A75E8BB" w14:textId="77777777" w:rsidTr="001710D3">
        <w:tc>
          <w:tcPr>
            <w:tcW w:w="3539" w:type="dxa"/>
          </w:tcPr>
          <w:p w14:paraId="1EF02285" w14:textId="77777777" w:rsidR="006131D2" w:rsidRPr="00D92C43" w:rsidRDefault="006131D2" w:rsidP="001710D3">
            <w:pPr>
              <w:pStyle w:val="SEBodytext"/>
              <w:rPr>
                <w:b/>
                <w:lang w:val="en-US"/>
              </w:rPr>
            </w:pPr>
            <w:r w:rsidRPr="00D92C43">
              <w:rPr>
                <w:b/>
                <w:lang w:val="en-US"/>
              </w:rPr>
              <w:t>Name</w:t>
            </w:r>
          </w:p>
          <w:p w14:paraId="7D68FCD6" w14:textId="77777777" w:rsidR="006131D2" w:rsidRPr="00D92C43" w:rsidRDefault="006131D2" w:rsidP="001710D3">
            <w:pPr>
              <w:pStyle w:val="SEBodytext"/>
              <w:rPr>
                <w:b/>
                <w:lang w:val="en-US"/>
              </w:rPr>
            </w:pPr>
          </w:p>
        </w:tc>
        <w:tc>
          <w:tcPr>
            <w:tcW w:w="5471" w:type="dxa"/>
          </w:tcPr>
          <w:p w14:paraId="3FB8AA9C" w14:textId="77777777" w:rsidR="006131D2" w:rsidRDefault="006131D2" w:rsidP="001710D3">
            <w:pPr>
              <w:pStyle w:val="SEBodytext"/>
              <w:rPr>
                <w:lang w:val="en-US"/>
              </w:rPr>
            </w:pPr>
          </w:p>
        </w:tc>
      </w:tr>
      <w:tr w:rsidR="006131D2" w14:paraId="0742113C" w14:textId="77777777" w:rsidTr="001710D3">
        <w:tc>
          <w:tcPr>
            <w:tcW w:w="3539" w:type="dxa"/>
          </w:tcPr>
          <w:p w14:paraId="086E2168" w14:textId="77777777" w:rsidR="006131D2" w:rsidRPr="00D92C43" w:rsidRDefault="006131D2" w:rsidP="001710D3">
            <w:pPr>
              <w:pStyle w:val="SEBodytext"/>
              <w:rPr>
                <w:b/>
                <w:lang w:val="en-US"/>
              </w:rPr>
            </w:pPr>
            <w:r w:rsidRPr="00D92C43">
              <w:rPr>
                <w:b/>
                <w:lang w:val="en-US"/>
              </w:rPr>
              <w:t>Date</w:t>
            </w:r>
          </w:p>
          <w:p w14:paraId="04045399" w14:textId="77777777" w:rsidR="006131D2" w:rsidRPr="00D92C43" w:rsidRDefault="006131D2" w:rsidP="001710D3">
            <w:pPr>
              <w:pStyle w:val="SEBodytext"/>
              <w:rPr>
                <w:b/>
                <w:lang w:val="en-US"/>
              </w:rPr>
            </w:pPr>
          </w:p>
        </w:tc>
        <w:tc>
          <w:tcPr>
            <w:tcW w:w="5471" w:type="dxa"/>
          </w:tcPr>
          <w:p w14:paraId="3507CCA1" w14:textId="77777777" w:rsidR="006131D2" w:rsidRDefault="006131D2" w:rsidP="001710D3">
            <w:pPr>
              <w:pStyle w:val="SEBodytext"/>
              <w:rPr>
                <w:lang w:val="en-US"/>
              </w:rPr>
            </w:pPr>
          </w:p>
        </w:tc>
      </w:tr>
    </w:tbl>
    <w:p w14:paraId="136DE090" w14:textId="715B665F" w:rsidR="00B45774" w:rsidRDefault="00B45774" w:rsidP="00B45774">
      <w:pPr>
        <w:pStyle w:val="SEBodytext"/>
        <w:rPr>
          <w:b/>
          <w:i/>
          <w:sz w:val="18"/>
          <w:szCs w:val="18"/>
          <w:lang w:val="en-US"/>
        </w:rPr>
      </w:pPr>
    </w:p>
    <w:p w14:paraId="5A732E51" w14:textId="77777777" w:rsidR="00B45774" w:rsidRDefault="00B45774">
      <w:pPr>
        <w:rPr>
          <w:b/>
          <w:i/>
          <w:color w:val="555555" w:themeColor="text1"/>
          <w:sz w:val="18"/>
          <w:szCs w:val="18"/>
          <w:lang w:val="en-US"/>
        </w:rPr>
      </w:pPr>
      <w:r>
        <w:rPr>
          <w:b/>
          <w:i/>
          <w:sz w:val="18"/>
          <w:szCs w:val="18"/>
          <w:lang w:val="en-US"/>
        </w:rPr>
        <w:br w:type="page"/>
      </w:r>
    </w:p>
    <w:p w14:paraId="7792F86B" w14:textId="77777777" w:rsidR="00B45774" w:rsidRPr="00CC4F85" w:rsidRDefault="00B45774" w:rsidP="00B45774">
      <w:pPr>
        <w:pStyle w:val="SEHeader"/>
        <w:ind w:left="1080"/>
        <w:jc w:val="center"/>
      </w:pPr>
      <w:r>
        <w:lastRenderedPageBreak/>
        <w:t>New affiliation process flowchart</w:t>
      </w:r>
    </w:p>
    <w:p w14:paraId="5C51195B" w14:textId="77777777" w:rsidR="00B45774" w:rsidRPr="00CC4F85" w:rsidRDefault="00B45774" w:rsidP="00B45774">
      <w:pPr>
        <w:jc w:val="center"/>
        <w:rPr>
          <w:rFonts w:eastAsia="Times New Roman" w:cs="Arial"/>
          <w:b/>
          <w:bCs/>
          <w:sz w:val="22"/>
        </w:rPr>
      </w:pPr>
    </w:p>
    <w:p w14:paraId="2E4694E5" w14:textId="77777777" w:rsidR="00B45774" w:rsidRPr="00CC4F85" w:rsidRDefault="00B45774" w:rsidP="00B45774">
      <w:pPr>
        <w:jc w:val="center"/>
        <w:rPr>
          <w:rFonts w:eastAsia="Times New Roman" w:cs="Arial"/>
          <w:sz w:val="22"/>
        </w:rPr>
      </w:pPr>
    </w:p>
    <w:p w14:paraId="64CAF10D" w14:textId="77777777" w:rsidR="00B45774" w:rsidRPr="00CC4F85" w:rsidRDefault="00B45774" w:rsidP="00B45774">
      <w:pPr>
        <w:jc w:val="center"/>
        <w:rPr>
          <w:rFonts w:eastAsia="Times New Roman" w:cs="Arial"/>
          <w:sz w:val="22"/>
        </w:rPr>
      </w:pPr>
      <w:r w:rsidRPr="00CC4F85">
        <w:rPr>
          <w:rFonts w:eastAsia="Times New Roman" w:cs="Arial"/>
          <w:noProof/>
          <w:sz w:val="20"/>
          <w:lang w:eastAsia="en-GB"/>
        </w:rPr>
        <mc:AlternateContent>
          <mc:Choice Requires="wps">
            <w:drawing>
              <wp:anchor distT="0" distB="0" distL="114300" distR="114300" simplePos="0" relativeHeight="251659264" behindDoc="0" locked="0" layoutInCell="1" allowOverlap="1" wp14:anchorId="57010DC1" wp14:editId="5E798E16">
                <wp:simplePos x="0" y="0"/>
                <wp:positionH relativeFrom="margin">
                  <wp:align>left</wp:align>
                </wp:positionH>
                <wp:positionV relativeFrom="paragraph">
                  <wp:posOffset>8304</wp:posOffset>
                </wp:positionV>
                <wp:extent cx="4325815" cy="502920"/>
                <wp:effectExtent l="0" t="0" r="17780" b="11430"/>
                <wp:wrapNone/>
                <wp:docPr id="2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25815" cy="50292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A46CD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 o:spid="_x0000_s1026" type="#_x0000_t176" style="position:absolute;margin-left:0;margin-top:.65pt;width:340.6pt;height:39.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">
                <w10:wrap anchorx="margin"/>
              </v:shape>
            </w:pict>
          </mc:Fallback>
        </mc:AlternateContent>
      </w:r>
      <w:r w:rsidRPr="00CC4F85">
        <w:rPr>
          <w:rFonts w:eastAsia="Times New Roman" w:cs="Arial"/>
          <w:noProof/>
          <w:sz w:val="20"/>
          <w:lang w:eastAsia="en-GB"/>
        </w:rPr>
        <mc:AlternateContent>
          <mc:Choice Requires="wps">
            <w:drawing>
              <wp:anchor distT="0" distB="0" distL="114300" distR="114300" simplePos="0" relativeHeight="251660288" behindDoc="0" locked="0" layoutInCell="1" allowOverlap="1" wp14:anchorId="784CCE2F" wp14:editId="358EEC5E">
                <wp:simplePos x="0" y="0"/>
                <wp:positionH relativeFrom="margin">
                  <wp:posOffset>253120</wp:posOffset>
                </wp:positionH>
                <wp:positionV relativeFrom="paragraph">
                  <wp:posOffset>102186</wp:posOffset>
                </wp:positionV>
                <wp:extent cx="4000500" cy="296545"/>
                <wp:effectExtent l="0" t="0" r="0" b="825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CD8D00" w14:textId="77777777" w:rsidR="00B45774" w:rsidRPr="0081703F" w:rsidRDefault="00B45774" w:rsidP="00B45774">
                            <w:pPr>
                              <w:pStyle w:val="SEBodytext"/>
                              <w:jc w:val="center"/>
                              <w:rPr>
                                <w:sz w:val="20"/>
                                <w:szCs w:val="20"/>
                              </w:rPr>
                            </w:pPr>
                            <w:r w:rsidRPr="0081703F">
                              <w:rPr>
                                <w:sz w:val="20"/>
                                <w:szCs w:val="20"/>
                              </w:rPr>
                              <w:t xml:space="preserve">Club enquires about </w:t>
                            </w:r>
                            <w:r>
                              <w:rPr>
                                <w:sz w:val="20"/>
                                <w:szCs w:val="20"/>
                              </w:rPr>
                              <w:t>affiliating to the region / Swim England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4CCE2F" id="_x0000_t202" coordsize="21600,21600" o:spt="202" path="m,l,21600r21600,l21600,xe">
                <v:stroke joinstyle="miter"/>
                <v:path gradientshapeok="t" o:connecttype="rect"/>
              </v:shapetype>
              <v:shape id="Text Box 5" o:spid="_x0000_s1026" type="#_x0000_t202" style="position:absolute;left:0;text-align:left;margin-left:19.95pt;margin-top:8.05pt;width:315pt;height:23.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" stroked="f">
                <v:textbox>
                  <w:txbxContent>
                    <w:p w14:paraId="07CD8D00" w14:textId="77777777" w:rsidR="00B45774" w:rsidRPr="0081703F" w:rsidRDefault="00B45774" w:rsidP="00B45774">
                      <w:pPr>
                        <w:pStyle w:val="SEBodytext"/>
                        <w:jc w:val="center"/>
                        <w:rPr>
                          <w:sz w:val="20"/>
                          <w:szCs w:val="20"/>
                        </w:rPr>
                      </w:pPr>
                      <w:r w:rsidRPr="0081703F">
                        <w:rPr>
                          <w:sz w:val="20"/>
                          <w:szCs w:val="20"/>
                        </w:rPr>
                        <w:t xml:space="preserve">Club enquires about </w:t>
                      </w:r>
                      <w:r>
                        <w:rPr>
                          <w:sz w:val="20"/>
                          <w:szCs w:val="20"/>
                        </w:rPr>
                        <w:t>affiliating to the region / Swim England</w:t>
                      </w:r>
                    </w:p>
                  </w:txbxContent>
                </v:textbox>
                <w10:wrap anchorx="margin"/>
              </v:shape>
            </w:pict>
          </mc:Fallback>
        </mc:AlternateContent>
      </w:r>
    </w:p>
    <w:p w14:paraId="588E7416" w14:textId="77777777" w:rsidR="00B45774" w:rsidRPr="00CC4F85" w:rsidRDefault="00B45774" w:rsidP="00B45774">
      <w:pPr>
        <w:pStyle w:val="SEBodytext"/>
        <w:ind w:left="720"/>
        <w:rPr>
          <w:lang w:val="en-US"/>
        </w:rPr>
      </w:pPr>
    </w:p>
    <w:p w14:paraId="6C084D33" w14:textId="77777777" w:rsidR="00B45774" w:rsidRPr="00CC4F85" w:rsidRDefault="00B45774" w:rsidP="00B45774">
      <w:pPr>
        <w:pStyle w:val="SEBodytext"/>
        <w:ind w:left="720"/>
        <w:rPr>
          <w:lang w:val="en-US"/>
        </w:rPr>
      </w:pPr>
      <w:r>
        <w:rPr>
          <w:noProof/>
          <w:lang w:eastAsia="en-GB"/>
        </w:rPr>
        <mc:AlternateContent>
          <mc:Choice Requires="wps">
            <w:drawing>
              <wp:anchor distT="0" distB="0" distL="114300" distR="114300" simplePos="0" relativeHeight="251676672" behindDoc="0" locked="0" layoutInCell="1" allowOverlap="1" wp14:anchorId="470E9F66" wp14:editId="1705F050">
                <wp:simplePos x="0" y="0"/>
                <wp:positionH relativeFrom="column">
                  <wp:posOffset>4501759</wp:posOffset>
                </wp:positionH>
                <wp:positionV relativeFrom="paragraph">
                  <wp:posOffset>3517</wp:posOffset>
                </wp:positionV>
                <wp:extent cx="245648" cy="161388"/>
                <wp:effectExtent l="0" t="0" r="78740" b="48260"/>
                <wp:wrapNone/>
                <wp:docPr id="29" name="Straight Arrow Connector 29"/>
                <wp:cNvGraphicFramePr/>
                <a:graphic xmlns:a="http://schemas.openxmlformats.org/drawingml/2006/main">
                  <a:graphicData uri="http://schemas.microsoft.com/office/word/2010/wordprocessingShape">
                    <wps:wsp>
                      <wps:cNvCnPr/>
                      <wps:spPr>
                        <a:xfrm>
                          <a:off x="0" y="0"/>
                          <a:ext cx="245648" cy="1613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135F6A2" id="_x0000_t32" coordsize="21600,21600" o:spt="32" o:oned="t" path="m,l21600,21600e" filled="f">
                <v:path arrowok="t" fillok="f" o:connecttype="none"/>
                <o:lock v:ext="edit" shapetype="t"/>
              </v:shapetype>
              <v:shape id="Straight Arrow Connector 29" o:spid="_x0000_s1026" type="#_x0000_t32" style="position:absolute;margin-left:354.45pt;margin-top:.3pt;width:19.35pt;height:1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" strokecolor="#7fcde2 [3204]" strokeweight=".5pt">
                <v:stroke endarrow="block" joinstyle="miter"/>
              </v:shape>
            </w:pict>
          </mc:Fallback>
        </mc:AlternateContent>
      </w:r>
      <w:r w:rsidRPr="00CC4F85">
        <w:rPr>
          <w:rFonts w:eastAsia="Times New Roman" w:cs="Arial"/>
          <w:noProof/>
          <w:sz w:val="20"/>
          <w:lang w:eastAsia="en-GB"/>
        </w:rPr>
        <mc:AlternateContent>
          <mc:Choice Requires="wps">
            <w:drawing>
              <wp:anchor distT="0" distB="0" distL="114300" distR="114300" simplePos="0" relativeHeight="251662336" behindDoc="0" locked="0" layoutInCell="1" allowOverlap="1" wp14:anchorId="59E0E1E3" wp14:editId="23469D7B">
                <wp:simplePos x="0" y="0"/>
                <wp:positionH relativeFrom="margin">
                  <wp:posOffset>4956224</wp:posOffset>
                </wp:positionH>
                <wp:positionV relativeFrom="paragraph">
                  <wp:posOffset>113421</wp:posOffset>
                </wp:positionV>
                <wp:extent cx="4084320" cy="586740"/>
                <wp:effectExtent l="0" t="0" r="0" b="3810"/>
                <wp:wrapNone/>
                <wp:docPr id="2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4320" cy="586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C51640" w14:textId="77777777" w:rsidR="00B45774" w:rsidRPr="0081703F" w:rsidRDefault="00B45774" w:rsidP="00B45774">
                            <w:pPr>
                              <w:pStyle w:val="SEBodytext"/>
                              <w:jc w:val="center"/>
                              <w:rPr>
                                <w:sz w:val="20"/>
                                <w:szCs w:val="20"/>
                              </w:rPr>
                            </w:pPr>
                            <w:r w:rsidRPr="0081703F">
                              <w:rPr>
                                <w:sz w:val="20"/>
                                <w:szCs w:val="20"/>
                              </w:rPr>
                              <w:t xml:space="preserve">Affiliation pack sent to club including </w:t>
                            </w:r>
                            <w:r>
                              <w:rPr>
                                <w:sz w:val="20"/>
                                <w:szCs w:val="20"/>
                              </w:rPr>
                              <w:t>any general information regarding affiliation process and</w:t>
                            </w:r>
                            <w:r w:rsidRPr="0081703F">
                              <w:rPr>
                                <w:sz w:val="20"/>
                                <w:szCs w:val="20"/>
                              </w:rPr>
                              <w:t xml:space="preserve"> recommended club c</w:t>
                            </w:r>
                            <w:r>
                              <w:rPr>
                                <w:sz w:val="20"/>
                                <w:szCs w:val="20"/>
                              </w:rPr>
                              <w:t>onstitution</w:t>
                            </w:r>
                            <w:r w:rsidRPr="0081703F">
                              <w:rPr>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E0E1E3" id="Text Box 6" o:spid="_x0000_s1027" type="#_x0000_t202" style="position:absolute;left:0;text-align:left;margin-left:390.25pt;margin-top:8.95pt;width:321.6pt;height:46.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" stroked="f">
                <v:textbox>
                  <w:txbxContent>
                    <w:p w14:paraId="65C51640" w14:textId="77777777" w:rsidR="00B45774" w:rsidRPr="0081703F" w:rsidRDefault="00B45774" w:rsidP="00B45774">
                      <w:pPr>
                        <w:pStyle w:val="SEBodytext"/>
                        <w:jc w:val="center"/>
                        <w:rPr>
                          <w:sz w:val="20"/>
                          <w:szCs w:val="20"/>
                        </w:rPr>
                      </w:pPr>
                      <w:r w:rsidRPr="0081703F">
                        <w:rPr>
                          <w:sz w:val="20"/>
                          <w:szCs w:val="20"/>
                        </w:rPr>
                        <w:t xml:space="preserve">Affiliation pack sent to club including </w:t>
                      </w:r>
                      <w:r>
                        <w:rPr>
                          <w:sz w:val="20"/>
                          <w:szCs w:val="20"/>
                        </w:rPr>
                        <w:t>any general information regarding affiliation process and</w:t>
                      </w:r>
                      <w:r w:rsidRPr="0081703F">
                        <w:rPr>
                          <w:sz w:val="20"/>
                          <w:szCs w:val="20"/>
                        </w:rPr>
                        <w:t xml:space="preserve"> recommended club c</w:t>
                      </w:r>
                      <w:r>
                        <w:rPr>
                          <w:sz w:val="20"/>
                          <w:szCs w:val="20"/>
                        </w:rPr>
                        <w:t>onstitution</w:t>
                      </w:r>
                      <w:r w:rsidRPr="0081703F">
                        <w:rPr>
                          <w:sz w:val="20"/>
                          <w:szCs w:val="20"/>
                        </w:rPr>
                        <w:t>.</w:t>
                      </w:r>
                    </w:p>
                  </w:txbxContent>
                </v:textbox>
                <w10:wrap anchorx="margin"/>
              </v:shape>
            </w:pict>
          </mc:Fallback>
        </mc:AlternateContent>
      </w:r>
      <w:r w:rsidRPr="00CC4F85">
        <w:rPr>
          <w:rFonts w:eastAsia="Times New Roman" w:cs="Arial"/>
          <w:noProof/>
          <w:sz w:val="20"/>
          <w:lang w:eastAsia="en-GB"/>
        </w:rPr>
        <mc:AlternateContent>
          <mc:Choice Requires="wps">
            <w:drawing>
              <wp:anchor distT="0" distB="0" distL="114300" distR="114300" simplePos="0" relativeHeight="251661312" behindDoc="0" locked="0" layoutInCell="1" allowOverlap="1" wp14:anchorId="67142D41" wp14:editId="0C1911F3">
                <wp:simplePos x="0" y="0"/>
                <wp:positionH relativeFrom="margin">
                  <wp:posOffset>4832790</wp:posOffset>
                </wp:positionH>
                <wp:positionV relativeFrom="paragraph">
                  <wp:posOffset>79815</wp:posOffset>
                </wp:positionV>
                <wp:extent cx="4351020" cy="678180"/>
                <wp:effectExtent l="0" t="0" r="11430" b="26670"/>
                <wp:wrapNone/>
                <wp:docPr id="19"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51020" cy="67818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5AAB9F" id="AutoShape 5" o:spid="_x0000_s1026" type="#_x0000_t176" style="position:absolute;margin-left:380.55pt;margin-top:6.3pt;width:342.6pt;height:53.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">
                <w10:wrap anchorx="margin"/>
              </v:shape>
            </w:pict>
          </mc:Fallback>
        </mc:AlternateContent>
      </w:r>
    </w:p>
    <w:p w14:paraId="15869C3C" w14:textId="77777777" w:rsidR="00B45774" w:rsidRPr="0034712A" w:rsidRDefault="00B45774" w:rsidP="00B45774">
      <w:pPr>
        <w:pStyle w:val="SEBodytext"/>
        <w:ind w:left="720"/>
        <w:rPr>
          <w:lang w:val="en-US"/>
        </w:rPr>
      </w:pPr>
    </w:p>
    <w:p w14:paraId="41ABA811" w14:textId="68246344" w:rsidR="00FA5D46" w:rsidRPr="00B45774" w:rsidRDefault="00B45774" w:rsidP="00B45774">
      <w:pPr>
        <w:pStyle w:val="SEBodytext"/>
        <w:rPr>
          <w:sz w:val="18"/>
          <w:szCs w:val="18"/>
          <w:lang w:val="en-US"/>
        </w:rPr>
      </w:pPr>
      <w:r w:rsidRPr="00CC4F85">
        <w:rPr>
          <w:rFonts w:eastAsia="Times New Roman" w:cs="Arial"/>
          <w:noProof/>
          <w:sz w:val="20"/>
          <w:lang w:eastAsia="en-GB"/>
        </w:rPr>
        <mc:AlternateContent>
          <mc:Choice Requires="wps">
            <w:drawing>
              <wp:anchor distT="0" distB="0" distL="114300" distR="114300" simplePos="0" relativeHeight="251671552" behindDoc="0" locked="0" layoutInCell="1" allowOverlap="1" wp14:anchorId="38D24A01" wp14:editId="766DE113">
                <wp:simplePos x="0" y="0"/>
                <wp:positionH relativeFrom="margin">
                  <wp:posOffset>-35073</wp:posOffset>
                </wp:positionH>
                <wp:positionV relativeFrom="paragraph">
                  <wp:posOffset>2509813</wp:posOffset>
                </wp:positionV>
                <wp:extent cx="4409147" cy="1575435"/>
                <wp:effectExtent l="0" t="0" r="10795" b="24765"/>
                <wp:wrapNone/>
                <wp:docPr id="1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09147" cy="1575435"/>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44CC0D" id="AutoShape 15" o:spid="_x0000_s1026" type="#_x0000_t176" style="position:absolute;margin-left:-2.75pt;margin-top:197.6pt;width:347.2pt;height:124.0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">
                <w10:wrap anchorx="margin"/>
              </v:shape>
            </w:pict>
          </mc:Fallback>
        </mc:AlternateContent>
      </w:r>
      <w:r w:rsidRPr="00CC4F85">
        <w:rPr>
          <w:rFonts w:eastAsia="Times New Roman" w:cs="Arial"/>
          <w:noProof/>
          <w:sz w:val="20"/>
          <w:lang w:eastAsia="en-GB"/>
        </w:rPr>
        <mc:AlternateContent>
          <mc:Choice Requires="wps">
            <w:drawing>
              <wp:anchor distT="0" distB="0" distL="114300" distR="114300" simplePos="0" relativeHeight="251669504" behindDoc="0" locked="0" layoutInCell="1" allowOverlap="1" wp14:anchorId="70609880" wp14:editId="44C7576B">
                <wp:simplePos x="0" y="0"/>
                <wp:positionH relativeFrom="margin">
                  <wp:posOffset>4930824</wp:posOffset>
                </wp:positionH>
                <wp:positionV relativeFrom="paragraph">
                  <wp:posOffset>2122952</wp:posOffset>
                </wp:positionV>
                <wp:extent cx="4273061" cy="935355"/>
                <wp:effectExtent l="0" t="0" r="13335" b="17145"/>
                <wp:wrapNone/>
                <wp:docPr id="11"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3061" cy="935355"/>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9FF96F" id="AutoShape 13" o:spid="_x0000_s1026" type="#_x0000_t176" style="position:absolute;margin-left:388.25pt;margin-top:167.15pt;width:336.45pt;height:73.6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">
                <w10:wrap anchorx="margin"/>
              </v:shape>
            </w:pict>
          </mc:Fallback>
        </mc:AlternateContent>
      </w:r>
      <w:r>
        <w:rPr>
          <w:noProof/>
          <w:lang w:eastAsia="en-GB"/>
        </w:rPr>
        <mc:AlternateContent>
          <mc:Choice Requires="wps">
            <w:drawing>
              <wp:anchor distT="0" distB="0" distL="114300" distR="114300" simplePos="0" relativeHeight="251681792" behindDoc="0" locked="0" layoutInCell="1" allowOverlap="1" wp14:anchorId="2E717385" wp14:editId="51699260">
                <wp:simplePos x="0" y="0"/>
                <wp:positionH relativeFrom="column">
                  <wp:posOffset>4452521</wp:posOffset>
                </wp:positionH>
                <wp:positionV relativeFrom="paragraph">
                  <wp:posOffset>322287</wp:posOffset>
                </wp:positionV>
                <wp:extent cx="260253" cy="154158"/>
                <wp:effectExtent l="38100" t="0" r="26035" b="55880"/>
                <wp:wrapNone/>
                <wp:docPr id="36" name="Straight Arrow Connector 36"/>
                <wp:cNvGraphicFramePr/>
                <a:graphic xmlns:a="http://schemas.openxmlformats.org/drawingml/2006/main">
                  <a:graphicData uri="http://schemas.microsoft.com/office/word/2010/wordprocessingShape">
                    <wps:wsp>
                      <wps:cNvCnPr/>
                      <wps:spPr>
                        <a:xfrm flipH="1">
                          <a:off x="0" y="0"/>
                          <a:ext cx="260253" cy="15415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ECC529" id="Straight Arrow Connector 36" o:spid="_x0000_s1026" type="#_x0000_t32" style="position:absolute;margin-left:350.6pt;margin-top:25.4pt;width:20.5pt;height:12.1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" strokecolor="#7fcde2 [3204]" strokeweight=".5pt">
                <v:stroke endarrow="block" joinstyle="miter"/>
              </v:shape>
            </w:pict>
          </mc:Fallback>
        </mc:AlternateContent>
      </w:r>
      <w:r>
        <w:rPr>
          <w:noProof/>
          <w:lang w:eastAsia="en-GB"/>
        </w:rPr>
        <mc:AlternateContent>
          <mc:Choice Requires="wps">
            <w:drawing>
              <wp:anchor distT="0" distB="0" distL="114300" distR="114300" simplePos="0" relativeHeight="251677696" behindDoc="0" locked="0" layoutInCell="1" allowOverlap="1" wp14:anchorId="5A215DA4" wp14:editId="4D124494">
                <wp:simplePos x="0" y="0"/>
                <wp:positionH relativeFrom="column">
                  <wp:posOffset>4480658</wp:posOffset>
                </wp:positionH>
                <wp:positionV relativeFrom="paragraph">
                  <wp:posOffset>937748</wp:posOffset>
                </wp:positionV>
                <wp:extent cx="266749" cy="193040"/>
                <wp:effectExtent l="0" t="0" r="76200" b="54610"/>
                <wp:wrapNone/>
                <wp:docPr id="30" name="Straight Arrow Connector 30"/>
                <wp:cNvGraphicFramePr/>
                <a:graphic xmlns:a="http://schemas.openxmlformats.org/drawingml/2006/main">
                  <a:graphicData uri="http://schemas.microsoft.com/office/word/2010/wordprocessingShape">
                    <wps:wsp>
                      <wps:cNvCnPr/>
                      <wps:spPr>
                        <a:xfrm>
                          <a:off x="0" y="0"/>
                          <a:ext cx="266749" cy="193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4A2F52" id="Straight Arrow Connector 30" o:spid="_x0000_s1026" type="#_x0000_t32" style="position:absolute;margin-left:352.8pt;margin-top:73.85pt;width:21pt;height:15.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" strokecolor="#7fcde2 [3204]" strokeweight=".5pt">
                <v:stroke endarrow="block" joinstyle="miter"/>
              </v:shape>
            </w:pict>
          </mc:Fallback>
        </mc:AlternateContent>
      </w:r>
      <w:r>
        <w:rPr>
          <w:noProof/>
          <w:lang w:eastAsia="en-GB"/>
        </w:rPr>
        <mc:AlternateContent>
          <mc:Choice Requires="wps">
            <w:drawing>
              <wp:anchor distT="0" distB="0" distL="114300" distR="114300" simplePos="0" relativeHeight="251678720" behindDoc="0" locked="0" layoutInCell="1" allowOverlap="1" wp14:anchorId="50DDC01A" wp14:editId="661F7338">
                <wp:simplePos x="0" y="0"/>
                <wp:positionH relativeFrom="column">
                  <wp:posOffset>4438455</wp:posOffset>
                </wp:positionH>
                <wp:positionV relativeFrom="paragraph">
                  <wp:posOffset>2066681</wp:posOffset>
                </wp:positionV>
                <wp:extent cx="323557" cy="260252"/>
                <wp:effectExtent l="0" t="0" r="76835" b="64135"/>
                <wp:wrapNone/>
                <wp:docPr id="31" name="Straight Arrow Connector 31"/>
                <wp:cNvGraphicFramePr/>
                <a:graphic xmlns:a="http://schemas.openxmlformats.org/drawingml/2006/main">
                  <a:graphicData uri="http://schemas.microsoft.com/office/word/2010/wordprocessingShape">
                    <wps:wsp>
                      <wps:cNvCnPr/>
                      <wps:spPr>
                        <a:xfrm>
                          <a:off x="0" y="0"/>
                          <a:ext cx="323557" cy="26025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42A8B9" id="Straight Arrow Connector 31" o:spid="_x0000_s1026" type="#_x0000_t32" style="position:absolute;margin-left:349.5pt;margin-top:162.75pt;width:25.5pt;height:2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" strokecolor="#7fcde2 [3204]" strokeweight=".5pt">
                <v:stroke endarrow="block" joinstyle="miter"/>
              </v:shape>
            </w:pict>
          </mc:Fallback>
        </mc:AlternateContent>
      </w:r>
      <w:r w:rsidRPr="00CC4F85">
        <w:rPr>
          <w:rFonts w:eastAsia="Times New Roman" w:cs="Arial"/>
          <w:noProof/>
          <w:sz w:val="20"/>
          <w:lang w:eastAsia="en-GB"/>
        </w:rPr>
        <mc:AlternateContent>
          <mc:Choice Requires="wps">
            <w:drawing>
              <wp:anchor distT="0" distB="0" distL="114300" distR="114300" simplePos="0" relativeHeight="251667456" behindDoc="0" locked="0" layoutInCell="1" allowOverlap="1" wp14:anchorId="5F941A03" wp14:editId="4FB6C9CB">
                <wp:simplePos x="0" y="0"/>
                <wp:positionH relativeFrom="margin">
                  <wp:align>left</wp:align>
                </wp:positionH>
                <wp:positionV relativeFrom="paragraph">
                  <wp:posOffset>1455127</wp:posOffset>
                </wp:positionV>
                <wp:extent cx="4343400" cy="685800"/>
                <wp:effectExtent l="0" t="0" r="19050" b="19050"/>
                <wp:wrapNone/>
                <wp:docPr id="9"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68580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E2E9F6" id="AutoShape 11" o:spid="_x0000_s1026" type="#_x0000_t176" style="position:absolute;margin-left:0;margin-top:114.6pt;width:342pt;height:54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">
                <w10:wrap anchorx="margin"/>
              </v:shape>
            </w:pict>
          </mc:Fallback>
        </mc:AlternateContent>
      </w:r>
      <w:r w:rsidRPr="00CC4F85">
        <w:rPr>
          <w:rFonts w:eastAsia="Times New Roman" w:cs="Arial"/>
          <w:noProof/>
          <w:sz w:val="20"/>
          <w:lang w:eastAsia="en-GB"/>
        </w:rPr>
        <mc:AlternateContent>
          <mc:Choice Requires="wps">
            <w:drawing>
              <wp:anchor distT="0" distB="0" distL="114300" distR="114300" simplePos="0" relativeHeight="251668480" behindDoc="0" locked="0" layoutInCell="1" allowOverlap="1" wp14:anchorId="32684F62" wp14:editId="66BA25E3">
                <wp:simplePos x="0" y="0"/>
                <wp:positionH relativeFrom="column">
                  <wp:posOffset>138039</wp:posOffset>
                </wp:positionH>
                <wp:positionV relativeFrom="paragraph">
                  <wp:posOffset>1528250</wp:posOffset>
                </wp:positionV>
                <wp:extent cx="4114800" cy="541020"/>
                <wp:effectExtent l="0" t="0" r="0" b="0"/>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541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248994" w14:textId="77777777" w:rsidR="00B45774" w:rsidRPr="00CC4F85" w:rsidRDefault="00B45774" w:rsidP="00B45774">
                            <w:pPr>
                              <w:pStyle w:val="SEBodytext"/>
                              <w:jc w:val="center"/>
                              <w:rPr>
                                <w:sz w:val="20"/>
                                <w:szCs w:val="20"/>
                              </w:rPr>
                            </w:pPr>
                            <w:r>
                              <w:rPr>
                                <w:sz w:val="20"/>
                                <w:szCs w:val="20"/>
                              </w:rPr>
                              <w:t>Application overview shared with</w:t>
                            </w:r>
                            <w:r w:rsidRPr="00CC4F85">
                              <w:rPr>
                                <w:sz w:val="20"/>
                                <w:szCs w:val="20"/>
                              </w:rPr>
                              <w:t xml:space="preserve"> relevant County Association and any existing local clubs</w:t>
                            </w:r>
                            <w:r>
                              <w:rPr>
                                <w:sz w:val="20"/>
                                <w:szCs w:val="20"/>
                              </w:rPr>
                              <w:t xml:space="preserve"> (as applicable)</w:t>
                            </w:r>
                            <w:r w:rsidRPr="00CC4F85">
                              <w:rPr>
                                <w:sz w:val="20"/>
                                <w:szCs w:val="20"/>
                              </w:rPr>
                              <w:t xml:space="preserve"> wi</w:t>
                            </w:r>
                            <w:r>
                              <w:rPr>
                                <w:sz w:val="20"/>
                                <w:szCs w:val="20"/>
                              </w:rPr>
                              <w:t>th 60-day time limit for response on possible new affiliation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684F62" id="Text Box 12" o:spid="_x0000_s1028" type="#_x0000_t202" style="position:absolute;margin-left:10.85pt;margin-top:120.35pt;width:324pt;height:42.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" stroked="f">
                <v:textbox>
                  <w:txbxContent>
                    <w:p w14:paraId="1B248994" w14:textId="77777777" w:rsidR="00B45774" w:rsidRPr="00CC4F85" w:rsidRDefault="00B45774" w:rsidP="00B45774">
                      <w:pPr>
                        <w:pStyle w:val="SEBodytext"/>
                        <w:jc w:val="center"/>
                        <w:rPr>
                          <w:sz w:val="20"/>
                          <w:szCs w:val="20"/>
                        </w:rPr>
                      </w:pPr>
                      <w:r>
                        <w:rPr>
                          <w:sz w:val="20"/>
                          <w:szCs w:val="20"/>
                        </w:rPr>
                        <w:t>Application overview shared with</w:t>
                      </w:r>
                      <w:r w:rsidRPr="00CC4F85">
                        <w:rPr>
                          <w:sz w:val="20"/>
                          <w:szCs w:val="20"/>
                        </w:rPr>
                        <w:t xml:space="preserve"> relevant County Association and any existing local clubs</w:t>
                      </w:r>
                      <w:r>
                        <w:rPr>
                          <w:sz w:val="20"/>
                          <w:szCs w:val="20"/>
                        </w:rPr>
                        <w:t xml:space="preserve"> (as applicable)</w:t>
                      </w:r>
                      <w:r w:rsidRPr="00CC4F85">
                        <w:rPr>
                          <w:sz w:val="20"/>
                          <w:szCs w:val="20"/>
                        </w:rPr>
                        <w:t xml:space="preserve"> wi</w:t>
                      </w:r>
                      <w:r>
                        <w:rPr>
                          <w:sz w:val="20"/>
                          <w:szCs w:val="20"/>
                        </w:rPr>
                        <w:t>th 60-day time limit for response on possible new affiliation</w:t>
                      </w:r>
                    </w:p>
                  </w:txbxContent>
                </v:textbox>
              </v:shape>
            </w:pict>
          </mc:Fallback>
        </mc:AlternateContent>
      </w:r>
      <w:r>
        <w:rPr>
          <w:noProof/>
          <w:lang w:eastAsia="en-GB"/>
        </w:rPr>
        <mc:AlternateContent>
          <mc:Choice Requires="wps">
            <w:drawing>
              <wp:anchor distT="0" distB="0" distL="114300" distR="114300" simplePos="0" relativeHeight="251679744" behindDoc="0" locked="0" layoutInCell="1" allowOverlap="1" wp14:anchorId="0E4C53A7" wp14:editId="2131ED82">
                <wp:simplePos x="0" y="0"/>
                <wp:positionH relativeFrom="margin">
                  <wp:posOffset>4459555</wp:posOffset>
                </wp:positionH>
                <wp:positionV relativeFrom="paragraph">
                  <wp:posOffset>1545590</wp:posOffset>
                </wp:positionV>
                <wp:extent cx="287851" cy="197094"/>
                <wp:effectExtent l="38100" t="0" r="17145" b="50800"/>
                <wp:wrapNone/>
                <wp:docPr id="34" name="Straight Arrow Connector 34"/>
                <wp:cNvGraphicFramePr/>
                <a:graphic xmlns:a="http://schemas.openxmlformats.org/drawingml/2006/main">
                  <a:graphicData uri="http://schemas.microsoft.com/office/word/2010/wordprocessingShape">
                    <wps:wsp>
                      <wps:cNvCnPr/>
                      <wps:spPr>
                        <a:xfrm flipH="1">
                          <a:off x="0" y="0"/>
                          <a:ext cx="287851" cy="19709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E426C3" id="Straight Arrow Connector 34" o:spid="_x0000_s1026" type="#_x0000_t32" style="position:absolute;margin-left:351.15pt;margin-top:121.7pt;width:22.65pt;height:15.5pt;flip:x;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" strokecolor="#7fcde2 [3204]" strokeweight=".5pt">
                <v:stroke endarrow="block" joinstyle="miter"/>
                <w10:wrap anchorx="margin"/>
              </v:shape>
            </w:pict>
          </mc:Fallback>
        </mc:AlternateContent>
      </w:r>
      <w:r>
        <w:rPr>
          <w:noProof/>
          <w:lang w:eastAsia="en-GB"/>
        </w:rPr>
        <mc:AlternateContent>
          <mc:Choice Requires="wps">
            <w:drawing>
              <wp:anchor distT="0" distB="0" distL="114300" distR="114300" simplePos="0" relativeHeight="251680768" behindDoc="0" locked="0" layoutInCell="1" allowOverlap="1" wp14:anchorId="137164C7" wp14:editId="0033E3E3">
                <wp:simplePos x="0" y="0"/>
                <wp:positionH relativeFrom="column">
                  <wp:posOffset>4522860</wp:posOffset>
                </wp:positionH>
                <wp:positionV relativeFrom="paragraph">
                  <wp:posOffset>2868539</wp:posOffset>
                </wp:positionV>
                <wp:extent cx="309489" cy="260106"/>
                <wp:effectExtent l="38100" t="0" r="33655" b="64135"/>
                <wp:wrapNone/>
                <wp:docPr id="35" name="Straight Arrow Connector 35"/>
                <wp:cNvGraphicFramePr/>
                <a:graphic xmlns:a="http://schemas.openxmlformats.org/drawingml/2006/main">
                  <a:graphicData uri="http://schemas.microsoft.com/office/word/2010/wordprocessingShape">
                    <wps:wsp>
                      <wps:cNvCnPr/>
                      <wps:spPr>
                        <a:xfrm flipH="1">
                          <a:off x="0" y="0"/>
                          <a:ext cx="309489" cy="2601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323416" id="Straight Arrow Connector 35" o:spid="_x0000_s1026" type="#_x0000_t32" style="position:absolute;margin-left:356.15pt;margin-top:225.85pt;width:24.35pt;height:20.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" strokecolor="#7fcde2 [3204]" strokeweight=".5pt">
                <v:stroke endarrow="block" joinstyle="miter"/>
              </v:shape>
            </w:pict>
          </mc:Fallback>
        </mc:AlternateContent>
      </w:r>
      <w:r w:rsidRPr="00CC4F85">
        <w:rPr>
          <w:rFonts w:eastAsia="Times New Roman" w:cs="Arial"/>
          <w:noProof/>
          <w:sz w:val="20"/>
          <w:lang w:eastAsia="en-GB"/>
        </w:rPr>
        <mc:AlternateContent>
          <mc:Choice Requires="wps">
            <w:drawing>
              <wp:anchor distT="0" distB="0" distL="114300" distR="114300" simplePos="0" relativeHeight="251664384" behindDoc="0" locked="0" layoutInCell="1" allowOverlap="1" wp14:anchorId="61BA3AC7" wp14:editId="406DD0CA">
                <wp:simplePos x="0" y="0"/>
                <wp:positionH relativeFrom="column">
                  <wp:posOffset>128954</wp:posOffset>
                </wp:positionH>
                <wp:positionV relativeFrom="paragraph">
                  <wp:posOffset>379388</wp:posOffset>
                </wp:positionV>
                <wp:extent cx="4114800" cy="445273"/>
                <wp:effectExtent l="0" t="0" r="0" b="0"/>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44527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ADF424" w14:textId="77777777" w:rsidR="00B45774" w:rsidRPr="0081703F" w:rsidRDefault="00B45774" w:rsidP="00B45774">
                            <w:pPr>
                              <w:pStyle w:val="SEBodytext"/>
                              <w:jc w:val="center"/>
                              <w:rPr>
                                <w:sz w:val="20"/>
                                <w:szCs w:val="20"/>
                              </w:rPr>
                            </w:pPr>
                            <w:r>
                              <w:rPr>
                                <w:sz w:val="20"/>
                                <w:szCs w:val="20"/>
                              </w:rPr>
                              <w:t>Part 1 of a</w:t>
                            </w:r>
                            <w:r w:rsidRPr="0081703F">
                              <w:rPr>
                                <w:sz w:val="20"/>
                                <w:szCs w:val="20"/>
                              </w:rPr>
                              <w:t>pplication form</w:t>
                            </w:r>
                            <w:r>
                              <w:rPr>
                                <w:sz w:val="20"/>
                                <w:szCs w:val="20"/>
                              </w:rPr>
                              <w:t xml:space="preserve"> and draft club constitution returned</w:t>
                            </w:r>
                            <w:r w:rsidRPr="0081703F">
                              <w:rPr>
                                <w:sz w:val="20"/>
                                <w:szCs w:val="20"/>
                              </w:rPr>
                              <w:t xml:space="preserve"> to Regional Office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BA3AC7" id="Text Box 8" o:spid="_x0000_s1029" type="#_x0000_t202" style="position:absolute;margin-left:10.15pt;margin-top:29.85pt;width:324pt;height:35.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" stroked="f">
                <v:textbox>
                  <w:txbxContent>
                    <w:p w14:paraId="28ADF424" w14:textId="77777777" w:rsidR="00B45774" w:rsidRPr="0081703F" w:rsidRDefault="00B45774" w:rsidP="00B45774">
                      <w:pPr>
                        <w:pStyle w:val="SEBodytext"/>
                        <w:jc w:val="center"/>
                        <w:rPr>
                          <w:sz w:val="20"/>
                          <w:szCs w:val="20"/>
                        </w:rPr>
                      </w:pPr>
                      <w:r>
                        <w:rPr>
                          <w:sz w:val="20"/>
                          <w:szCs w:val="20"/>
                        </w:rPr>
                        <w:t>Part 1 of a</w:t>
                      </w:r>
                      <w:r w:rsidRPr="0081703F">
                        <w:rPr>
                          <w:sz w:val="20"/>
                          <w:szCs w:val="20"/>
                        </w:rPr>
                        <w:t>pplication form</w:t>
                      </w:r>
                      <w:r>
                        <w:rPr>
                          <w:sz w:val="20"/>
                          <w:szCs w:val="20"/>
                        </w:rPr>
                        <w:t xml:space="preserve"> and draft club constitution returned</w:t>
                      </w:r>
                      <w:r w:rsidRPr="0081703F">
                        <w:rPr>
                          <w:sz w:val="20"/>
                          <w:szCs w:val="20"/>
                        </w:rPr>
                        <w:t xml:space="preserve"> to Regional Office</w:t>
                      </w:r>
                    </w:p>
                  </w:txbxContent>
                </v:textbox>
              </v:shape>
            </w:pict>
          </mc:Fallback>
        </mc:AlternateContent>
      </w:r>
      <w:r w:rsidRPr="00CC4F85">
        <w:rPr>
          <w:rFonts w:eastAsia="Times New Roman" w:cs="Arial"/>
          <w:noProof/>
          <w:sz w:val="20"/>
          <w:lang w:eastAsia="en-GB"/>
        </w:rPr>
        <mc:AlternateContent>
          <mc:Choice Requires="wps">
            <w:drawing>
              <wp:anchor distT="0" distB="0" distL="114300" distR="114300" simplePos="0" relativeHeight="251663360" behindDoc="0" locked="0" layoutInCell="1" allowOverlap="1" wp14:anchorId="4FEFBE35" wp14:editId="3B60D584">
                <wp:simplePos x="0" y="0"/>
                <wp:positionH relativeFrom="column">
                  <wp:posOffset>13286</wp:posOffset>
                </wp:positionH>
                <wp:positionV relativeFrom="paragraph">
                  <wp:posOffset>254879</wp:posOffset>
                </wp:positionV>
                <wp:extent cx="4343400" cy="685800"/>
                <wp:effectExtent l="9525" t="9525" r="9525" b="9525"/>
                <wp:wrapNone/>
                <wp:docPr id="7"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68580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362BF1" id="AutoShape 7" o:spid="_x0000_s1026" type="#_x0000_t176" style="position:absolute;margin-left:1.05pt;margin-top:20.05pt;width:342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"/>
            </w:pict>
          </mc:Fallback>
        </mc:AlternateContent>
      </w:r>
      <w:r w:rsidRPr="00CC4F85">
        <w:rPr>
          <w:rFonts w:eastAsia="Times New Roman" w:cs="Arial"/>
          <w:noProof/>
          <w:sz w:val="20"/>
          <w:lang w:eastAsia="en-GB"/>
        </w:rPr>
        <mc:AlternateContent>
          <mc:Choice Requires="wps">
            <w:drawing>
              <wp:anchor distT="0" distB="0" distL="114300" distR="114300" simplePos="0" relativeHeight="251666432" behindDoc="0" locked="0" layoutInCell="1" allowOverlap="1" wp14:anchorId="0CEBEFC4" wp14:editId="5259D844">
                <wp:simplePos x="0" y="0"/>
                <wp:positionH relativeFrom="margin">
                  <wp:align>right</wp:align>
                </wp:positionH>
                <wp:positionV relativeFrom="paragraph">
                  <wp:posOffset>912789</wp:posOffset>
                </wp:positionV>
                <wp:extent cx="4114800" cy="633046"/>
                <wp:effectExtent l="0" t="0" r="0" b="0"/>
                <wp:wrapNone/>
                <wp:docPr id="2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6330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7BDF92" w14:textId="77777777" w:rsidR="00B45774" w:rsidRPr="00CC4F85" w:rsidRDefault="00B45774" w:rsidP="00B45774">
                            <w:pPr>
                              <w:pStyle w:val="SEBodytext"/>
                              <w:jc w:val="center"/>
                              <w:rPr>
                                <w:sz w:val="20"/>
                                <w:szCs w:val="20"/>
                              </w:rPr>
                            </w:pPr>
                            <w:r>
                              <w:rPr>
                                <w:sz w:val="20"/>
                                <w:szCs w:val="20"/>
                              </w:rPr>
                              <w:t>R</w:t>
                            </w:r>
                            <w:r w:rsidRPr="00CC4F85">
                              <w:rPr>
                                <w:sz w:val="20"/>
                                <w:szCs w:val="20"/>
                              </w:rPr>
                              <w:t>elevant regional committee</w:t>
                            </w:r>
                            <w:r>
                              <w:rPr>
                                <w:sz w:val="20"/>
                                <w:szCs w:val="20"/>
                              </w:rPr>
                              <w:t xml:space="preserve"> / officer</w:t>
                            </w:r>
                            <w:r w:rsidRPr="00CC4F85">
                              <w:rPr>
                                <w:sz w:val="20"/>
                                <w:szCs w:val="20"/>
                              </w:rPr>
                              <w:t xml:space="preserve"> to review application and constitution</w:t>
                            </w:r>
                            <w:r>
                              <w:rPr>
                                <w:sz w:val="20"/>
                                <w:szCs w:val="20"/>
                              </w:rPr>
                              <w:t>. If approved the club will be advised to complete Part 2 of the application form.</w:t>
                            </w:r>
                          </w:p>
                          <w:p w14:paraId="4D3CA18E" w14:textId="77777777" w:rsidR="00B45774" w:rsidRDefault="00B45774" w:rsidP="00B45774">
                            <w:pPr>
                              <w:jc w:val="center"/>
                              <w:rPr>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EBEFC4" id="Text Box 10" o:spid="_x0000_s1030" type="#_x0000_t202" style="position:absolute;margin-left:272.8pt;margin-top:71.85pt;width:324pt;height:49.8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" stroked="f">
                <v:textbox>
                  <w:txbxContent>
                    <w:p w14:paraId="0A7BDF92" w14:textId="77777777" w:rsidR="00B45774" w:rsidRPr="00CC4F85" w:rsidRDefault="00B45774" w:rsidP="00B45774">
                      <w:pPr>
                        <w:pStyle w:val="SEBodytext"/>
                        <w:jc w:val="center"/>
                        <w:rPr>
                          <w:sz w:val="20"/>
                          <w:szCs w:val="20"/>
                        </w:rPr>
                      </w:pPr>
                      <w:r>
                        <w:rPr>
                          <w:sz w:val="20"/>
                          <w:szCs w:val="20"/>
                        </w:rPr>
                        <w:t>R</w:t>
                      </w:r>
                      <w:r w:rsidRPr="00CC4F85">
                        <w:rPr>
                          <w:sz w:val="20"/>
                          <w:szCs w:val="20"/>
                        </w:rPr>
                        <w:t>elevant regional committee</w:t>
                      </w:r>
                      <w:r>
                        <w:rPr>
                          <w:sz w:val="20"/>
                          <w:szCs w:val="20"/>
                        </w:rPr>
                        <w:t xml:space="preserve"> / officer</w:t>
                      </w:r>
                      <w:r w:rsidRPr="00CC4F85">
                        <w:rPr>
                          <w:sz w:val="20"/>
                          <w:szCs w:val="20"/>
                        </w:rPr>
                        <w:t xml:space="preserve"> to review application and constitution</w:t>
                      </w:r>
                      <w:r>
                        <w:rPr>
                          <w:sz w:val="20"/>
                          <w:szCs w:val="20"/>
                        </w:rPr>
                        <w:t>. If approved the club will be advised to complete Part 2 of the application form.</w:t>
                      </w:r>
                    </w:p>
                    <w:p w14:paraId="4D3CA18E" w14:textId="77777777" w:rsidR="00B45774" w:rsidRDefault="00B45774" w:rsidP="00B45774">
                      <w:pPr>
                        <w:jc w:val="center"/>
                        <w:rPr>
                          <w:sz w:val="18"/>
                        </w:rPr>
                      </w:pPr>
                    </w:p>
                  </w:txbxContent>
                </v:textbox>
                <w10:wrap anchorx="margin"/>
              </v:shape>
            </w:pict>
          </mc:Fallback>
        </mc:AlternateContent>
      </w:r>
      <w:r w:rsidRPr="00CC4F85">
        <w:rPr>
          <w:rFonts w:eastAsia="Times New Roman" w:cs="Arial"/>
          <w:noProof/>
          <w:sz w:val="20"/>
          <w:lang w:eastAsia="en-GB"/>
        </w:rPr>
        <mc:AlternateContent>
          <mc:Choice Requires="wps">
            <w:drawing>
              <wp:anchor distT="0" distB="0" distL="114300" distR="114300" simplePos="0" relativeHeight="251665408" behindDoc="0" locked="0" layoutInCell="1" allowOverlap="1" wp14:anchorId="5BCA8D08" wp14:editId="04914E11">
                <wp:simplePos x="0" y="0"/>
                <wp:positionH relativeFrom="column">
                  <wp:posOffset>4860290</wp:posOffset>
                </wp:positionH>
                <wp:positionV relativeFrom="paragraph">
                  <wp:posOffset>821446</wp:posOffset>
                </wp:positionV>
                <wp:extent cx="4343400" cy="829994"/>
                <wp:effectExtent l="0" t="0" r="19050" b="27305"/>
                <wp:wrapNone/>
                <wp:docPr id="2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829994"/>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07ECD6" id="AutoShape 9" o:spid="_x0000_s1026" type="#_x0000_t176" style="position:absolute;margin-left:382.7pt;margin-top:64.7pt;width:342pt;height:65.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"/>
            </w:pict>
          </mc:Fallback>
        </mc:AlternateContent>
      </w:r>
      <w:r w:rsidRPr="00CC4F85">
        <w:rPr>
          <w:rFonts w:eastAsia="Times New Roman" w:cs="Arial"/>
          <w:noProof/>
          <w:sz w:val="20"/>
          <w:lang w:eastAsia="en-GB"/>
        </w:rPr>
        <mc:AlternateContent>
          <mc:Choice Requires="wps">
            <w:drawing>
              <wp:anchor distT="0" distB="0" distL="114300" distR="114300" simplePos="0" relativeHeight="251670528" behindDoc="0" locked="0" layoutInCell="1" allowOverlap="1" wp14:anchorId="556C93B4" wp14:editId="416B3CB4">
                <wp:simplePos x="0" y="0"/>
                <wp:positionH relativeFrom="column">
                  <wp:posOffset>5038676</wp:posOffset>
                </wp:positionH>
                <wp:positionV relativeFrom="paragraph">
                  <wp:posOffset>2199933</wp:posOffset>
                </wp:positionV>
                <wp:extent cx="4114800" cy="701040"/>
                <wp:effectExtent l="0" t="0" r="0" b="3810"/>
                <wp:wrapNone/>
                <wp:docPr id="1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701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9B64DE" w14:textId="77777777" w:rsidR="00B45774" w:rsidRDefault="00B45774" w:rsidP="00B45774">
                            <w:pPr>
                              <w:pStyle w:val="SEBodytext"/>
                              <w:jc w:val="center"/>
                              <w:rPr>
                                <w:sz w:val="20"/>
                                <w:szCs w:val="20"/>
                              </w:rPr>
                            </w:pPr>
                            <w:r w:rsidRPr="008E56A0">
                              <w:rPr>
                                <w:sz w:val="20"/>
                                <w:szCs w:val="20"/>
                              </w:rPr>
                              <w:t>I</w:t>
                            </w:r>
                            <w:r>
                              <w:rPr>
                                <w:sz w:val="20"/>
                                <w:szCs w:val="20"/>
                              </w:rPr>
                              <w:t>f no concerns are raised</w:t>
                            </w:r>
                            <w:r w:rsidRPr="008E56A0">
                              <w:rPr>
                                <w:sz w:val="20"/>
                                <w:szCs w:val="20"/>
                              </w:rPr>
                              <w:t xml:space="preserve"> application will go to next R</w:t>
                            </w:r>
                            <w:r>
                              <w:rPr>
                                <w:sz w:val="20"/>
                                <w:szCs w:val="20"/>
                              </w:rPr>
                              <w:t xml:space="preserve">egional </w:t>
                            </w:r>
                            <w:r w:rsidRPr="008E56A0">
                              <w:rPr>
                                <w:sz w:val="20"/>
                                <w:szCs w:val="20"/>
                              </w:rPr>
                              <w:t>M</w:t>
                            </w:r>
                            <w:r>
                              <w:rPr>
                                <w:sz w:val="20"/>
                                <w:szCs w:val="20"/>
                              </w:rPr>
                              <w:t xml:space="preserve">anagement </w:t>
                            </w:r>
                            <w:r w:rsidRPr="008E56A0">
                              <w:rPr>
                                <w:sz w:val="20"/>
                                <w:szCs w:val="20"/>
                              </w:rPr>
                              <w:t>B</w:t>
                            </w:r>
                            <w:r>
                              <w:rPr>
                                <w:sz w:val="20"/>
                                <w:szCs w:val="20"/>
                              </w:rPr>
                              <w:t>oard (RMB)</w:t>
                            </w:r>
                            <w:r w:rsidRPr="008E56A0">
                              <w:rPr>
                                <w:sz w:val="20"/>
                                <w:szCs w:val="20"/>
                              </w:rPr>
                              <w:t xml:space="preserve"> meeting for approval</w:t>
                            </w:r>
                            <w:r>
                              <w:rPr>
                                <w:sz w:val="20"/>
                                <w:szCs w:val="20"/>
                              </w:rPr>
                              <w:t xml:space="preserve"> (as applicable)</w:t>
                            </w:r>
                            <w:r w:rsidRPr="008E56A0">
                              <w:rPr>
                                <w:sz w:val="20"/>
                                <w:szCs w:val="20"/>
                              </w:rPr>
                              <w:t xml:space="preserve">. </w:t>
                            </w:r>
                          </w:p>
                          <w:p w14:paraId="7A794C59" w14:textId="77777777" w:rsidR="00B45774" w:rsidRPr="008E56A0" w:rsidRDefault="00B45774" w:rsidP="00B45774">
                            <w:pPr>
                              <w:pStyle w:val="SEBodytext"/>
                              <w:jc w:val="center"/>
                              <w:rPr>
                                <w:sz w:val="20"/>
                                <w:szCs w:val="20"/>
                              </w:rPr>
                            </w:pPr>
                            <w:r>
                              <w:rPr>
                                <w:sz w:val="20"/>
                                <w:szCs w:val="20"/>
                              </w:rPr>
                              <w:t xml:space="preserve">Any </w:t>
                            </w:r>
                            <w:r w:rsidRPr="008E56A0">
                              <w:rPr>
                                <w:sz w:val="20"/>
                                <w:szCs w:val="20"/>
                              </w:rPr>
                              <w:t>concer</w:t>
                            </w:r>
                            <w:r>
                              <w:rPr>
                                <w:sz w:val="20"/>
                                <w:szCs w:val="20"/>
                              </w:rPr>
                              <w:t xml:space="preserve">ns raised from County / clubs </w:t>
                            </w:r>
                            <w:r w:rsidRPr="008E56A0">
                              <w:rPr>
                                <w:sz w:val="20"/>
                                <w:szCs w:val="20"/>
                              </w:rPr>
                              <w:t xml:space="preserve">will be </w:t>
                            </w:r>
                            <w:r>
                              <w:rPr>
                                <w:sz w:val="20"/>
                                <w:szCs w:val="20"/>
                              </w:rPr>
                              <w:t>considered</w:t>
                            </w:r>
                            <w:r w:rsidRPr="008E56A0">
                              <w:rPr>
                                <w:sz w:val="20"/>
                                <w:szCs w:val="20"/>
                              </w:rPr>
                              <w:t xml:space="preserve"> by the region</w:t>
                            </w:r>
                            <w:r>
                              <w:rPr>
                                <w:sz w:val="20"/>
                                <w:szCs w:val="20"/>
                              </w:rPr>
                              <w:t xml:space="preserve"> and then submitted to the RMB for approval / rejection</w:t>
                            </w:r>
                            <w:r w:rsidRPr="008E56A0">
                              <w:rPr>
                                <w:sz w:val="20"/>
                                <w:szCs w:val="20"/>
                              </w:rPr>
                              <w:t>.</w:t>
                            </w:r>
                          </w:p>
                          <w:p w14:paraId="1A72D8E9" w14:textId="77777777" w:rsidR="00B45774" w:rsidRDefault="00B45774" w:rsidP="00B4577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6C93B4" id="Text Box 14" o:spid="_x0000_s1031" type="#_x0000_t202" style="position:absolute;margin-left:396.75pt;margin-top:173.2pt;width:324pt;height:55.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" stroked="f">
                <v:textbox>
                  <w:txbxContent>
                    <w:p w14:paraId="0E9B64DE" w14:textId="77777777" w:rsidR="00B45774" w:rsidRDefault="00B45774" w:rsidP="00B45774">
                      <w:pPr>
                        <w:pStyle w:val="SEBodytext"/>
                        <w:jc w:val="center"/>
                        <w:rPr>
                          <w:sz w:val="20"/>
                          <w:szCs w:val="20"/>
                        </w:rPr>
                      </w:pPr>
                      <w:r w:rsidRPr="008E56A0">
                        <w:rPr>
                          <w:sz w:val="20"/>
                          <w:szCs w:val="20"/>
                        </w:rPr>
                        <w:t>I</w:t>
                      </w:r>
                      <w:r>
                        <w:rPr>
                          <w:sz w:val="20"/>
                          <w:szCs w:val="20"/>
                        </w:rPr>
                        <w:t>f no concerns are raised</w:t>
                      </w:r>
                      <w:r w:rsidRPr="008E56A0">
                        <w:rPr>
                          <w:sz w:val="20"/>
                          <w:szCs w:val="20"/>
                        </w:rPr>
                        <w:t xml:space="preserve"> application will go to next R</w:t>
                      </w:r>
                      <w:r>
                        <w:rPr>
                          <w:sz w:val="20"/>
                          <w:szCs w:val="20"/>
                        </w:rPr>
                        <w:t xml:space="preserve">egional </w:t>
                      </w:r>
                      <w:r w:rsidRPr="008E56A0">
                        <w:rPr>
                          <w:sz w:val="20"/>
                          <w:szCs w:val="20"/>
                        </w:rPr>
                        <w:t>M</w:t>
                      </w:r>
                      <w:r>
                        <w:rPr>
                          <w:sz w:val="20"/>
                          <w:szCs w:val="20"/>
                        </w:rPr>
                        <w:t xml:space="preserve">anagement </w:t>
                      </w:r>
                      <w:r w:rsidRPr="008E56A0">
                        <w:rPr>
                          <w:sz w:val="20"/>
                          <w:szCs w:val="20"/>
                        </w:rPr>
                        <w:t>B</w:t>
                      </w:r>
                      <w:r>
                        <w:rPr>
                          <w:sz w:val="20"/>
                          <w:szCs w:val="20"/>
                        </w:rPr>
                        <w:t>oard (RMB)</w:t>
                      </w:r>
                      <w:r w:rsidRPr="008E56A0">
                        <w:rPr>
                          <w:sz w:val="20"/>
                          <w:szCs w:val="20"/>
                        </w:rPr>
                        <w:t xml:space="preserve"> meeting for approval</w:t>
                      </w:r>
                      <w:r>
                        <w:rPr>
                          <w:sz w:val="20"/>
                          <w:szCs w:val="20"/>
                        </w:rPr>
                        <w:t xml:space="preserve"> (as applicable)</w:t>
                      </w:r>
                      <w:r w:rsidRPr="008E56A0">
                        <w:rPr>
                          <w:sz w:val="20"/>
                          <w:szCs w:val="20"/>
                        </w:rPr>
                        <w:t xml:space="preserve">. </w:t>
                      </w:r>
                    </w:p>
                    <w:p w14:paraId="7A794C59" w14:textId="77777777" w:rsidR="00B45774" w:rsidRPr="008E56A0" w:rsidRDefault="00B45774" w:rsidP="00B45774">
                      <w:pPr>
                        <w:pStyle w:val="SEBodytext"/>
                        <w:jc w:val="center"/>
                        <w:rPr>
                          <w:sz w:val="20"/>
                          <w:szCs w:val="20"/>
                        </w:rPr>
                      </w:pPr>
                      <w:r>
                        <w:rPr>
                          <w:sz w:val="20"/>
                          <w:szCs w:val="20"/>
                        </w:rPr>
                        <w:t xml:space="preserve">Any </w:t>
                      </w:r>
                      <w:r w:rsidRPr="008E56A0">
                        <w:rPr>
                          <w:sz w:val="20"/>
                          <w:szCs w:val="20"/>
                        </w:rPr>
                        <w:t>concer</w:t>
                      </w:r>
                      <w:r>
                        <w:rPr>
                          <w:sz w:val="20"/>
                          <w:szCs w:val="20"/>
                        </w:rPr>
                        <w:t xml:space="preserve">ns raised from County / clubs </w:t>
                      </w:r>
                      <w:r w:rsidRPr="008E56A0">
                        <w:rPr>
                          <w:sz w:val="20"/>
                          <w:szCs w:val="20"/>
                        </w:rPr>
                        <w:t xml:space="preserve">will be </w:t>
                      </w:r>
                      <w:r>
                        <w:rPr>
                          <w:sz w:val="20"/>
                          <w:szCs w:val="20"/>
                        </w:rPr>
                        <w:t>considered</w:t>
                      </w:r>
                      <w:r w:rsidRPr="008E56A0">
                        <w:rPr>
                          <w:sz w:val="20"/>
                          <w:szCs w:val="20"/>
                        </w:rPr>
                        <w:t xml:space="preserve"> by the region</w:t>
                      </w:r>
                      <w:r>
                        <w:rPr>
                          <w:sz w:val="20"/>
                          <w:szCs w:val="20"/>
                        </w:rPr>
                        <w:t xml:space="preserve"> and then submitted to the RMB for approval / rejection</w:t>
                      </w:r>
                      <w:r w:rsidRPr="008E56A0">
                        <w:rPr>
                          <w:sz w:val="20"/>
                          <w:szCs w:val="20"/>
                        </w:rPr>
                        <w:t>.</w:t>
                      </w:r>
                    </w:p>
                    <w:p w14:paraId="1A72D8E9" w14:textId="77777777" w:rsidR="00B45774" w:rsidRDefault="00B45774" w:rsidP="00B45774">
                      <w:pPr>
                        <w:jc w:val="center"/>
                      </w:pPr>
                    </w:p>
                  </w:txbxContent>
                </v:textbox>
              </v:shape>
            </w:pict>
          </mc:Fallback>
        </mc:AlternateContent>
      </w:r>
      <w:r w:rsidRPr="00CC4F85">
        <w:rPr>
          <w:rFonts w:eastAsia="Times New Roman" w:cs="Arial"/>
          <w:noProof/>
          <w:sz w:val="20"/>
          <w:lang w:eastAsia="en-GB"/>
        </w:rPr>
        <mc:AlternateContent>
          <mc:Choice Requires="wps">
            <w:drawing>
              <wp:anchor distT="0" distB="0" distL="114300" distR="114300" simplePos="0" relativeHeight="251672576" behindDoc="0" locked="0" layoutInCell="1" allowOverlap="1" wp14:anchorId="4A0496D6" wp14:editId="2D1B7A97">
                <wp:simplePos x="0" y="0"/>
                <wp:positionH relativeFrom="column">
                  <wp:posOffset>274418</wp:posOffset>
                </wp:positionH>
                <wp:positionV relativeFrom="paragraph">
                  <wp:posOffset>2608286</wp:posOffset>
                </wp:positionV>
                <wp:extent cx="4000500" cy="1420837"/>
                <wp:effectExtent l="0" t="0" r="0" b="8255"/>
                <wp:wrapNone/>
                <wp:docPr id="1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1420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4C88B4" w14:textId="77777777" w:rsidR="00B45774" w:rsidRDefault="00B45774" w:rsidP="00B45774">
                            <w:pPr>
                              <w:pStyle w:val="SEBodytext"/>
                              <w:jc w:val="center"/>
                              <w:rPr>
                                <w:sz w:val="20"/>
                                <w:szCs w:val="20"/>
                              </w:rPr>
                            </w:pPr>
                            <w:r w:rsidRPr="0081703F">
                              <w:rPr>
                                <w:sz w:val="20"/>
                                <w:szCs w:val="20"/>
                              </w:rPr>
                              <w:t>I</w:t>
                            </w:r>
                            <w:r>
                              <w:rPr>
                                <w:sz w:val="20"/>
                                <w:szCs w:val="20"/>
                              </w:rPr>
                              <w:t>f approved by RMB / Committee</w:t>
                            </w:r>
                            <w:r w:rsidRPr="0081703F">
                              <w:rPr>
                                <w:sz w:val="20"/>
                                <w:szCs w:val="20"/>
                              </w:rPr>
                              <w:t xml:space="preserve">, </w:t>
                            </w:r>
                            <w:r>
                              <w:rPr>
                                <w:sz w:val="20"/>
                                <w:szCs w:val="20"/>
                              </w:rPr>
                              <w:t>Part 3 of application form is returned with condition that Club Affiliation is completed within 3 months. Region inform Swim England membership department.</w:t>
                            </w:r>
                          </w:p>
                          <w:p w14:paraId="012544D3" w14:textId="77777777" w:rsidR="00B45774" w:rsidRDefault="00B45774" w:rsidP="00B45774">
                            <w:pPr>
                              <w:pStyle w:val="SEBodytext"/>
                              <w:jc w:val="center"/>
                              <w:rPr>
                                <w:sz w:val="20"/>
                                <w:szCs w:val="20"/>
                              </w:rPr>
                            </w:pPr>
                          </w:p>
                          <w:p w14:paraId="0DCE078E" w14:textId="77777777" w:rsidR="00B45774" w:rsidRDefault="00B45774" w:rsidP="00B45774">
                            <w:pPr>
                              <w:pStyle w:val="SEBodytext"/>
                              <w:jc w:val="center"/>
                              <w:rPr>
                                <w:sz w:val="20"/>
                                <w:szCs w:val="20"/>
                              </w:rPr>
                            </w:pPr>
                            <w:r>
                              <w:rPr>
                                <w:sz w:val="20"/>
                                <w:szCs w:val="20"/>
                              </w:rPr>
                              <w:t>If considered and rejected by the RMB / Committee, club will be informed and reasons given.</w:t>
                            </w:r>
                          </w:p>
                          <w:p w14:paraId="34048F35" w14:textId="77777777" w:rsidR="00B45774" w:rsidRDefault="00B45774" w:rsidP="00B45774">
                            <w:pPr>
                              <w:pStyle w:val="SEBodytext"/>
                              <w:jc w:val="center"/>
                              <w:rPr>
                                <w:sz w:val="20"/>
                                <w:szCs w:val="20"/>
                              </w:rPr>
                            </w:pPr>
                            <w:r>
                              <w:rPr>
                                <w:sz w:val="20"/>
                                <w:szCs w:val="20"/>
                              </w:rPr>
                              <w:t>The Regional decision is final with no right of appeal outside of any existing regional right to appeal. The process for appeal (if applicable) will be shared at time of decision.</w:t>
                            </w:r>
                          </w:p>
                          <w:p w14:paraId="2DF6A136" w14:textId="77777777" w:rsidR="00B45774" w:rsidRDefault="00B45774" w:rsidP="00B45774">
                            <w:pPr>
                              <w:pStyle w:val="SEBodytext"/>
                              <w:jc w:val="center"/>
                              <w:rPr>
                                <w:sz w:val="20"/>
                                <w:szCs w:val="20"/>
                              </w:rPr>
                            </w:pPr>
                          </w:p>
                          <w:p w14:paraId="6993523E" w14:textId="77777777" w:rsidR="00B45774" w:rsidRDefault="00B45774" w:rsidP="00B45774">
                            <w:pPr>
                              <w:pStyle w:val="SEBodytext"/>
                              <w:jc w:val="center"/>
                              <w:rPr>
                                <w:sz w:val="20"/>
                                <w:szCs w:val="20"/>
                              </w:rPr>
                            </w:pPr>
                          </w:p>
                          <w:p w14:paraId="53C710DE" w14:textId="77777777" w:rsidR="00B45774" w:rsidRDefault="00B45774" w:rsidP="00B45774">
                            <w:pPr>
                              <w:pStyle w:val="SEBodytext"/>
                              <w:jc w:val="center"/>
                              <w:rPr>
                                <w:sz w:val="20"/>
                                <w:szCs w:val="20"/>
                              </w:rPr>
                            </w:pPr>
                          </w:p>
                          <w:p w14:paraId="16DEEBDE" w14:textId="77777777" w:rsidR="00B45774" w:rsidRPr="0081703F" w:rsidRDefault="00B45774" w:rsidP="00B45774">
                            <w:pPr>
                              <w:pStyle w:val="SEBodytext"/>
                              <w:jc w:val="cente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0496D6" id="Text Box 16" o:spid="_x0000_s1032" type="#_x0000_t202" style="position:absolute;margin-left:21.6pt;margin-top:205.4pt;width:315pt;height:11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" stroked="f">
                <v:textbox>
                  <w:txbxContent>
                    <w:p w14:paraId="464C88B4" w14:textId="77777777" w:rsidR="00B45774" w:rsidRDefault="00B45774" w:rsidP="00B45774">
                      <w:pPr>
                        <w:pStyle w:val="SEBodytext"/>
                        <w:jc w:val="center"/>
                        <w:rPr>
                          <w:sz w:val="20"/>
                          <w:szCs w:val="20"/>
                        </w:rPr>
                      </w:pPr>
                      <w:r w:rsidRPr="0081703F">
                        <w:rPr>
                          <w:sz w:val="20"/>
                          <w:szCs w:val="20"/>
                        </w:rPr>
                        <w:t>I</w:t>
                      </w:r>
                      <w:r>
                        <w:rPr>
                          <w:sz w:val="20"/>
                          <w:szCs w:val="20"/>
                        </w:rPr>
                        <w:t>f approved by RMB / Committee</w:t>
                      </w:r>
                      <w:r w:rsidRPr="0081703F">
                        <w:rPr>
                          <w:sz w:val="20"/>
                          <w:szCs w:val="20"/>
                        </w:rPr>
                        <w:t xml:space="preserve">, </w:t>
                      </w:r>
                      <w:r>
                        <w:rPr>
                          <w:sz w:val="20"/>
                          <w:szCs w:val="20"/>
                        </w:rPr>
                        <w:t>Part 3 of application form is returned with condition that Club Affiliation is completed within 3 months. Region inform Swim England membership department.</w:t>
                      </w:r>
                    </w:p>
                    <w:p w14:paraId="012544D3" w14:textId="77777777" w:rsidR="00B45774" w:rsidRDefault="00B45774" w:rsidP="00B45774">
                      <w:pPr>
                        <w:pStyle w:val="SEBodytext"/>
                        <w:jc w:val="center"/>
                        <w:rPr>
                          <w:sz w:val="20"/>
                          <w:szCs w:val="20"/>
                        </w:rPr>
                      </w:pPr>
                    </w:p>
                    <w:p w14:paraId="0DCE078E" w14:textId="77777777" w:rsidR="00B45774" w:rsidRDefault="00B45774" w:rsidP="00B45774">
                      <w:pPr>
                        <w:pStyle w:val="SEBodytext"/>
                        <w:jc w:val="center"/>
                        <w:rPr>
                          <w:sz w:val="20"/>
                          <w:szCs w:val="20"/>
                        </w:rPr>
                      </w:pPr>
                      <w:r>
                        <w:rPr>
                          <w:sz w:val="20"/>
                          <w:szCs w:val="20"/>
                        </w:rPr>
                        <w:t>If considered and rejected by the RMB / Committee, club will be informed and reasons given.</w:t>
                      </w:r>
                    </w:p>
                    <w:p w14:paraId="34048F35" w14:textId="77777777" w:rsidR="00B45774" w:rsidRDefault="00B45774" w:rsidP="00B45774">
                      <w:pPr>
                        <w:pStyle w:val="SEBodytext"/>
                        <w:jc w:val="center"/>
                        <w:rPr>
                          <w:sz w:val="20"/>
                          <w:szCs w:val="20"/>
                        </w:rPr>
                      </w:pPr>
                      <w:r>
                        <w:rPr>
                          <w:sz w:val="20"/>
                          <w:szCs w:val="20"/>
                        </w:rPr>
                        <w:t>The Regional decision is final with no right of appeal outside of any existing regional right to appeal. The process for appeal (if applicable) will be shared at time of decision.</w:t>
                      </w:r>
                    </w:p>
                    <w:p w14:paraId="2DF6A136" w14:textId="77777777" w:rsidR="00B45774" w:rsidRDefault="00B45774" w:rsidP="00B45774">
                      <w:pPr>
                        <w:pStyle w:val="SEBodytext"/>
                        <w:jc w:val="center"/>
                        <w:rPr>
                          <w:sz w:val="20"/>
                          <w:szCs w:val="20"/>
                        </w:rPr>
                      </w:pPr>
                    </w:p>
                    <w:p w14:paraId="6993523E" w14:textId="77777777" w:rsidR="00B45774" w:rsidRDefault="00B45774" w:rsidP="00B45774">
                      <w:pPr>
                        <w:pStyle w:val="SEBodytext"/>
                        <w:jc w:val="center"/>
                        <w:rPr>
                          <w:sz w:val="20"/>
                          <w:szCs w:val="20"/>
                        </w:rPr>
                      </w:pPr>
                    </w:p>
                    <w:p w14:paraId="53C710DE" w14:textId="77777777" w:rsidR="00B45774" w:rsidRDefault="00B45774" w:rsidP="00B45774">
                      <w:pPr>
                        <w:pStyle w:val="SEBodytext"/>
                        <w:jc w:val="center"/>
                        <w:rPr>
                          <w:sz w:val="20"/>
                          <w:szCs w:val="20"/>
                        </w:rPr>
                      </w:pPr>
                    </w:p>
                    <w:p w14:paraId="16DEEBDE" w14:textId="77777777" w:rsidR="00B45774" w:rsidRPr="0081703F" w:rsidRDefault="00B45774" w:rsidP="00B45774">
                      <w:pPr>
                        <w:pStyle w:val="SEBodytext"/>
                        <w:jc w:val="center"/>
                        <w:rPr>
                          <w:sz w:val="20"/>
                          <w:szCs w:val="20"/>
                        </w:rPr>
                      </w:pPr>
                    </w:p>
                  </w:txbxContent>
                </v:textbox>
              </v:shape>
            </w:pict>
          </mc:Fallback>
        </mc:AlternateContent>
      </w:r>
      <w:r w:rsidRPr="00CC4F85">
        <w:rPr>
          <w:rFonts w:eastAsia="Times New Roman" w:cs="Arial"/>
          <w:noProof/>
          <w:sz w:val="20"/>
          <w:lang w:eastAsia="en-GB"/>
        </w:rPr>
        <mc:AlternateContent>
          <mc:Choice Requires="wps">
            <w:drawing>
              <wp:anchor distT="0" distB="0" distL="114300" distR="114300" simplePos="0" relativeHeight="251675648" behindDoc="0" locked="0" layoutInCell="1" allowOverlap="1" wp14:anchorId="123ACD72" wp14:editId="74E8590A">
                <wp:simplePos x="0" y="0"/>
                <wp:positionH relativeFrom="column">
                  <wp:posOffset>2613660</wp:posOffset>
                </wp:positionH>
                <wp:positionV relativeFrom="paragraph">
                  <wp:posOffset>6155055</wp:posOffset>
                </wp:positionV>
                <wp:extent cx="114300" cy="228600"/>
                <wp:effectExtent l="19050" t="9525" r="19050" b="19050"/>
                <wp:wrapNone/>
                <wp:docPr id="22"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2860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22CEA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5" o:spid="_x0000_s1026" type="#_x0000_t67" style="position:absolute;margin-left:205.8pt;margin-top:484.65pt;width:9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"/>
            </w:pict>
          </mc:Fallback>
        </mc:AlternateContent>
      </w:r>
      <w:r w:rsidRPr="00CC4F85">
        <w:rPr>
          <w:rFonts w:eastAsia="Times New Roman" w:cs="Arial"/>
          <w:noProof/>
          <w:sz w:val="20"/>
          <w:lang w:eastAsia="en-GB"/>
        </w:rPr>
        <mc:AlternateContent>
          <mc:Choice Requires="wps">
            <w:drawing>
              <wp:anchor distT="0" distB="0" distL="114300" distR="114300" simplePos="0" relativeHeight="251673600" behindDoc="0" locked="0" layoutInCell="1" allowOverlap="1" wp14:anchorId="10ACD18B" wp14:editId="50EF6D2E">
                <wp:simplePos x="0" y="0"/>
                <wp:positionH relativeFrom="column">
                  <wp:posOffset>487680</wp:posOffset>
                </wp:positionH>
                <wp:positionV relativeFrom="paragraph">
                  <wp:posOffset>6388100</wp:posOffset>
                </wp:positionV>
                <wp:extent cx="4457700" cy="685800"/>
                <wp:effectExtent l="9525" t="9525" r="9525" b="9525"/>
                <wp:wrapNone/>
                <wp:docPr id="15"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7700" cy="68580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189030" id="AutoShape 17" o:spid="_x0000_s1026" type="#_x0000_t176" style="position:absolute;margin-left:38.4pt;margin-top:503pt;width:351pt;height: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"/>
            </w:pict>
          </mc:Fallback>
        </mc:AlternateContent>
      </w:r>
      <w:r w:rsidRPr="00CC4F85">
        <w:rPr>
          <w:rFonts w:eastAsia="Times New Roman" w:cs="Arial"/>
          <w:noProof/>
          <w:sz w:val="20"/>
          <w:lang w:eastAsia="en-GB"/>
        </w:rPr>
        <mc:AlternateContent>
          <mc:Choice Requires="wps">
            <w:drawing>
              <wp:anchor distT="0" distB="0" distL="114300" distR="114300" simplePos="0" relativeHeight="251674624" behindDoc="0" locked="0" layoutInCell="1" allowOverlap="1" wp14:anchorId="0C3C5395" wp14:editId="015F34C1">
                <wp:simplePos x="0" y="0"/>
                <wp:positionH relativeFrom="column">
                  <wp:posOffset>591185</wp:posOffset>
                </wp:positionH>
                <wp:positionV relativeFrom="paragraph">
                  <wp:posOffset>6432550</wp:posOffset>
                </wp:positionV>
                <wp:extent cx="4229100" cy="533400"/>
                <wp:effectExtent l="0" t="0" r="0" b="0"/>
                <wp:wrapNone/>
                <wp:docPr id="1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929BD9" w14:textId="77777777" w:rsidR="00B45774" w:rsidRDefault="00B45774" w:rsidP="00B45774">
                            <w:pPr>
                              <w:jc w:val="center"/>
                              <w:rPr>
                                <w:sz w:val="18"/>
                              </w:rPr>
                            </w:pPr>
                          </w:p>
                          <w:p w14:paraId="6C7194F2" w14:textId="77777777" w:rsidR="00B45774" w:rsidRDefault="00B45774" w:rsidP="00B45774">
                            <w:pPr>
                              <w:pStyle w:val="SEBodytext"/>
                              <w:jc w:val="center"/>
                              <w:rPr>
                                <w:sz w:val="20"/>
                                <w:szCs w:val="20"/>
                              </w:rPr>
                            </w:pPr>
                            <w:r w:rsidRPr="002875C2">
                              <w:rPr>
                                <w:sz w:val="20"/>
                                <w:szCs w:val="20"/>
                              </w:rPr>
                              <w:t xml:space="preserve">Club inaugurated by a General Meeting, where officers of the club are </w:t>
                            </w:r>
                            <w:r>
                              <w:rPr>
                                <w:sz w:val="20"/>
                                <w:szCs w:val="20"/>
                              </w:rPr>
                              <w:t xml:space="preserve">formally </w:t>
                            </w:r>
                            <w:r w:rsidRPr="002875C2">
                              <w:rPr>
                                <w:sz w:val="20"/>
                                <w:szCs w:val="20"/>
                              </w:rPr>
                              <w:t xml:space="preserve">elected and the constitution </w:t>
                            </w:r>
                            <w:r>
                              <w:rPr>
                                <w:sz w:val="20"/>
                                <w:szCs w:val="20"/>
                              </w:rPr>
                              <w:t>adopted</w:t>
                            </w:r>
                            <w:r w:rsidRPr="002875C2">
                              <w:rPr>
                                <w:sz w:val="20"/>
                                <w:szCs w:val="20"/>
                              </w:rPr>
                              <w:t>.</w:t>
                            </w:r>
                          </w:p>
                          <w:p w14:paraId="5C6BE755" w14:textId="77777777" w:rsidR="00B45774" w:rsidRDefault="00B45774" w:rsidP="00B45774">
                            <w:pPr>
                              <w:pStyle w:val="SEBodytext"/>
                              <w:jc w:val="center"/>
                              <w:rPr>
                                <w:sz w:val="20"/>
                                <w:szCs w:val="20"/>
                              </w:rPr>
                            </w:pPr>
                          </w:p>
                          <w:p w14:paraId="3296A130" w14:textId="77777777" w:rsidR="00B45774" w:rsidRPr="002875C2" w:rsidRDefault="00B45774" w:rsidP="00B45774">
                            <w:pPr>
                              <w:pStyle w:val="SEBodytext"/>
                              <w:jc w:val="cente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3C5395" id="Text Box 18" o:spid="_x0000_s1033" type="#_x0000_t202" style="position:absolute;margin-left:46.55pt;margin-top:506.5pt;width:333pt;height:4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" stroked="f">
                <v:textbox>
                  <w:txbxContent>
                    <w:p w14:paraId="2D929BD9" w14:textId="77777777" w:rsidR="00B45774" w:rsidRDefault="00B45774" w:rsidP="00B45774">
                      <w:pPr>
                        <w:jc w:val="center"/>
                        <w:rPr>
                          <w:sz w:val="18"/>
                        </w:rPr>
                      </w:pPr>
                    </w:p>
                    <w:p w14:paraId="6C7194F2" w14:textId="77777777" w:rsidR="00B45774" w:rsidRDefault="00B45774" w:rsidP="00B45774">
                      <w:pPr>
                        <w:pStyle w:val="SEBodytext"/>
                        <w:jc w:val="center"/>
                        <w:rPr>
                          <w:sz w:val="20"/>
                          <w:szCs w:val="20"/>
                        </w:rPr>
                      </w:pPr>
                      <w:r w:rsidRPr="002875C2">
                        <w:rPr>
                          <w:sz w:val="20"/>
                          <w:szCs w:val="20"/>
                        </w:rPr>
                        <w:t xml:space="preserve">Club inaugurated by a General Meeting, where officers of the club are </w:t>
                      </w:r>
                      <w:r>
                        <w:rPr>
                          <w:sz w:val="20"/>
                          <w:szCs w:val="20"/>
                        </w:rPr>
                        <w:t xml:space="preserve">formally </w:t>
                      </w:r>
                      <w:r w:rsidRPr="002875C2">
                        <w:rPr>
                          <w:sz w:val="20"/>
                          <w:szCs w:val="20"/>
                        </w:rPr>
                        <w:t xml:space="preserve">elected and the constitution </w:t>
                      </w:r>
                      <w:r>
                        <w:rPr>
                          <w:sz w:val="20"/>
                          <w:szCs w:val="20"/>
                        </w:rPr>
                        <w:t>adopted</w:t>
                      </w:r>
                      <w:r w:rsidRPr="002875C2">
                        <w:rPr>
                          <w:sz w:val="20"/>
                          <w:szCs w:val="20"/>
                        </w:rPr>
                        <w:t>.</w:t>
                      </w:r>
                    </w:p>
                    <w:p w14:paraId="5C6BE755" w14:textId="77777777" w:rsidR="00B45774" w:rsidRDefault="00B45774" w:rsidP="00B45774">
                      <w:pPr>
                        <w:pStyle w:val="SEBodytext"/>
                        <w:jc w:val="center"/>
                        <w:rPr>
                          <w:sz w:val="20"/>
                          <w:szCs w:val="20"/>
                        </w:rPr>
                      </w:pPr>
                    </w:p>
                    <w:p w14:paraId="3296A130" w14:textId="77777777" w:rsidR="00B45774" w:rsidRPr="002875C2" w:rsidRDefault="00B45774" w:rsidP="00B45774">
                      <w:pPr>
                        <w:pStyle w:val="SEBodytext"/>
                        <w:jc w:val="center"/>
                        <w:rPr>
                          <w:sz w:val="20"/>
                          <w:szCs w:val="20"/>
                        </w:rPr>
                      </w:pPr>
                    </w:p>
                  </w:txbxContent>
                </v:textbox>
              </v:shape>
            </w:pict>
          </mc:Fallback>
        </mc:AlternateConten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p>
    <w:sectPr w:rsidR="00FA5D46" w:rsidRPr="00B45774" w:rsidSect="00880536">
      <w:headerReference w:type="default" r:id="rId24"/>
      <w:footerReference w:type="default" r:id="rId25"/>
      <w:headerReference w:type="first" r:id="rId26"/>
      <w:footerReference w:type="first" r:id="rId27"/>
      <w:pgSz w:w="16840" w:h="11900" w:orient="landscape"/>
      <w:pgMar w:top="1440" w:right="1440" w:bottom="1440" w:left="117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13982" w14:textId="77777777" w:rsidR="00C517B7" w:rsidRDefault="00C517B7" w:rsidP="00362075">
      <w:r>
        <w:separator/>
      </w:r>
    </w:p>
  </w:endnote>
  <w:endnote w:type="continuationSeparator" w:id="0">
    <w:p w14:paraId="68B84FA0" w14:textId="77777777" w:rsidR="00C517B7" w:rsidRDefault="00C517B7"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7B58A" w14:textId="1888CBDF" w:rsidR="004F097E" w:rsidRDefault="004F097E">
    <w:pPr>
      <w:pStyle w:val="Footer"/>
    </w:pPr>
    <w:r>
      <w:t>Affiliation process pack</w:t>
    </w:r>
    <w:r w:rsidR="001410F6">
      <w:t xml:space="preserve"> for </w:t>
    </w:r>
    <w:proofErr w:type="gramStart"/>
    <w:r w:rsidR="001410F6">
      <w:t>school based</w:t>
    </w:r>
    <w:proofErr w:type="gramEnd"/>
    <w:r w:rsidR="001410F6">
      <w:t xml:space="preserve"> clubs</w:t>
    </w:r>
    <w:r>
      <w:t xml:space="preserve"> – </w:t>
    </w:r>
    <w:r w:rsidR="00975FAC">
      <w:t>effective 1</w:t>
    </w:r>
    <w:r w:rsidR="00975FAC" w:rsidRPr="00975FAC">
      <w:rPr>
        <w:vertAlign w:val="superscript"/>
      </w:rPr>
      <w:t>st</w:t>
    </w:r>
    <w:r w:rsidR="00975FAC">
      <w:t xml:space="preserve"> </w:t>
    </w:r>
    <w:r w:rsidR="005A741C">
      <w:t xml:space="preserve">October </w:t>
    </w:r>
    <w:proofErr w:type="gramStart"/>
    <w:r w:rsidR="005A741C">
      <w:t>2023</w:t>
    </w:r>
    <w:r w:rsidR="00923D49">
      <w:t xml:space="preserve">  -</w:t>
    </w:r>
    <w:proofErr w:type="gramEnd"/>
    <w:r w:rsidR="00923D49">
      <w:t xml:space="preserve"> document amended </w:t>
    </w:r>
    <w:r w:rsidR="006E7A37">
      <w:t>May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4E31D" w14:textId="4B96AD65" w:rsidR="004F097E" w:rsidRDefault="004F097E">
    <w:pPr>
      <w:pStyle w:val="Footer"/>
    </w:pPr>
    <w:r>
      <w:t xml:space="preserve">Club Affiliation process pack – </w:t>
    </w:r>
    <w:r w:rsidR="006A6B95">
      <w:t>August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B26DD" w14:textId="77777777" w:rsidR="00C517B7" w:rsidRDefault="00C517B7" w:rsidP="00362075">
      <w:r>
        <w:separator/>
      </w:r>
    </w:p>
  </w:footnote>
  <w:footnote w:type="continuationSeparator" w:id="0">
    <w:p w14:paraId="302C2CD0" w14:textId="77777777" w:rsidR="00C517B7" w:rsidRDefault="00C517B7"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7E8FC" w14:textId="77777777" w:rsidR="00362075" w:rsidRPr="00362075" w:rsidRDefault="00A05DB1" w:rsidP="00362075">
    <w:r>
      <w:rPr>
        <w:noProof/>
        <w:lang w:eastAsia="en-GB"/>
      </w:rPr>
      <w:drawing>
        <wp:anchor distT="0" distB="0" distL="114300" distR="114300" simplePos="0" relativeHeight="251661312" behindDoc="1" locked="0" layoutInCell="1" allowOverlap="1" wp14:anchorId="337165DE" wp14:editId="205DBF74">
          <wp:simplePos x="0" y="0"/>
          <wp:positionH relativeFrom="margin">
            <wp:align>center</wp:align>
          </wp:positionH>
          <wp:positionV relativeFrom="page">
            <wp:align>center</wp:align>
          </wp:positionV>
          <wp:extent cx="7954645" cy="11252835"/>
          <wp:effectExtent l="0" t="0" r="8255" b="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954645" cy="1125283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0AF93" w14:textId="77777777" w:rsidR="0034381D" w:rsidRDefault="00A05DB1">
    <w:r>
      <w:rPr>
        <w:noProof/>
        <w:lang w:eastAsia="en-GB"/>
      </w:rPr>
      <w:drawing>
        <wp:anchor distT="0" distB="0" distL="114300" distR="114300" simplePos="0" relativeHeight="251660288" behindDoc="1" locked="0" layoutInCell="1" allowOverlap="1" wp14:anchorId="47869BC2" wp14:editId="61989507">
          <wp:simplePos x="0" y="0"/>
          <wp:positionH relativeFrom="page">
            <wp:align>center</wp:align>
          </wp:positionH>
          <wp:positionV relativeFrom="page">
            <wp:align>center</wp:align>
          </wp:positionV>
          <wp:extent cx="7955279" cy="11252871"/>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14:paraId="67CC8E17" w14:textId="77777777" w:rsidR="0034381D" w:rsidRDefault="0034381D"/>
  <w:p w14:paraId="2D73F394" w14:textId="77777777" w:rsidR="0034381D" w:rsidRDefault="0034381D"/>
  <w:p w14:paraId="54544BD5" w14:textId="77777777" w:rsidR="0034381D" w:rsidRDefault="0034381D"/>
  <w:p w14:paraId="40EE06C4" w14:textId="77777777" w:rsidR="0034381D" w:rsidRDefault="0034381D"/>
  <w:p w14:paraId="0686659F" w14:textId="77777777" w:rsidR="0034381D" w:rsidRDefault="0034381D"/>
  <w:p w14:paraId="6CF5451F" w14:textId="77777777" w:rsidR="00362075" w:rsidRDefault="003620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404"/>
    <w:multiLevelType w:val="multilevel"/>
    <w:tmpl w:val="8DFA45CE"/>
    <w:lvl w:ilvl="0">
      <w:start w:val="1"/>
      <w:numFmt w:val="bullet"/>
      <w:lvlText w:val=""/>
      <w:lvlJc w:val="left"/>
      <w:pPr>
        <w:ind w:left="822" w:hanging="360"/>
      </w:pPr>
      <w:rPr>
        <w:rFonts w:ascii="Symbol" w:hAnsi="Symbol" w:hint="default"/>
        <w:b w:val="0"/>
        <w:bCs w:val="0"/>
        <w:spacing w:val="-1"/>
        <w:w w:val="99"/>
        <w:sz w:val="20"/>
        <w:szCs w:val="20"/>
      </w:rPr>
    </w:lvl>
    <w:lvl w:ilvl="1">
      <w:numFmt w:val="bullet"/>
      <w:lvlText w:val="•"/>
      <w:lvlJc w:val="left"/>
      <w:pPr>
        <w:ind w:left="1317" w:hanging="360"/>
      </w:pPr>
    </w:lvl>
    <w:lvl w:ilvl="2">
      <w:numFmt w:val="bullet"/>
      <w:lvlText w:val="•"/>
      <w:lvlJc w:val="left"/>
      <w:pPr>
        <w:ind w:left="1812" w:hanging="360"/>
      </w:pPr>
    </w:lvl>
    <w:lvl w:ilvl="3">
      <w:numFmt w:val="bullet"/>
      <w:lvlText w:val="•"/>
      <w:lvlJc w:val="left"/>
      <w:pPr>
        <w:ind w:left="2307" w:hanging="360"/>
      </w:pPr>
    </w:lvl>
    <w:lvl w:ilvl="4">
      <w:numFmt w:val="bullet"/>
      <w:lvlText w:val="•"/>
      <w:lvlJc w:val="left"/>
      <w:pPr>
        <w:ind w:left="2802" w:hanging="360"/>
      </w:pPr>
    </w:lvl>
    <w:lvl w:ilvl="5">
      <w:numFmt w:val="bullet"/>
      <w:lvlText w:val="•"/>
      <w:lvlJc w:val="left"/>
      <w:pPr>
        <w:ind w:left="3297" w:hanging="360"/>
      </w:pPr>
    </w:lvl>
    <w:lvl w:ilvl="6">
      <w:numFmt w:val="bullet"/>
      <w:lvlText w:val="•"/>
      <w:lvlJc w:val="left"/>
      <w:pPr>
        <w:ind w:left="3792" w:hanging="360"/>
      </w:pPr>
    </w:lvl>
    <w:lvl w:ilvl="7">
      <w:numFmt w:val="bullet"/>
      <w:lvlText w:val="•"/>
      <w:lvlJc w:val="left"/>
      <w:pPr>
        <w:ind w:left="4287" w:hanging="360"/>
      </w:pPr>
    </w:lvl>
    <w:lvl w:ilvl="8">
      <w:numFmt w:val="bullet"/>
      <w:lvlText w:val="•"/>
      <w:lvlJc w:val="left"/>
      <w:pPr>
        <w:ind w:left="4782" w:hanging="360"/>
      </w:pPr>
    </w:lvl>
  </w:abstractNum>
  <w:abstractNum w:abstractNumId="2" w15:restartNumberingAfterBreak="0">
    <w:nsid w:val="06B02BED"/>
    <w:multiLevelType w:val="hybridMultilevel"/>
    <w:tmpl w:val="DEBEBAC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94140F8"/>
    <w:multiLevelType w:val="hybridMultilevel"/>
    <w:tmpl w:val="773CC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5A0209"/>
    <w:multiLevelType w:val="hybridMultilevel"/>
    <w:tmpl w:val="9140DCE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D193785"/>
    <w:multiLevelType w:val="hybridMultilevel"/>
    <w:tmpl w:val="73CA8A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E32586B"/>
    <w:multiLevelType w:val="hybridMultilevel"/>
    <w:tmpl w:val="46048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DF7870"/>
    <w:multiLevelType w:val="hybridMultilevel"/>
    <w:tmpl w:val="42F076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156521C"/>
    <w:multiLevelType w:val="hybridMultilevel"/>
    <w:tmpl w:val="16F2C99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B83615"/>
    <w:multiLevelType w:val="hybridMultilevel"/>
    <w:tmpl w:val="DB54B7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D4F0E20"/>
    <w:multiLevelType w:val="hybridMultilevel"/>
    <w:tmpl w:val="82A8F8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E57148E"/>
    <w:multiLevelType w:val="hybridMultilevel"/>
    <w:tmpl w:val="787C90B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16A0DB3"/>
    <w:multiLevelType w:val="hybridMultilevel"/>
    <w:tmpl w:val="CB24D7A8"/>
    <w:lvl w:ilvl="0" w:tplc="0B7CEE60">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1894E5C"/>
    <w:multiLevelType w:val="hybridMultilevel"/>
    <w:tmpl w:val="AB489C7A"/>
    <w:lvl w:ilvl="0" w:tplc="8D660832">
      <w:numFmt w:val="bullet"/>
      <w:lvlText w:val="•"/>
      <w:lvlJc w:val="left"/>
      <w:pPr>
        <w:ind w:left="720" w:hanging="72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A3021F2"/>
    <w:multiLevelType w:val="hybridMultilevel"/>
    <w:tmpl w:val="E96EADA8"/>
    <w:lvl w:ilvl="0" w:tplc="B71083F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C38BC"/>
    <w:multiLevelType w:val="hybridMultilevel"/>
    <w:tmpl w:val="755A84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6436711"/>
    <w:multiLevelType w:val="hybridMultilevel"/>
    <w:tmpl w:val="84B0E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5A249D"/>
    <w:multiLevelType w:val="hybridMultilevel"/>
    <w:tmpl w:val="6F1CDE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ABB6514"/>
    <w:multiLevelType w:val="hybridMultilevel"/>
    <w:tmpl w:val="003E8F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C6C3DAD"/>
    <w:multiLevelType w:val="multilevel"/>
    <w:tmpl w:val="8DFA45CE"/>
    <w:lvl w:ilvl="0">
      <w:start w:val="1"/>
      <w:numFmt w:val="bullet"/>
      <w:lvlText w:val=""/>
      <w:lvlJc w:val="left"/>
      <w:pPr>
        <w:ind w:left="822" w:hanging="360"/>
      </w:pPr>
      <w:rPr>
        <w:rFonts w:ascii="Symbol" w:hAnsi="Symbol" w:hint="default"/>
        <w:b w:val="0"/>
        <w:bCs w:val="0"/>
        <w:spacing w:val="-1"/>
        <w:w w:val="99"/>
        <w:sz w:val="20"/>
        <w:szCs w:val="20"/>
      </w:rPr>
    </w:lvl>
    <w:lvl w:ilvl="1">
      <w:numFmt w:val="bullet"/>
      <w:lvlText w:val="•"/>
      <w:lvlJc w:val="left"/>
      <w:pPr>
        <w:ind w:left="1317" w:hanging="360"/>
      </w:pPr>
    </w:lvl>
    <w:lvl w:ilvl="2">
      <w:numFmt w:val="bullet"/>
      <w:lvlText w:val="•"/>
      <w:lvlJc w:val="left"/>
      <w:pPr>
        <w:ind w:left="1812" w:hanging="360"/>
      </w:pPr>
    </w:lvl>
    <w:lvl w:ilvl="3">
      <w:numFmt w:val="bullet"/>
      <w:lvlText w:val="•"/>
      <w:lvlJc w:val="left"/>
      <w:pPr>
        <w:ind w:left="2307" w:hanging="360"/>
      </w:pPr>
    </w:lvl>
    <w:lvl w:ilvl="4">
      <w:numFmt w:val="bullet"/>
      <w:lvlText w:val="•"/>
      <w:lvlJc w:val="left"/>
      <w:pPr>
        <w:ind w:left="2802" w:hanging="360"/>
      </w:pPr>
    </w:lvl>
    <w:lvl w:ilvl="5">
      <w:numFmt w:val="bullet"/>
      <w:lvlText w:val="•"/>
      <w:lvlJc w:val="left"/>
      <w:pPr>
        <w:ind w:left="3297" w:hanging="360"/>
      </w:pPr>
    </w:lvl>
    <w:lvl w:ilvl="6">
      <w:numFmt w:val="bullet"/>
      <w:lvlText w:val="•"/>
      <w:lvlJc w:val="left"/>
      <w:pPr>
        <w:ind w:left="3792" w:hanging="360"/>
      </w:pPr>
    </w:lvl>
    <w:lvl w:ilvl="7">
      <w:numFmt w:val="bullet"/>
      <w:lvlText w:val="•"/>
      <w:lvlJc w:val="left"/>
      <w:pPr>
        <w:ind w:left="4287" w:hanging="360"/>
      </w:pPr>
    </w:lvl>
    <w:lvl w:ilvl="8">
      <w:numFmt w:val="bullet"/>
      <w:lvlText w:val="•"/>
      <w:lvlJc w:val="left"/>
      <w:pPr>
        <w:ind w:left="4782" w:hanging="360"/>
      </w:pPr>
    </w:lvl>
  </w:abstractNum>
  <w:abstractNum w:abstractNumId="20" w15:restartNumberingAfterBreak="0">
    <w:nsid w:val="444F5270"/>
    <w:multiLevelType w:val="hybridMultilevel"/>
    <w:tmpl w:val="BA68CE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6A15923"/>
    <w:multiLevelType w:val="hybridMultilevel"/>
    <w:tmpl w:val="C0D66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9A634C"/>
    <w:multiLevelType w:val="hybridMultilevel"/>
    <w:tmpl w:val="5F0E12D2"/>
    <w:lvl w:ilvl="0" w:tplc="8D66083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EA5DF4"/>
    <w:multiLevelType w:val="hybridMultilevel"/>
    <w:tmpl w:val="1C5661EC"/>
    <w:lvl w:ilvl="0" w:tplc="68944EBC">
      <w:start w:val="1"/>
      <w:numFmt w:val="upp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4E1B2537"/>
    <w:multiLevelType w:val="hybridMultilevel"/>
    <w:tmpl w:val="4118BF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00A5BCF"/>
    <w:multiLevelType w:val="hybridMultilevel"/>
    <w:tmpl w:val="C02021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2140FBC"/>
    <w:multiLevelType w:val="hybridMultilevel"/>
    <w:tmpl w:val="8DE27B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49528AC"/>
    <w:multiLevelType w:val="hybridMultilevel"/>
    <w:tmpl w:val="F97257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CC41C17"/>
    <w:multiLevelType w:val="hybridMultilevel"/>
    <w:tmpl w:val="6010B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D8204BF"/>
    <w:multiLevelType w:val="hybridMultilevel"/>
    <w:tmpl w:val="71E4B2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38A64DB"/>
    <w:multiLevelType w:val="hybridMultilevel"/>
    <w:tmpl w:val="F5126CC4"/>
    <w:lvl w:ilvl="0" w:tplc="6BDEC1C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BE22FE"/>
    <w:multiLevelType w:val="hybridMultilevel"/>
    <w:tmpl w:val="437A2E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058209F"/>
    <w:multiLevelType w:val="hybridMultilevel"/>
    <w:tmpl w:val="D8FCC870"/>
    <w:lvl w:ilvl="0" w:tplc="7A08FBA0">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B80087"/>
    <w:multiLevelType w:val="hybridMultilevel"/>
    <w:tmpl w:val="D1A2CD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3223ECD"/>
    <w:multiLevelType w:val="hybridMultilevel"/>
    <w:tmpl w:val="B8E26C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93A67F0"/>
    <w:multiLevelType w:val="hybridMultilevel"/>
    <w:tmpl w:val="C784AB08"/>
    <w:lvl w:ilvl="0" w:tplc="BB6A84B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AC068B6"/>
    <w:multiLevelType w:val="hybridMultilevel"/>
    <w:tmpl w:val="DB24AB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0499600">
    <w:abstractNumId w:val="0"/>
  </w:num>
  <w:num w:numId="2" w16cid:durableId="1185755253">
    <w:abstractNumId w:val="22"/>
  </w:num>
  <w:num w:numId="3" w16cid:durableId="1125583751">
    <w:abstractNumId w:val="13"/>
  </w:num>
  <w:num w:numId="4" w16cid:durableId="1636719189">
    <w:abstractNumId w:val="17"/>
  </w:num>
  <w:num w:numId="5" w16cid:durableId="1886598024">
    <w:abstractNumId w:val="10"/>
  </w:num>
  <w:num w:numId="6" w16cid:durableId="1911693370">
    <w:abstractNumId w:val="3"/>
  </w:num>
  <w:num w:numId="7" w16cid:durableId="1520852968">
    <w:abstractNumId w:val="27"/>
  </w:num>
  <w:num w:numId="8" w16cid:durableId="327558743">
    <w:abstractNumId w:val="34"/>
  </w:num>
  <w:num w:numId="9" w16cid:durableId="87701701">
    <w:abstractNumId w:val="29"/>
  </w:num>
  <w:num w:numId="10" w16cid:durableId="914971872">
    <w:abstractNumId w:val="25"/>
  </w:num>
  <w:num w:numId="11" w16cid:durableId="1603102683">
    <w:abstractNumId w:val="9"/>
  </w:num>
  <w:num w:numId="12" w16cid:durableId="1158157600">
    <w:abstractNumId w:val="32"/>
  </w:num>
  <w:num w:numId="13" w16cid:durableId="2124954335">
    <w:abstractNumId w:val="7"/>
  </w:num>
  <w:num w:numId="14" w16cid:durableId="547258199">
    <w:abstractNumId w:val="14"/>
  </w:num>
  <w:num w:numId="15" w16cid:durableId="1388919883">
    <w:abstractNumId w:val="30"/>
  </w:num>
  <w:num w:numId="16" w16cid:durableId="134106306">
    <w:abstractNumId w:val="35"/>
  </w:num>
  <w:num w:numId="17" w16cid:durableId="1430542352">
    <w:abstractNumId w:val="8"/>
  </w:num>
  <w:num w:numId="18" w16cid:durableId="1212959756">
    <w:abstractNumId w:val="2"/>
  </w:num>
  <w:num w:numId="19" w16cid:durableId="1507206905">
    <w:abstractNumId w:val="20"/>
  </w:num>
  <w:num w:numId="20" w16cid:durableId="1805656265">
    <w:abstractNumId w:val="24"/>
  </w:num>
  <w:num w:numId="21" w16cid:durableId="1282960385">
    <w:abstractNumId w:val="18"/>
  </w:num>
  <w:num w:numId="22" w16cid:durableId="1639992597">
    <w:abstractNumId w:val="21"/>
  </w:num>
  <w:num w:numId="23" w16cid:durableId="960958269">
    <w:abstractNumId w:val="15"/>
  </w:num>
  <w:num w:numId="24" w16cid:durableId="2080052429">
    <w:abstractNumId w:val="33"/>
  </w:num>
  <w:num w:numId="25" w16cid:durableId="1292899790">
    <w:abstractNumId w:val="5"/>
  </w:num>
  <w:num w:numId="26" w16cid:durableId="1928273540">
    <w:abstractNumId w:val="4"/>
  </w:num>
  <w:num w:numId="27" w16cid:durableId="1975022709">
    <w:abstractNumId w:val="26"/>
  </w:num>
  <w:num w:numId="28" w16cid:durableId="932519473">
    <w:abstractNumId w:val="11"/>
  </w:num>
  <w:num w:numId="29" w16cid:durableId="1195734924">
    <w:abstractNumId w:val="31"/>
  </w:num>
  <w:num w:numId="30" w16cid:durableId="9029813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41180801">
    <w:abstractNumId w:val="1"/>
  </w:num>
  <w:num w:numId="32" w16cid:durableId="1242375961">
    <w:abstractNumId w:val="36"/>
  </w:num>
  <w:num w:numId="33" w16cid:durableId="1197278975">
    <w:abstractNumId w:val="28"/>
  </w:num>
  <w:num w:numId="34" w16cid:durableId="222182899">
    <w:abstractNumId w:val="12"/>
  </w:num>
  <w:num w:numId="35" w16cid:durableId="1696269572">
    <w:abstractNumId w:val="6"/>
  </w:num>
  <w:num w:numId="36" w16cid:durableId="1845826800">
    <w:abstractNumId w:val="23"/>
  </w:num>
  <w:num w:numId="37" w16cid:durableId="1919555457">
    <w:abstractNumId w:val="19"/>
  </w:num>
  <w:num w:numId="38" w16cid:durableId="133360300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activeWritingStyle w:appName="MSWord" w:lang="en-GB" w:vendorID="64" w:dllVersion="6" w:nlCheck="1" w:checkStyle="0"/>
  <w:activeWritingStyle w:appName="MSWord" w:lang="en-US" w:vendorID="64" w:dllVersion="6" w:nlCheck="1" w:checkStyle="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FE5"/>
    <w:rsid w:val="000041DC"/>
    <w:rsid w:val="00007CA2"/>
    <w:rsid w:val="00016A47"/>
    <w:rsid w:val="00047321"/>
    <w:rsid w:val="00060A78"/>
    <w:rsid w:val="000624EC"/>
    <w:rsid w:val="00092C6F"/>
    <w:rsid w:val="0009450E"/>
    <w:rsid w:val="000B595A"/>
    <w:rsid w:val="000C33E6"/>
    <w:rsid w:val="000D1CD1"/>
    <w:rsid w:val="001106C6"/>
    <w:rsid w:val="001410F6"/>
    <w:rsid w:val="0016262B"/>
    <w:rsid w:val="00166106"/>
    <w:rsid w:val="001A2FE6"/>
    <w:rsid w:val="001C114B"/>
    <w:rsid w:val="001C18A1"/>
    <w:rsid w:val="001F6B68"/>
    <w:rsid w:val="00204FA0"/>
    <w:rsid w:val="002053B4"/>
    <w:rsid w:val="00234F63"/>
    <w:rsid w:val="00281708"/>
    <w:rsid w:val="002B67CD"/>
    <w:rsid w:val="003042FA"/>
    <w:rsid w:val="0034381D"/>
    <w:rsid w:val="0034712A"/>
    <w:rsid w:val="00362075"/>
    <w:rsid w:val="003646C5"/>
    <w:rsid w:val="00375E80"/>
    <w:rsid w:val="0039234D"/>
    <w:rsid w:val="003B0BEF"/>
    <w:rsid w:val="00414D05"/>
    <w:rsid w:val="00446F92"/>
    <w:rsid w:val="00476B6E"/>
    <w:rsid w:val="00483889"/>
    <w:rsid w:val="00487D00"/>
    <w:rsid w:val="004E0C8E"/>
    <w:rsid w:val="004F097E"/>
    <w:rsid w:val="0051288B"/>
    <w:rsid w:val="005433DB"/>
    <w:rsid w:val="00562383"/>
    <w:rsid w:val="005928D3"/>
    <w:rsid w:val="00594F2A"/>
    <w:rsid w:val="005A25CF"/>
    <w:rsid w:val="005A741C"/>
    <w:rsid w:val="005B68F7"/>
    <w:rsid w:val="005D5063"/>
    <w:rsid w:val="006131D2"/>
    <w:rsid w:val="00613BA9"/>
    <w:rsid w:val="00617018"/>
    <w:rsid w:val="00624102"/>
    <w:rsid w:val="006571A7"/>
    <w:rsid w:val="00662382"/>
    <w:rsid w:val="00673E3A"/>
    <w:rsid w:val="006A1ED9"/>
    <w:rsid w:val="006A5551"/>
    <w:rsid w:val="006A6B95"/>
    <w:rsid w:val="006B45DF"/>
    <w:rsid w:val="006D0C1A"/>
    <w:rsid w:val="006D24ED"/>
    <w:rsid w:val="006D37C3"/>
    <w:rsid w:val="006D3DE7"/>
    <w:rsid w:val="006E1FE5"/>
    <w:rsid w:val="006E58B5"/>
    <w:rsid w:val="006E7A37"/>
    <w:rsid w:val="00731140"/>
    <w:rsid w:val="007509CB"/>
    <w:rsid w:val="00762500"/>
    <w:rsid w:val="00771C78"/>
    <w:rsid w:val="0079242D"/>
    <w:rsid w:val="00792E4E"/>
    <w:rsid w:val="00793077"/>
    <w:rsid w:val="007D11B3"/>
    <w:rsid w:val="00820C97"/>
    <w:rsid w:val="00821B0D"/>
    <w:rsid w:val="00826110"/>
    <w:rsid w:val="00880536"/>
    <w:rsid w:val="00887AF7"/>
    <w:rsid w:val="008A4C85"/>
    <w:rsid w:val="008A7927"/>
    <w:rsid w:val="008B52D1"/>
    <w:rsid w:val="008D31F7"/>
    <w:rsid w:val="008E2E32"/>
    <w:rsid w:val="008E3D0B"/>
    <w:rsid w:val="00905F20"/>
    <w:rsid w:val="00923D49"/>
    <w:rsid w:val="00951A9E"/>
    <w:rsid w:val="00975FAC"/>
    <w:rsid w:val="009C2EBB"/>
    <w:rsid w:val="009C595E"/>
    <w:rsid w:val="009F0F03"/>
    <w:rsid w:val="00A05DB1"/>
    <w:rsid w:val="00A110A9"/>
    <w:rsid w:val="00A40427"/>
    <w:rsid w:val="00A47A63"/>
    <w:rsid w:val="00A62402"/>
    <w:rsid w:val="00A62D6D"/>
    <w:rsid w:val="00A6416C"/>
    <w:rsid w:val="00A76F7F"/>
    <w:rsid w:val="00A961D8"/>
    <w:rsid w:val="00AB39C0"/>
    <w:rsid w:val="00B37DAB"/>
    <w:rsid w:val="00B45774"/>
    <w:rsid w:val="00B677CE"/>
    <w:rsid w:val="00B852E6"/>
    <w:rsid w:val="00BB6A3B"/>
    <w:rsid w:val="00BE0D2A"/>
    <w:rsid w:val="00BF42D3"/>
    <w:rsid w:val="00C1381C"/>
    <w:rsid w:val="00C15E06"/>
    <w:rsid w:val="00C245BF"/>
    <w:rsid w:val="00C264E0"/>
    <w:rsid w:val="00C32209"/>
    <w:rsid w:val="00C4106F"/>
    <w:rsid w:val="00C439EA"/>
    <w:rsid w:val="00C4577B"/>
    <w:rsid w:val="00C517B7"/>
    <w:rsid w:val="00C72DD1"/>
    <w:rsid w:val="00C821C6"/>
    <w:rsid w:val="00C94722"/>
    <w:rsid w:val="00C96269"/>
    <w:rsid w:val="00CD3933"/>
    <w:rsid w:val="00CE1E9A"/>
    <w:rsid w:val="00CF02F6"/>
    <w:rsid w:val="00CF4961"/>
    <w:rsid w:val="00D12534"/>
    <w:rsid w:val="00D33DC5"/>
    <w:rsid w:val="00D53FAB"/>
    <w:rsid w:val="00D7708A"/>
    <w:rsid w:val="00D92C43"/>
    <w:rsid w:val="00DA10B7"/>
    <w:rsid w:val="00DB6223"/>
    <w:rsid w:val="00DD59FF"/>
    <w:rsid w:val="00DD7AC6"/>
    <w:rsid w:val="00DE01C1"/>
    <w:rsid w:val="00DE79D9"/>
    <w:rsid w:val="00DF17D3"/>
    <w:rsid w:val="00DF5C1F"/>
    <w:rsid w:val="00E433F1"/>
    <w:rsid w:val="00E54522"/>
    <w:rsid w:val="00E555DC"/>
    <w:rsid w:val="00E55A88"/>
    <w:rsid w:val="00E8087F"/>
    <w:rsid w:val="00EA7185"/>
    <w:rsid w:val="00EC6A43"/>
    <w:rsid w:val="00F02D1B"/>
    <w:rsid w:val="00F53C43"/>
    <w:rsid w:val="00F75775"/>
    <w:rsid w:val="00FA5D46"/>
    <w:rsid w:val="00FF17E7"/>
    <w:rsid w:val="00FF5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C38E787"/>
  <w14:defaultImageDpi w14:val="32767"/>
  <w15:chartTrackingRefBased/>
  <w15:docId w15:val="{5B420BB3-E42A-4222-A8F4-FDEDEF8B1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1FE5"/>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semiHidden/>
    <w:unhideWhenUsed/>
    <w:qFormat/>
    <w:rsid w:val="006E1FE5"/>
    <w:pPr>
      <w:keepNext/>
      <w:keepLines/>
      <w:spacing w:before="40"/>
      <w:outlineLvl w:val="1"/>
    </w:pPr>
    <w:rPr>
      <w:rFonts w:asciiTheme="majorHAnsi" w:eastAsiaTheme="majorEastAsia" w:hAnsiTheme="majorHAnsi" w:cstheme="majorBidi"/>
      <w:color w:val="36B0D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6E1FE5"/>
    <w:rPr>
      <w:color w:val="EE3A24"/>
      <w:sz w:val="56"/>
      <w:szCs w:val="48"/>
    </w:rPr>
  </w:style>
  <w:style w:type="paragraph" w:customStyle="1" w:styleId="SESubheaderintropara">
    <w:name w:val="SE Subheader/intro para"/>
    <w:basedOn w:val="Normal"/>
    <w:qFormat/>
    <w:rsid w:val="006E1FE5"/>
    <w:pPr>
      <w:spacing w:before="120" w:after="120"/>
    </w:pPr>
    <w:rPr>
      <w:color w:val="2195AE"/>
      <w:sz w:val="32"/>
      <w:szCs w:val="32"/>
    </w:rPr>
  </w:style>
  <w:style w:type="paragraph" w:customStyle="1" w:styleId="SEBodytext">
    <w:name w:val="SE Body text"/>
    <w:basedOn w:val="Normal"/>
    <w:qFormat/>
    <w:rsid w:val="006E1FE5"/>
    <w:rPr>
      <w:color w:val="555555" w:themeColor="text1"/>
      <w:sz w:val="22"/>
    </w:rPr>
  </w:style>
  <w:style w:type="character" w:customStyle="1" w:styleId="Heading1Char">
    <w:name w:val="Heading 1 Char"/>
    <w:basedOn w:val="DefaultParagraphFont"/>
    <w:link w:val="Heading1"/>
    <w:uiPriority w:val="9"/>
    <w:rsid w:val="006E1FE5"/>
    <w:rPr>
      <w:rFonts w:asciiTheme="majorHAnsi" w:eastAsiaTheme="majorEastAsia" w:hAnsiTheme="majorHAnsi" w:cstheme="majorBidi"/>
      <w:color w:val="36B0D1" w:themeColor="accent1" w:themeShade="BF"/>
      <w:sz w:val="32"/>
      <w:szCs w:val="32"/>
    </w:rPr>
  </w:style>
  <w:style w:type="paragraph" w:styleId="NoSpacing">
    <w:name w:val="No Spacing"/>
    <w:uiPriority w:val="1"/>
    <w:qFormat/>
    <w:rsid w:val="006E1FE5"/>
  </w:style>
  <w:style w:type="character" w:customStyle="1" w:styleId="Heading2Char">
    <w:name w:val="Heading 2 Char"/>
    <w:basedOn w:val="DefaultParagraphFont"/>
    <w:link w:val="Heading2"/>
    <w:uiPriority w:val="9"/>
    <w:semiHidden/>
    <w:rsid w:val="006E1FE5"/>
    <w:rPr>
      <w:rFonts w:asciiTheme="majorHAnsi" w:eastAsiaTheme="majorEastAsia" w:hAnsiTheme="majorHAnsi" w:cstheme="majorBidi"/>
      <w:color w:val="36B0D1" w:themeColor="accent1" w:themeShade="BF"/>
      <w:sz w:val="26"/>
      <w:szCs w:val="26"/>
    </w:rPr>
  </w:style>
  <w:style w:type="paragraph" w:styleId="Title">
    <w:name w:val="Title"/>
    <w:basedOn w:val="Normal"/>
    <w:next w:val="Normal"/>
    <w:link w:val="TitleChar"/>
    <w:uiPriority w:val="10"/>
    <w:qFormat/>
    <w:rsid w:val="006E1F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FE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D5063"/>
    <w:rPr>
      <w:color w:val="2095AE" w:themeColor="hyperlink"/>
      <w:u w:val="single"/>
    </w:rPr>
  </w:style>
  <w:style w:type="table" w:styleId="TableGrid">
    <w:name w:val="Table Grid"/>
    <w:basedOn w:val="TableNormal"/>
    <w:uiPriority w:val="39"/>
    <w:rsid w:val="005D50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708"/>
    <w:pPr>
      <w:tabs>
        <w:tab w:val="center" w:pos="4513"/>
        <w:tab w:val="right" w:pos="9026"/>
      </w:tabs>
    </w:pPr>
  </w:style>
  <w:style w:type="character" w:customStyle="1" w:styleId="HeaderChar">
    <w:name w:val="Header Char"/>
    <w:basedOn w:val="DefaultParagraphFont"/>
    <w:link w:val="Header"/>
    <w:uiPriority w:val="99"/>
    <w:rsid w:val="00281708"/>
  </w:style>
  <w:style w:type="paragraph" w:styleId="Footer">
    <w:name w:val="footer"/>
    <w:basedOn w:val="Normal"/>
    <w:link w:val="FooterChar"/>
    <w:uiPriority w:val="99"/>
    <w:unhideWhenUsed/>
    <w:rsid w:val="00281708"/>
    <w:pPr>
      <w:tabs>
        <w:tab w:val="center" w:pos="4513"/>
        <w:tab w:val="right" w:pos="9026"/>
      </w:tabs>
    </w:pPr>
  </w:style>
  <w:style w:type="character" w:customStyle="1" w:styleId="FooterChar">
    <w:name w:val="Footer Char"/>
    <w:basedOn w:val="DefaultParagraphFont"/>
    <w:link w:val="Footer"/>
    <w:uiPriority w:val="99"/>
    <w:rsid w:val="00281708"/>
  </w:style>
  <w:style w:type="paragraph" w:styleId="ListParagraph">
    <w:name w:val="List Paragraph"/>
    <w:basedOn w:val="Normal"/>
    <w:uiPriority w:val="1"/>
    <w:qFormat/>
    <w:rsid w:val="00DD59FF"/>
    <w:pPr>
      <w:ind w:left="720"/>
      <w:contextualSpacing/>
    </w:pPr>
    <w:rPr>
      <w:rFonts w:ascii="Times New Roman" w:eastAsia="Times New Roman" w:hAnsi="Times New Roman" w:cs="Times New Roman"/>
      <w:sz w:val="24"/>
      <w:lang w:val="en-US"/>
    </w:rPr>
  </w:style>
  <w:style w:type="table" w:styleId="GridTable2-Accent2">
    <w:name w:val="Grid Table 2 Accent 2"/>
    <w:basedOn w:val="TableNormal"/>
    <w:uiPriority w:val="47"/>
    <w:rsid w:val="00C264E0"/>
    <w:tblPr>
      <w:tblStyleRowBandSize w:val="1"/>
      <w:tblStyleColBandSize w:val="1"/>
      <w:tblBorders>
        <w:top w:val="single" w:sz="2" w:space="0" w:color="64CCE2" w:themeColor="accent2" w:themeTint="99"/>
        <w:bottom w:val="single" w:sz="2" w:space="0" w:color="64CCE2" w:themeColor="accent2" w:themeTint="99"/>
        <w:insideH w:val="single" w:sz="2" w:space="0" w:color="64CCE2" w:themeColor="accent2" w:themeTint="99"/>
        <w:insideV w:val="single" w:sz="2" w:space="0" w:color="64CCE2" w:themeColor="accent2" w:themeTint="99"/>
      </w:tblBorders>
    </w:tblPr>
    <w:tblStylePr w:type="firstRow">
      <w:rPr>
        <w:b/>
        <w:bCs/>
      </w:rPr>
      <w:tblPr/>
      <w:tcPr>
        <w:tcBorders>
          <w:top w:val="nil"/>
          <w:bottom w:val="single" w:sz="12" w:space="0" w:color="64CCE2" w:themeColor="accent2" w:themeTint="99"/>
          <w:insideH w:val="nil"/>
          <w:insideV w:val="nil"/>
        </w:tcBorders>
        <w:shd w:val="clear" w:color="auto" w:fill="FFFFFF" w:themeFill="background1"/>
      </w:tcPr>
    </w:tblStylePr>
    <w:tblStylePr w:type="lastRow">
      <w:rPr>
        <w:b/>
        <w:bCs/>
      </w:rPr>
      <w:tblPr/>
      <w:tcPr>
        <w:tcBorders>
          <w:top w:val="double" w:sz="2" w:space="0" w:color="64CCE2"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BEEF5" w:themeFill="accent2" w:themeFillTint="33"/>
      </w:tcPr>
    </w:tblStylePr>
    <w:tblStylePr w:type="band1Horz">
      <w:tblPr/>
      <w:tcPr>
        <w:shd w:val="clear" w:color="auto" w:fill="CBEEF5" w:themeFill="accent2" w:themeFillTint="33"/>
      </w:tcPr>
    </w:tblStylePr>
  </w:style>
  <w:style w:type="character" w:styleId="FollowedHyperlink">
    <w:name w:val="FollowedHyperlink"/>
    <w:basedOn w:val="DefaultParagraphFont"/>
    <w:uiPriority w:val="99"/>
    <w:semiHidden/>
    <w:unhideWhenUsed/>
    <w:rsid w:val="001C18A1"/>
    <w:rPr>
      <w:color w:val="7FCDE2" w:themeColor="followedHyperlink"/>
      <w:u w:val="single"/>
    </w:rPr>
  </w:style>
  <w:style w:type="character" w:styleId="CommentReference">
    <w:name w:val="annotation reference"/>
    <w:basedOn w:val="DefaultParagraphFont"/>
    <w:uiPriority w:val="99"/>
    <w:semiHidden/>
    <w:unhideWhenUsed/>
    <w:rsid w:val="001C18A1"/>
    <w:rPr>
      <w:sz w:val="16"/>
      <w:szCs w:val="16"/>
    </w:rPr>
  </w:style>
  <w:style w:type="paragraph" w:styleId="CommentText">
    <w:name w:val="annotation text"/>
    <w:basedOn w:val="Normal"/>
    <w:link w:val="CommentTextChar"/>
    <w:uiPriority w:val="99"/>
    <w:semiHidden/>
    <w:unhideWhenUsed/>
    <w:rsid w:val="001C18A1"/>
    <w:rPr>
      <w:sz w:val="20"/>
      <w:szCs w:val="20"/>
    </w:rPr>
  </w:style>
  <w:style w:type="character" w:customStyle="1" w:styleId="CommentTextChar">
    <w:name w:val="Comment Text Char"/>
    <w:basedOn w:val="DefaultParagraphFont"/>
    <w:link w:val="CommentText"/>
    <w:uiPriority w:val="99"/>
    <w:semiHidden/>
    <w:rsid w:val="001C18A1"/>
    <w:rPr>
      <w:sz w:val="20"/>
      <w:szCs w:val="20"/>
    </w:rPr>
  </w:style>
  <w:style w:type="paragraph" w:styleId="CommentSubject">
    <w:name w:val="annotation subject"/>
    <w:basedOn w:val="CommentText"/>
    <w:next w:val="CommentText"/>
    <w:link w:val="CommentSubjectChar"/>
    <w:uiPriority w:val="99"/>
    <w:semiHidden/>
    <w:unhideWhenUsed/>
    <w:rsid w:val="001C18A1"/>
    <w:rPr>
      <w:b/>
      <w:bCs/>
    </w:rPr>
  </w:style>
  <w:style w:type="character" w:customStyle="1" w:styleId="CommentSubjectChar">
    <w:name w:val="Comment Subject Char"/>
    <w:basedOn w:val="CommentTextChar"/>
    <w:link w:val="CommentSubject"/>
    <w:uiPriority w:val="99"/>
    <w:semiHidden/>
    <w:rsid w:val="001C18A1"/>
    <w:rPr>
      <w:b/>
      <w:bCs/>
      <w:sz w:val="20"/>
      <w:szCs w:val="20"/>
    </w:rPr>
  </w:style>
  <w:style w:type="paragraph" w:styleId="BalloonText">
    <w:name w:val="Balloon Text"/>
    <w:basedOn w:val="Normal"/>
    <w:link w:val="BalloonTextChar"/>
    <w:uiPriority w:val="99"/>
    <w:semiHidden/>
    <w:unhideWhenUsed/>
    <w:rsid w:val="001C18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18A1"/>
    <w:rPr>
      <w:rFonts w:ascii="Segoe UI" w:hAnsi="Segoe UI" w:cs="Segoe UI"/>
      <w:sz w:val="18"/>
      <w:szCs w:val="18"/>
    </w:rPr>
  </w:style>
  <w:style w:type="paragraph" w:customStyle="1" w:styleId="TableParagraph">
    <w:name w:val="Table Paragraph"/>
    <w:basedOn w:val="Normal"/>
    <w:uiPriority w:val="1"/>
    <w:qFormat/>
    <w:rsid w:val="008A7927"/>
    <w:pPr>
      <w:widowControl w:val="0"/>
      <w:autoSpaceDE w:val="0"/>
      <w:autoSpaceDN w:val="0"/>
      <w:adjustRightInd w:val="0"/>
    </w:pPr>
    <w:rPr>
      <w:rFonts w:ascii="Times New Roman" w:eastAsiaTheme="minorEastAsia" w:hAnsi="Times New Roman" w:cs="Times New Roman"/>
      <w:sz w:val="24"/>
      <w:lang w:eastAsia="en-GB"/>
    </w:rPr>
  </w:style>
  <w:style w:type="character" w:styleId="UnresolvedMention">
    <w:name w:val="Unresolved Mention"/>
    <w:basedOn w:val="DefaultParagraphFont"/>
    <w:uiPriority w:val="99"/>
    <w:semiHidden/>
    <w:unhideWhenUsed/>
    <w:rsid w:val="006E7A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436506">
      <w:bodyDiv w:val="1"/>
      <w:marLeft w:val="0"/>
      <w:marRight w:val="0"/>
      <w:marTop w:val="0"/>
      <w:marBottom w:val="0"/>
      <w:divBdr>
        <w:top w:val="none" w:sz="0" w:space="0" w:color="auto"/>
        <w:left w:val="none" w:sz="0" w:space="0" w:color="auto"/>
        <w:bottom w:val="none" w:sz="0" w:space="0" w:color="auto"/>
        <w:right w:val="none" w:sz="0" w:space="0" w:color="auto"/>
      </w:divBdr>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wimming.org/swimengland/becoming-a-members-club/" TargetMode="External"/><Relationship Id="rId13" Type="http://schemas.openxmlformats.org/officeDocument/2006/relationships/hyperlink" Target="mailto:clubdevelopment@swimming.org" TargetMode="External"/><Relationship Id="rId18" Type="http://schemas.openxmlformats.org/officeDocument/2006/relationships/hyperlink" Target="https://www.swimming.org/swimengland/new-model-club-constitution/"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surveymonkey.co.uk/r/Welfareofficerworkshops" TargetMode="External"/><Relationship Id="rId7" Type="http://schemas.openxmlformats.org/officeDocument/2006/relationships/endnotes" Target="endnotes.xml"/><Relationship Id="rId12" Type="http://schemas.openxmlformats.org/officeDocument/2006/relationships/hyperlink" Target="mailto:clubdevelopment@swimming.org" TargetMode="External"/><Relationship Id="rId17" Type="http://schemas.openxmlformats.org/officeDocument/2006/relationships/hyperlink" Target="https://buddle.co/learning-and-support-resources/being-inclusive/creating-inclusive-cultur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wimming.org/swimengland/inclusion/" TargetMode="External"/><Relationship Id="rId20" Type="http://schemas.openxmlformats.org/officeDocument/2006/relationships/hyperlink" Target="https://www.swimming.org/swimengland/child-safeguarding-contact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wimming.org/swimengland/wavepower-child-safeguarding-for-club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swimming.org/ios/course-information/introduction-para-swimming/" TargetMode="External"/><Relationship Id="rId23" Type="http://schemas.openxmlformats.org/officeDocument/2006/relationships/hyperlink" Target="https://www.swimming.org/swimengland/wavepower-child-safeguarding-for-clubs/" TargetMode="External"/><Relationship Id="rId28" Type="http://schemas.openxmlformats.org/officeDocument/2006/relationships/fontTable" Target="fontTable.xml"/><Relationship Id="rId10" Type="http://schemas.openxmlformats.org/officeDocument/2006/relationships/hyperlink" Target="https://www.swimming.org/swimengland/swim-england-handbook/" TargetMode="External"/><Relationship Id="rId19" Type="http://schemas.openxmlformats.org/officeDocument/2006/relationships/hyperlink" Target="https://www.swimming.org/swimengland/charitable-incorporated-organisations/" TargetMode="External"/><Relationship Id="rId4" Type="http://schemas.openxmlformats.org/officeDocument/2006/relationships/settings" Target="settings.xml"/><Relationship Id="rId9" Type="http://schemas.openxmlformats.org/officeDocument/2006/relationships/hyperlink" Target="https://www.swimming.org/swimengland/tag/ways-to-set-up-a-club/" TargetMode="External"/><Relationship Id="rId14" Type="http://schemas.openxmlformats.org/officeDocument/2006/relationships/hyperlink" Target="https://instituteofswimming.org/course-information/foundations-of-inclusivity/" TargetMode="External"/><Relationship Id="rId22" Type="http://schemas.openxmlformats.org/officeDocument/2006/relationships/hyperlink" Target="https://www.surveymonkey.co.uk/r/ClubChairSessions" TargetMode="External"/><Relationship Id="rId27"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uhanr\AppData\Local\Microsoft\Windows\Temporary%20Internet%20Files\Content.IE5\HDM0IU0J\0b2afd9d5c52e6da.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5490577-B6BA-4E8B-9D12-DE4E9973C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Template>
  <TotalTime>1</TotalTime>
  <Pages>14</Pages>
  <Words>2501</Words>
  <Characters>14259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16727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Lizzie Butcher</cp:lastModifiedBy>
  <cp:revision>2</cp:revision>
  <cp:lastPrinted>2017-03-27T15:21:00Z</cp:lastPrinted>
  <dcterms:created xsi:type="dcterms:W3CDTF">2025-05-06T13:14:00Z</dcterms:created>
  <dcterms:modified xsi:type="dcterms:W3CDTF">2025-05-06T13:14:00Z</dcterms:modified>
</cp:coreProperties>
</file>