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2F69E" w14:textId="22591055" w:rsidR="000A344D" w:rsidRPr="00E36BF6" w:rsidRDefault="00CD1843" w:rsidP="00906D84">
      <w:pPr>
        <w:rPr>
          <w:color w:val="EE3A24"/>
          <w:sz w:val="44"/>
          <w:szCs w:val="44"/>
          <w:lang w:val="en-US"/>
        </w:rPr>
      </w:pPr>
      <w:r w:rsidRPr="00E36BF6">
        <w:rPr>
          <w:color w:val="EE3A24"/>
          <w:sz w:val="44"/>
          <w:szCs w:val="44"/>
          <w:lang w:val="en-US"/>
        </w:rPr>
        <w:t>Club Link</w:t>
      </w:r>
      <w:r w:rsidR="00E36BF6" w:rsidRPr="00E36BF6">
        <w:rPr>
          <w:color w:val="EE3A24"/>
          <w:sz w:val="44"/>
          <w:szCs w:val="44"/>
          <w:lang w:val="en-US"/>
        </w:rPr>
        <w:t>s</w:t>
      </w:r>
      <w:r w:rsidR="00906D84" w:rsidRPr="00E36BF6">
        <w:rPr>
          <w:color w:val="EE3A24"/>
          <w:sz w:val="44"/>
          <w:szCs w:val="44"/>
          <w:lang w:val="en-US"/>
        </w:rPr>
        <w:t xml:space="preserve"> Programme</w:t>
      </w:r>
      <w:r w:rsidR="000A344D" w:rsidRPr="00E36BF6">
        <w:rPr>
          <w:color w:val="EE3A24"/>
          <w:sz w:val="44"/>
          <w:szCs w:val="44"/>
          <w:lang w:val="en-US"/>
        </w:rPr>
        <w:t xml:space="preserve"> Funding Application</w:t>
      </w:r>
    </w:p>
    <w:p w14:paraId="180BFBCB" w14:textId="77777777" w:rsidR="0024347F" w:rsidRDefault="0024347F" w:rsidP="001E48E3">
      <w:pPr>
        <w:pStyle w:val="SEBodytext"/>
        <w:spacing w:line="276" w:lineRule="auto"/>
        <w:rPr>
          <w:color w:val="2195AE"/>
          <w:sz w:val="12"/>
          <w:szCs w:val="12"/>
        </w:rPr>
      </w:pPr>
    </w:p>
    <w:p w14:paraId="1EC75FE8" w14:textId="77777777" w:rsidR="00674409" w:rsidRPr="00BC2C9A" w:rsidRDefault="00674409" w:rsidP="001E48E3">
      <w:pPr>
        <w:pStyle w:val="SEBodytext"/>
        <w:spacing w:line="276" w:lineRule="auto"/>
        <w:rPr>
          <w:sz w:val="32"/>
          <w:szCs w:val="32"/>
        </w:rPr>
      </w:pPr>
      <w:r w:rsidRPr="00BC2C9A">
        <w:rPr>
          <w:color w:val="2195AE"/>
          <w:sz w:val="32"/>
          <w:szCs w:val="32"/>
        </w:rPr>
        <w:t xml:space="preserve">Overview </w:t>
      </w:r>
    </w:p>
    <w:p w14:paraId="61B713DB" w14:textId="04296C8C" w:rsidR="00674409" w:rsidRDefault="00674409" w:rsidP="00674409">
      <w:pPr>
        <w:pStyle w:val="SEBodytext"/>
      </w:pPr>
      <w:r w:rsidRPr="00833B72">
        <w:rPr>
          <w:color w:val="2195AE"/>
        </w:rPr>
        <w:t>Swim England recognise that a good working relationship between clubs and pool operators is vital to provide aquatic opportunities across Artistic Swimming, Diving, Swimming and Water Polo</w:t>
      </w:r>
      <w:r w:rsidR="00E36BF6" w:rsidRPr="00833B72">
        <w:rPr>
          <w:color w:val="2195AE"/>
        </w:rPr>
        <w:t xml:space="preserve">. </w:t>
      </w:r>
      <w:r w:rsidRPr="00833B72">
        <w:rPr>
          <w:color w:val="2195AE"/>
        </w:rPr>
        <w:t xml:space="preserve">Providing </w:t>
      </w:r>
      <w:r w:rsidR="000172D4" w:rsidRPr="00833B72">
        <w:rPr>
          <w:color w:val="2195AE"/>
        </w:rPr>
        <w:t>a club link t</w:t>
      </w:r>
      <w:r w:rsidRPr="00833B72">
        <w:rPr>
          <w:color w:val="2195AE"/>
        </w:rPr>
        <w:t xml:space="preserve">ransition </w:t>
      </w:r>
      <w:r w:rsidR="000172D4" w:rsidRPr="00833B72">
        <w:rPr>
          <w:color w:val="2195AE"/>
        </w:rPr>
        <w:t xml:space="preserve">opportunity </w:t>
      </w:r>
      <w:r w:rsidRPr="00833B72">
        <w:rPr>
          <w:color w:val="2195AE"/>
        </w:rPr>
        <w:t xml:space="preserve">from Learn to Swim </w:t>
      </w:r>
      <w:r w:rsidR="00946745">
        <w:rPr>
          <w:color w:val="2195AE"/>
        </w:rPr>
        <w:t>programmes</w:t>
      </w:r>
      <w:r w:rsidRPr="00833B72">
        <w:rPr>
          <w:color w:val="2195AE"/>
        </w:rPr>
        <w:t>, school swimming</w:t>
      </w:r>
      <w:r w:rsidR="00E36BF6">
        <w:rPr>
          <w:color w:val="2195AE"/>
        </w:rPr>
        <w:t xml:space="preserve">, </w:t>
      </w:r>
      <w:r w:rsidRPr="00833B72">
        <w:rPr>
          <w:color w:val="2195AE"/>
        </w:rPr>
        <w:t>or other community settings into a club environment can give participants the opportunity to experience ‘the next step’ in the</w:t>
      </w:r>
      <w:r w:rsidR="000172D4" w:rsidRPr="00833B72">
        <w:rPr>
          <w:color w:val="2195AE"/>
        </w:rPr>
        <w:t>ir</w:t>
      </w:r>
      <w:r w:rsidRPr="00833B72">
        <w:rPr>
          <w:color w:val="2195AE"/>
        </w:rPr>
        <w:t xml:space="preserve"> aquatics pathway, whilst continuing with</w:t>
      </w:r>
      <w:r w:rsidR="00E36BF6">
        <w:rPr>
          <w:color w:val="2195AE"/>
        </w:rPr>
        <w:t xml:space="preserve"> </w:t>
      </w:r>
      <w:r w:rsidRPr="00833B72">
        <w:rPr>
          <w:color w:val="2195AE"/>
        </w:rPr>
        <w:t>the</w:t>
      </w:r>
      <w:r w:rsidR="000172D4" w:rsidRPr="00833B72">
        <w:rPr>
          <w:color w:val="2195AE"/>
        </w:rPr>
        <w:t>ir</w:t>
      </w:r>
      <w:r w:rsidRPr="00833B72">
        <w:rPr>
          <w:color w:val="2195AE"/>
        </w:rPr>
        <w:t xml:space="preserve"> learn to swim </w:t>
      </w:r>
      <w:r w:rsidR="00E36BF6">
        <w:rPr>
          <w:color w:val="2195AE"/>
        </w:rPr>
        <w:t xml:space="preserve">programme. </w:t>
      </w:r>
    </w:p>
    <w:p w14:paraId="4781AAD3" w14:textId="77777777" w:rsidR="00674409" w:rsidRDefault="00674409" w:rsidP="00674409">
      <w:pPr>
        <w:pStyle w:val="SEBodytext"/>
      </w:pPr>
    </w:p>
    <w:p w14:paraId="54833A91" w14:textId="655B6D42" w:rsidR="000A344D" w:rsidRDefault="000172D4" w:rsidP="00A74402">
      <w:pPr>
        <w:pStyle w:val="SESubheaderintropara"/>
        <w:rPr>
          <w:sz w:val="22"/>
          <w:szCs w:val="22"/>
        </w:rPr>
      </w:pPr>
      <w:r>
        <w:rPr>
          <w:sz w:val="22"/>
          <w:szCs w:val="22"/>
        </w:rPr>
        <w:t>Swim England are supporting affiliated clubs</w:t>
      </w:r>
      <w:r w:rsidR="000A344D">
        <w:rPr>
          <w:sz w:val="22"/>
          <w:szCs w:val="22"/>
        </w:rPr>
        <w:t xml:space="preserve"> and pool operators to run a joint club link</w:t>
      </w:r>
      <w:r w:rsidR="00E36BF6">
        <w:rPr>
          <w:sz w:val="22"/>
          <w:szCs w:val="22"/>
        </w:rPr>
        <w:t>s</w:t>
      </w:r>
      <w:r w:rsidR="000A344D">
        <w:rPr>
          <w:sz w:val="22"/>
          <w:szCs w:val="22"/>
        </w:rPr>
        <w:t xml:space="preserve"> programme</w:t>
      </w:r>
      <w:r>
        <w:rPr>
          <w:sz w:val="22"/>
          <w:szCs w:val="22"/>
        </w:rPr>
        <w:t xml:space="preserve"> with </w:t>
      </w:r>
      <w:r w:rsidR="0002718E">
        <w:rPr>
          <w:sz w:val="22"/>
          <w:szCs w:val="22"/>
        </w:rPr>
        <w:t xml:space="preserve">funding of </w:t>
      </w:r>
      <w:r>
        <w:rPr>
          <w:sz w:val="22"/>
          <w:szCs w:val="22"/>
        </w:rPr>
        <w:t>up to 50% towards the set up costs, for up to 12 weeks of sessions</w:t>
      </w:r>
      <w:r w:rsidR="00E36BF6">
        <w:rPr>
          <w:sz w:val="22"/>
          <w:szCs w:val="22"/>
        </w:rPr>
        <w:t xml:space="preserve">. </w:t>
      </w:r>
      <w:r>
        <w:rPr>
          <w:sz w:val="22"/>
          <w:szCs w:val="22"/>
        </w:rPr>
        <w:t>The funding can contribute towards startup costs such as teacher and coach fees and pool hire</w:t>
      </w:r>
      <w:r w:rsidR="00E36BF6">
        <w:rPr>
          <w:sz w:val="22"/>
          <w:szCs w:val="22"/>
        </w:rPr>
        <w:t xml:space="preserve">. </w:t>
      </w:r>
    </w:p>
    <w:p w14:paraId="496AA551" w14:textId="77777777" w:rsidR="0024347F" w:rsidRDefault="0024347F" w:rsidP="00A74402">
      <w:pPr>
        <w:pStyle w:val="SESubheaderintropara"/>
        <w:rPr>
          <w:sz w:val="12"/>
          <w:szCs w:val="12"/>
        </w:rPr>
      </w:pPr>
    </w:p>
    <w:p w14:paraId="1B54E9B2" w14:textId="77777777" w:rsidR="00A74402" w:rsidRDefault="000A344D" w:rsidP="00A74402">
      <w:pPr>
        <w:pStyle w:val="SESubheaderintropara"/>
      </w:pPr>
      <w:r w:rsidRPr="0030621B">
        <w:t>Considerations b</w:t>
      </w:r>
      <w:r w:rsidR="003D2F80" w:rsidRPr="0030621B">
        <w:t>efore you apply</w:t>
      </w:r>
      <w:r w:rsidR="00A74402" w:rsidRPr="0030621B">
        <w:t xml:space="preserve">:  </w:t>
      </w:r>
    </w:p>
    <w:p w14:paraId="23962044" w14:textId="0C4434C5" w:rsidR="000A344D" w:rsidRPr="00A04699" w:rsidRDefault="000A344D" w:rsidP="0030621B">
      <w:pPr>
        <w:pStyle w:val="SESubheaderintropara"/>
        <w:numPr>
          <w:ilvl w:val="0"/>
          <w:numId w:val="33"/>
        </w:numPr>
        <w:rPr>
          <w:sz w:val="22"/>
          <w:szCs w:val="22"/>
        </w:rPr>
      </w:pPr>
      <w:r w:rsidRPr="0030621B">
        <w:rPr>
          <w:sz w:val="22"/>
          <w:szCs w:val="22"/>
        </w:rPr>
        <w:t>Have you discussed this programme with your pool operator or club</w:t>
      </w:r>
      <w:r w:rsidR="00E36BF6">
        <w:rPr>
          <w:sz w:val="22"/>
          <w:szCs w:val="22"/>
        </w:rPr>
        <w:t>? A</w:t>
      </w:r>
      <w:r w:rsidR="0030621B" w:rsidRPr="00A04699">
        <w:rPr>
          <w:sz w:val="22"/>
          <w:szCs w:val="22"/>
        </w:rPr>
        <w:t xml:space="preserve"> template letter to open discussions and give an overview of the programme is available upon reques</w:t>
      </w:r>
      <w:r w:rsidR="00E36BF6">
        <w:rPr>
          <w:sz w:val="22"/>
          <w:szCs w:val="22"/>
        </w:rPr>
        <w:t xml:space="preserve">t. </w:t>
      </w:r>
    </w:p>
    <w:p w14:paraId="516098EF" w14:textId="77777777" w:rsidR="0030621B" w:rsidRPr="0030621B" w:rsidRDefault="0030621B" w:rsidP="0030621B">
      <w:pPr>
        <w:pStyle w:val="ListParagraph"/>
        <w:numPr>
          <w:ilvl w:val="0"/>
          <w:numId w:val="33"/>
        </w:numPr>
        <w:rPr>
          <w:color w:val="2195AE"/>
          <w:sz w:val="22"/>
          <w:szCs w:val="22"/>
          <w:lang w:val="en-US"/>
        </w:rPr>
      </w:pPr>
      <w:r w:rsidRPr="0030621B">
        <w:rPr>
          <w:color w:val="2195AE"/>
          <w:sz w:val="22"/>
          <w:szCs w:val="22"/>
          <w:lang w:val="en-US"/>
        </w:rPr>
        <w:t>Does the club have adequate space to accommodate all the participants that may progre</w:t>
      </w:r>
      <w:r w:rsidR="00A04699">
        <w:rPr>
          <w:color w:val="2195AE"/>
          <w:sz w:val="22"/>
          <w:szCs w:val="22"/>
          <w:lang w:val="en-US"/>
        </w:rPr>
        <w:t>ss from the club link programme</w:t>
      </w:r>
      <w:r w:rsidRPr="0030621B">
        <w:rPr>
          <w:color w:val="2195AE"/>
          <w:sz w:val="22"/>
          <w:szCs w:val="22"/>
          <w:lang w:val="en-US"/>
        </w:rPr>
        <w:t>?</w:t>
      </w:r>
    </w:p>
    <w:p w14:paraId="01D7E690" w14:textId="77777777" w:rsidR="000332DE" w:rsidRDefault="00A04699" w:rsidP="005E3005">
      <w:pPr>
        <w:pStyle w:val="SESubheaderintropara"/>
        <w:numPr>
          <w:ilvl w:val="0"/>
          <w:numId w:val="33"/>
        </w:numPr>
        <w:rPr>
          <w:sz w:val="22"/>
          <w:szCs w:val="22"/>
        </w:rPr>
      </w:pPr>
      <w:r w:rsidRPr="000332DE">
        <w:rPr>
          <w:sz w:val="22"/>
          <w:szCs w:val="22"/>
        </w:rPr>
        <w:t xml:space="preserve">When </w:t>
      </w:r>
      <w:r w:rsidR="000332DE">
        <w:rPr>
          <w:sz w:val="22"/>
          <w:szCs w:val="22"/>
        </w:rPr>
        <w:t xml:space="preserve">and where </w:t>
      </w:r>
      <w:r w:rsidRPr="000332DE">
        <w:rPr>
          <w:sz w:val="22"/>
          <w:szCs w:val="22"/>
        </w:rPr>
        <w:t>will the sessions take place</w:t>
      </w:r>
      <w:r w:rsidR="000332DE">
        <w:rPr>
          <w:sz w:val="22"/>
          <w:szCs w:val="22"/>
        </w:rPr>
        <w:t xml:space="preserve">, for how long (up to 12 weeks), who will </w:t>
      </w:r>
      <w:r w:rsidRPr="000332DE">
        <w:rPr>
          <w:sz w:val="22"/>
          <w:szCs w:val="22"/>
        </w:rPr>
        <w:t>teach/coach the session and w</w:t>
      </w:r>
      <w:r w:rsidR="00D64E4B" w:rsidRPr="000332DE">
        <w:rPr>
          <w:sz w:val="22"/>
          <w:szCs w:val="22"/>
        </w:rPr>
        <w:t>hen will the programme start (ideally within the next 2 or 3 months)</w:t>
      </w:r>
      <w:r w:rsidRPr="000332DE">
        <w:rPr>
          <w:sz w:val="22"/>
          <w:szCs w:val="22"/>
        </w:rPr>
        <w:t>?</w:t>
      </w:r>
    </w:p>
    <w:p w14:paraId="52B4DEB4" w14:textId="05E62588" w:rsidR="00A04699" w:rsidRPr="000332DE" w:rsidRDefault="00665E4B" w:rsidP="005E3005">
      <w:pPr>
        <w:pStyle w:val="SESubheaderintropara"/>
        <w:numPr>
          <w:ilvl w:val="0"/>
          <w:numId w:val="33"/>
        </w:numPr>
        <w:rPr>
          <w:sz w:val="22"/>
          <w:szCs w:val="22"/>
        </w:rPr>
      </w:pPr>
      <w:r w:rsidRPr="000332DE">
        <w:rPr>
          <w:sz w:val="22"/>
          <w:szCs w:val="22"/>
        </w:rPr>
        <w:t>Who will provide insurance cover for the sessions</w:t>
      </w:r>
      <w:r w:rsidR="00E36BF6">
        <w:rPr>
          <w:sz w:val="22"/>
          <w:szCs w:val="22"/>
        </w:rPr>
        <w:t xml:space="preserve"> - </w:t>
      </w:r>
      <w:r w:rsidRPr="000332DE">
        <w:rPr>
          <w:sz w:val="22"/>
          <w:szCs w:val="22"/>
        </w:rPr>
        <w:t xml:space="preserve">the </w:t>
      </w:r>
      <w:r w:rsidR="00A74402" w:rsidRPr="000332DE">
        <w:rPr>
          <w:sz w:val="22"/>
          <w:szCs w:val="22"/>
        </w:rPr>
        <w:t>p</w:t>
      </w:r>
      <w:r w:rsidR="000332DE">
        <w:rPr>
          <w:sz w:val="22"/>
          <w:szCs w:val="22"/>
        </w:rPr>
        <w:t>ool operator</w:t>
      </w:r>
      <w:r w:rsidR="00A74402" w:rsidRPr="000332DE">
        <w:rPr>
          <w:sz w:val="22"/>
          <w:szCs w:val="22"/>
        </w:rPr>
        <w:t xml:space="preserve"> or</w:t>
      </w:r>
      <w:r w:rsidRPr="000332DE">
        <w:rPr>
          <w:sz w:val="22"/>
          <w:szCs w:val="22"/>
        </w:rPr>
        <w:t xml:space="preserve"> club?</w:t>
      </w:r>
      <w:r w:rsidRPr="000332DE">
        <w:rPr>
          <w:sz w:val="22"/>
          <w:szCs w:val="22"/>
        </w:rPr>
        <w:br/>
      </w:r>
      <w:r w:rsidR="00906B7A">
        <w:rPr>
          <w:sz w:val="22"/>
          <w:szCs w:val="22"/>
        </w:rPr>
        <w:t>Swim England a</w:t>
      </w:r>
      <w:r w:rsidR="0002718E">
        <w:rPr>
          <w:sz w:val="22"/>
          <w:szCs w:val="22"/>
        </w:rPr>
        <w:t xml:space="preserve">ffiliated </w:t>
      </w:r>
      <w:r w:rsidR="00906B7A">
        <w:rPr>
          <w:sz w:val="22"/>
          <w:szCs w:val="22"/>
        </w:rPr>
        <w:t>c</w:t>
      </w:r>
      <w:r w:rsidR="00A04699" w:rsidRPr="000332DE">
        <w:rPr>
          <w:sz w:val="22"/>
          <w:szCs w:val="22"/>
        </w:rPr>
        <w:t>lubs can access</w:t>
      </w:r>
      <w:r w:rsidR="000332DE" w:rsidRPr="000332DE">
        <w:rPr>
          <w:sz w:val="22"/>
          <w:szCs w:val="22"/>
        </w:rPr>
        <w:t xml:space="preserve"> </w:t>
      </w:r>
      <w:r w:rsidR="00E36BF6">
        <w:rPr>
          <w:sz w:val="22"/>
          <w:szCs w:val="22"/>
        </w:rPr>
        <w:t>bespoke</w:t>
      </w:r>
      <w:r w:rsidR="00A04699" w:rsidRPr="000332DE">
        <w:rPr>
          <w:sz w:val="22"/>
          <w:szCs w:val="22"/>
        </w:rPr>
        <w:t xml:space="preserve"> club link</w:t>
      </w:r>
      <w:r w:rsidR="00E36BF6">
        <w:rPr>
          <w:sz w:val="22"/>
          <w:szCs w:val="22"/>
        </w:rPr>
        <w:t>s</w:t>
      </w:r>
      <w:r w:rsidR="00A04699" w:rsidRPr="000332DE">
        <w:rPr>
          <w:sz w:val="22"/>
          <w:szCs w:val="22"/>
        </w:rPr>
        <w:t xml:space="preserve"> programme insurance </w:t>
      </w:r>
      <w:r w:rsidR="0002718E">
        <w:rPr>
          <w:sz w:val="22"/>
          <w:szCs w:val="22"/>
        </w:rPr>
        <w:t xml:space="preserve">free of charge </w:t>
      </w:r>
      <w:r w:rsidR="00A04699" w:rsidRPr="000332DE">
        <w:rPr>
          <w:sz w:val="22"/>
          <w:szCs w:val="22"/>
        </w:rPr>
        <w:t>for the duration of the club link</w:t>
      </w:r>
      <w:r w:rsidR="00E36BF6">
        <w:rPr>
          <w:sz w:val="22"/>
          <w:szCs w:val="22"/>
        </w:rPr>
        <w:t>s</w:t>
      </w:r>
      <w:r w:rsidR="00A04699" w:rsidRPr="000332DE">
        <w:rPr>
          <w:sz w:val="22"/>
          <w:szCs w:val="22"/>
        </w:rPr>
        <w:t xml:space="preserve"> sessions (maximum 12 weeks via</w:t>
      </w:r>
      <w:r w:rsidR="00A74402" w:rsidRPr="000332DE">
        <w:rPr>
          <w:sz w:val="22"/>
          <w:szCs w:val="22"/>
        </w:rPr>
        <w:t xml:space="preserve"> the </w:t>
      </w:r>
      <w:r w:rsidR="00E36BF6">
        <w:rPr>
          <w:sz w:val="22"/>
          <w:szCs w:val="22"/>
        </w:rPr>
        <w:t>club’s</w:t>
      </w:r>
      <w:r w:rsidR="000332DE">
        <w:rPr>
          <w:sz w:val="22"/>
          <w:szCs w:val="22"/>
        </w:rPr>
        <w:t xml:space="preserve"> </w:t>
      </w:r>
      <w:r w:rsidR="00A04699" w:rsidRPr="000332DE">
        <w:rPr>
          <w:sz w:val="22"/>
          <w:szCs w:val="22"/>
        </w:rPr>
        <w:t>Online Membership System).</w:t>
      </w:r>
    </w:p>
    <w:p w14:paraId="7FD088AA" w14:textId="04E32B26" w:rsidR="00EA0F10" w:rsidRDefault="00EA0F10" w:rsidP="00B57E44">
      <w:pPr>
        <w:pStyle w:val="SESubheaderintropara"/>
        <w:numPr>
          <w:ilvl w:val="0"/>
          <w:numId w:val="33"/>
        </w:numPr>
        <w:rPr>
          <w:sz w:val="22"/>
          <w:szCs w:val="22"/>
        </w:rPr>
      </w:pPr>
      <w:r w:rsidRPr="00B65126">
        <w:rPr>
          <w:sz w:val="22"/>
          <w:szCs w:val="22"/>
        </w:rPr>
        <w:t xml:space="preserve">Sustainability </w:t>
      </w:r>
      <w:r w:rsidR="00B65126" w:rsidRPr="00B65126">
        <w:rPr>
          <w:sz w:val="22"/>
          <w:szCs w:val="22"/>
        </w:rPr>
        <w:t xml:space="preserve">- </w:t>
      </w:r>
      <w:r w:rsidRPr="00B65126">
        <w:rPr>
          <w:sz w:val="22"/>
          <w:szCs w:val="22"/>
        </w:rPr>
        <w:t xml:space="preserve">How do you plan to continue, self-sustain and fund this programme after this initial part funded </w:t>
      </w:r>
      <w:r w:rsidR="00A15A6A" w:rsidRPr="00B65126">
        <w:rPr>
          <w:sz w:val="22"/>
          <w:szCs w:val="22"/>
        </w:rPr>
        <w:t>programme</w:t>
      </w:r>
      <w:r w:rsidR="00E36BF6" w:rsidRPr="00B65126">
        <w:rPr>
          <w:sz w:val="22"/>
          <w:szCs w:val="22"/>
        </w:rPr>
        <w:t xml:space="preserve">? </w:t>
      </w:r>
    </w:p>
    <w:p w14:paraId="7E17DA77" w14:textId="77777777" w:rsidR="001A0F33" w:rsidRPr="00B65126" w:rsidRDefault="001A0F33" w:rsidP="00B57E44">
      <w:pPr>
        <w:pStyle w:val="SESubheaderintropara"/>
        <w:numPr>
          <w:ilvl w:val="0"/>
          <w:numId w:val="33"/>
        </w:numPr>
        <w:rPr>
          <w:sz w:val="22"/>
          <w:szCs w:val="22"/>
        </w:rPr>
      </w:pPr>
      <w:r>
        <w:rPr>
          <w:sz w:val="22"/>
          <w:szCs w:val="22"/>
        </w:rPr>
        <w:t>Inclusion – what actions will you take to ensure your programme is as inclusive as possible?</w:t>
      </w:r>
    </w:p>
    <w:p w14:paraId="7424F90B" w14:textId="77777777" w:rsidR="0024347F" w:rsidRDefault="0024347F" w:rsidP="00906D84">
      <w:pPr>
        <w:pStyle w:val="SESubheaderintropara"/>
        <w:rPr>
          <w:sz w:val="12"/>
          <w:szCs w:val="12"/>
        </w:rPr>
      </w:pPr>
    </w:p>
    <w:p w14:paraId="497317E7" w14:textId="77777777" w:rsidR="00B65126" w:rsidRPr="000332DE" w:rsidRDefault="00B65126" w:rsidP="00906D84">
      <w:pPr>
        <w:pStyle w:val="SESubheaderintropara"/>
      </w:pPr>
      <w:r w:rsidRPr="000332DE">
        <w:t>Criteria:</w:t>
      </w:r>
    </w:p>
    <w:p w14:paraId="5F68CAF6" w14:textId="77777777" w:rsidR="004038C9" w:rsidRDefault="00A15A6A" w:rsidP="00B65126">
      <w:pPr>
        <w:pStyle w:val="SESubheaderintropara"/>
        <w:numPr>
          <w:ilvl w:val="0"/>
          <w:numId w:val="35"/>
        </w:numPr>
        <w:rPr>
          <w:sz w:val="22"/>
          <w:szCs w:val="22"/>
        </w:rPr>
      </w:pPr>
      <w:r w:rsidRPr="004038C9">
        <w:rPr>
          <w:sz w:val="22"/>
          <w:szCs w:val="22"/>
        </w:rPr>
        <w:t xml:space="preserve">All clubs </w:t>
      </w:r>
      <w:r w:rsidR="00B65126">
        <w:rPr>
          <w:sz w:val="22"/>
          <w:szCs w:val="22"/>
        </w:rPr>
        <w:t>must be Swim England affiliated.</w:t>
      </w:r>
    </w:p>
    <w:p w14:paraId="523F3B99" w14:textId="1D858A40" w:rsidR="00B65126" w:rsidRPr="00CF110E" w:rsidRDefault="00674409" w:rsidP="00F46BEF">
      <w:pPr>
        <w:pStyle w:val="SESubheaderintropara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>All club link</w:t>
      </w:r>
      <w:r w:rsidR="00E36BF6">
        <w:rPr>
          <w:sz w:val="22"/>
          <w:szCs w:val="22"/>
        </w:rPr>
        <w:t>s</w:t>
      </w:r>
      <w:r>
        <w:rPr>
          <w:sz w:val="22"/>
          <w:szCs w:val="22"/>
        </w:rPr>
        <w:t xml:space="preserve"> </w:t>
      </w:r>
      <w:r w:rsidR="00B65126">
        <w:rPr>
          <w:sz w:val="22"/>
          <w:szCs w:val="22"/>
        </w:rPr>
        <w:t xml:space="preserve">sessions </w:t>
      </w:r>
      <w:r w:rsidR="00265325">
        <w:rPr>
          <w:sz w:val="22"/>
          <w:szCs w:val="22"/>
        </w:rPr>
        <w:t>are to b</w:t>
      </w:r>
      <w:r w:rsidR="00B65126">
        <w:rPr>
          <w:sz w:val="22"/>
          <w:szCs w:val="22"/>
        </w:rPr>
        <w:t xml:space="preserve">e delivered by teachers </w:t>
      </w:r>
      <w:r w:rsidR="00B65126" w:rsidRPr="00F46BEF">
        <w:rPr>
          <w:sz w:val="22"/>
          <w:szCs w:val="22"/>
        </w:rPr>
        <w:t>and/or coaches</w:t>
      </w:r>
      <w:r w:rsidR="00F46BEF">
        <w:rPr>
          <w:sz w:val="22"/>
          <w:szCs w:val="22"/>
        </w:rPr>
        <w:t xml:space="preserve"> in accordance </w:t>
      </w:r>
      <w:r w:rsidR="00F46BEF" w:rsidRPr="00CF110E">
        <w:rPr>
          <w:sz w:val="22"/>
          <w:szCs w:val="22"/>
        </w:rPr>
        <w:t xml:space="preserve">with Swim England’s safeguarding policy and procedures as outlined in </w:t>
      </w:r>
      <w:hyperlink r:id="rId8" w:history="1">
        <w:r w:rsidR="00E36BF6">
          <w:rPr>
            <w:rStyle w:val="Hyperlink"/>
            <w:b/>
            <w:color w:val="2195AE"/>
            <w:sz w:val="22"/>
            <w:szCs w:val="22"/>
          </w:rPr>
          <w:t>W</w:t>
        </w:r>
        <w:r w:rsidR="00F46BEF" w:rsidRPr="00CF110E">
          <w:rPr>
            <w:rStyle w:val="Hyperlink"/>
            <w:b/>
            <w:color w:val="2195AE"/>
            <w:sz w:val="22"/>
            <w:szCs w:val="22"/>
          </w:rPr>
          <w:t>avepower</w:t>
        </w:r>
      </w:hyperlink>
      <w:r w:rsidR="00F46BEF" w:rsidRPr="00CF110E">
        <w:rPr>
          <w:b/>
          <w:sz w:val="22"/>
          <w:szCs w:val="22"/>
        </w:rPr>
        <w:t>.</w:t>
      </w:r>
      <w:r w:rsidR="00F46BEF" w:rsidRPr="00CF110E">
        <w:rPr>
          <w:sz w:val="22"/>
          <w:szCs w:val="22"/>
        </w:rPr>
        <w:t xml:space="preserve"> </w:t>
      </w:r>
    </w:p>
    <w:p w14:paraId="5EDE3C90" w14:textId="77777777" w:rsidR="00B65126" w:rsidRDefault="00B65126" w:rsidP="00B65126">
      <w:pPr>
        <w:pStyle w:val="SESubheaderintropara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674409">
        <w:rPr>
          <w:sz w:val="22"/>
          <w:szCs w:val="22"/>
        </w:rPr>
        <w:t>completed</w:t>
      </w:r>
      <w:r w:rsidR="006C6A4D">
        <w:rPr>
          <w:sz w:val="22"/>
          <w:szCs w:val="22"/>
        </w:rPr>
        <w:t xml:space="preserve"> </w:t>
      </w:r>
      <w:r w:rsidR="00F46BEF">
        <w:rPr>
          <w:sz w:val="22"/>
          <w:szCs w:val="22"/>
        </w:rPr>
        <w:t xml:space="preserve">memorandum of understanding </w:t>
      </w:r>
      <w:r>
        <w:rPr>
          <w:sz w:val="22"/>
          <w:szCs w:val="22"/>
        </w:rPr>
        <w:t>partnership agreement</w:t>
      </w:r>
      <w:r w:rsidR="00674409">
        <w:rPr>
          <w:sz w:val="22"/>
          <w:szCs w:val="22"/>
        </w:rPr>
        <w:t xml:space="preserve"> (template provided)</w:t>
      </w:r>
      <w:r w:rsidR="000332DE">
        <w:rPr>
          <w:sz w:val="22"/>
          <w:szCs w:val="22"/>
        </w:rPr>
        <w:t>,</w:t>
      </w:r>
      <w:r w:rsidR="00674409">
        <w:rPr>
          <w:sz w:val="22"/>
          <w:szCs w:val="22"/>
        </w:rPr>
        <w:t xml:space="preserve"> between pool operator and club is required befo</w:t>
      </w:r>
      <w:r>
        <w:rPr>
          <w:sz w:val="22"/>
          <w:szCs w:val="22"/>
        </w:rPr>
        <w:t xml:space="preserve">re </w:t>
      </w:r>
      <w:r w:rsidR="0039097A">
        <w:rPr>
          <w:sz w:val="22"/>
          <w:szCs w:val="22"/>
        </w:rPr>
        <w:t xml:space="preserve">a </w:t>
      </w:r>
      <w:r>
        <w:rPr>
          <w:sz w:val="22"/>
          <w:szCs w:val="22"/>
        </w:rPr>
        <w:t>funding</w:t>
      </w:r>
      <w:r w:rsidR="000332DE">
        <w:rPr>
          <w:sz w:val="22"/>
          <w:szCs w:val="22"/>
        </w:rPr>
        <w:t xml:space="preserve"> </w:t>
      </w:r>
      <w:r w:rsidR="0039097A">
        <w:rPr>
          <w:sz w:val="22"/>
          <w:szCs w:val="22"/>
        </w:rPr>
        <w:t>allocation</w:t>
      </w:r>
      <w:r>
        <w:rPr>
          <w:sz w:val="22"/>
          <w:szCs w:val="22"/>
        </w:rPr>
        <w:t>.</w:t>
      </w:r>
    </w:p>
    <w:p w14:paraId="0EC6544E" w14:textId="15B37086" w:rsidR="00B65126" w:rsidRPr="00B65126" w:rsidRDefault="00E36BF6" w:rsidP="00B65126">
      <w:pPr>
        <w:pStyle w:val="SESubheaderintropara"/>
        <w:numPr>
          <w:ilvl w:val="0"/>
          <w:numId w:val="35"/>
        </w:numPr>
        <w:rPr>
          <w:sz w:val="22"/>
          <w:szCs w:val="22"/>
        </w:rPr>
      </w:pPr>
      <w:r>
        <w:rPr>
          <w:sz w:val="22"/>
          <w:szCs w:val="22"/>
        </w:rPr>
        <w:t>Lead partners will be required to complete a</w:t>
      </w:r>
      <w:r w:rsidR="00B65126">
        <w:rPr>
          <w:sz w:val="22"/>
          <w:szCs w:val="22"/>
        </w:rPr>
        <w:t xml:space="preserve"> short evaluation survey</w:t>
      </w:r>
      <w:r w:rsidR="000332DE">
        <w:rPr>
          <w:sz w:val="22"/>
          <w:szCs w:val="22"/>
        </w:rPr>
        <w:t xml:space="preserve"> at the end of your programme to monitor the impact </w:t>
      </w:r>
      <w:r w:rsidR="00B65126">
        <w:rPr>
          <w:sz w:val="22"/>
          <w:szCs w:val="22"/>
        </w:rPr>
        <w:t>of the programme.</w:t>
      </w:r>
    </w:p>
    <w:p w14:paraId="699CEEB4" w14:textId="77777777" w:rsidR="004038C9" w:rsidRDefault="004038C9" w:rsidP="00906D84">
      <w:pPr>
        <w:pStyle w:val="SESubheaderintropara"/>
        <w:rPr>
          <w:sz w:val="22"/>
          <w:szCs w:val="22"/>
        </w:rPr>
      </w:pPr>
    </w:p>
    <w:p w14:paraId="447E5C56" w14:textId="77777777" w:rsidR="00ED211C" w:rsidRDefault="00ED211C" w:rsidP="00906D84">
      <w:pPr>
        <w:pStyle w:val="SESubheaderintropara"/>
        <w:rPr>
          <w:sz w:val="22"/>
          <w:szCs w:val="22"/>
        </w:rPr>
      </w:pPr>
    </w:p>
    <w:p w14:paraId="3EA92D21" w14:textId="77777777" w:rsidR="00ED211C" w:rsidRPr="00BC2C9A" w:rsidRDefault="000172D4" w:rsidP="00ED211C">
      <w:pPr>
        <w:pStyle w:val="SESubheaderintropara"/>
        <w:rPr>
          <w:u w:val="single"/>
        </w:rPr>
      </w:pPr>
      <w:r w:rsidRPr="00BC2C9A">
        <w:rPr>
          <w:color w:val="EE3A24"/>
          <w:u w:val="single"/>
        </w:rPr>
        <w:t xml:space="preserve">Club Link </w:t>
      </w:r>
      <w:r w:rsidRPr="00532191">
        <w:rPr>
          <w:color w:val="EE3A24"/>
          <w:u w:val="single"/>
        </w:rPr>
        <w:t xml:space="preserve">Programme </w:t>
      </w:r>
      <w:r w:rsidR="001751CA" w:rsidRPr="00532191">
        <w:rPr>
          <w:color w:val="EE3A24"/>
          <w:u w:val="single"/>
        </w:rPr>
        <w:t>Funding R</w:t>
      </w:r>
      <w:r w:rsidRPr="00532191">
        <w:rPr>
          <w:color w:val="EE3A24"/>
          <w:u w:val="single"/>
        </w:rPr>
        <w:t>equest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646"/>
        <w:gridCol w:w="476"/>
        <w:gridCol w:w="1260"/>
        <w:gridCol w:w="673"/>
        <w:gridCol w:w="342"/>
        <w:gridCol w:w="212"/>
        <w:gridCol w:w="295"/>
        <w:gridCol w:w="620"/>
        <w:gridCol w:w="205"/>
        <w:gridCol w:w="739"/>
        <w:gridCol w:w="302"/>
        <w:gridCol w:w="135"/>
        <w:gridCol w:w="784"/>
        <w:gridCol w:w="1256"/>
        <w:gridCol w:w="689"/>
      </w:tblGrid>
      <w:tr w:rsidR="00ED211C" w14:paraId="3E7FA575" w14:textId="77777777" w:rsidTr="00833B72">
        <w:tc>
          <w:tcPr>
            <w:tcW w:w="9634" w:type="dxa"/>
            <w:gridSpan w:val="15"/>
            <w:shd w:val="clear" w:color="auto" w:fill="2195AE"/>
          </w:tcPr>
          <w:p w14:paraId="7B351550" w14:textId="77777777" w:rsidR="00ED211C" w:rsidRPr="000172D4" w:rsidRDefault="00833B72" w:rsidP="00470485">
            <w:pPr>
              <w:pStyle w:val="SESubheaderintropara"/>
              <w:rPr>
                <w:sz w:val="22"/>
                <w:szCs w:val="22"/>
              </w:rPr>
            </w:pPr>
            <w:r>
              <w:rPr>
                <w:color w:val="FFFFFF" w:themeColor="background1"/>
                <w:sz w:val="22"/>
                <w:szCs w:val="22"/>
              </w:rPr>
              <w:t>Ab</w:t>
            </w:r>
            <w:r w:rsidR="00ED211C" w:rsidRPr="00833B72">
              <w:rPr>
                <w:color w:val="FFFFFF" w:themeColor="background1"/>
                <w:sz w:val="22"/>
                <w:szCs w:val="22"/>
              </w:rPr>
              <w:t xml:space="preserve">out your </w:t>
            </w:r>
            <w:r w:rsidR="00470485" w:rsidRPr="00833B72">
              <w:rPr>
                <w:color w:val="FFFFFF" w:themeColor="background1"/>
                <w:sz w:val="22"/>
                <w:szCs w:val="22"/>
              </w:rPr>
              <w:t>programme</w:t>
            </w:r>
            <w:r w:rsidR="00ED211C" w:rsidRPr="00833B72">
              <w:rPr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4B05E4" w14:paraId="0F40F04A" w14:textId="77777777" w:rsidTr="00D0546D">
        <w:tc>
          <w:tcPr>
            <w:tcW w:w="4609" w:type="dxa"/>
            <w:gridSpan w:val="6"/>
          </w:tcPr>
          <w:p w14:paraId="41FB5C09" w14:textId="77777777" w:rsidR="00833B72" w:rsidRPr="00833B72" w:rsidRDefault="00833B72" w:rsidP="00ED211C">
            <w:pPr>
              <w:pStyle w:val="SESubheaderintropara"/>
              <w:rPr>
                <w:b/>
                <w:sz w:val="22"/>
                <w:szCs w:val="22"/>
              </w:rPr>
            </w:pPr>
            <w:r w:rsidRPr="00833B72">
              <w:rPr>
                <w:b/>
                <w:sz w:val="22"/>
                <w:szCs w:val="22"/>
              </w:rPr>
              <w:t xml:space="preserve">Club details </w:t>
            </w:r>
          </w:p>
        </w:tc>
        <w:tc>
          <w:tcPr>
            <w:tcW w:w="5025" w:type="dxa"/>
            <w:gridSpan w:val="9"/>
          </w:tcPr>
          <w:p w14:paraId="630699A3" w14:textId="77777777" w:rsidR="00833B72" w:rsidRPr="00833B72" w:rsidRDefault="006B3A14" w:rsidP="006B3A14">
            <w:pPr>
              <w:pStyle w:val="SESubheaderintropara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Pool O</w:t>
            </w:r>
            <w:r w:rsidR="00833B72" w:rsidRPr="00833B72">
              <w:rPr>
                <w:b/>
                <w:sz w:val="22"/>
                <w:szCs w:val="22"/>
              </w:rPr>
              <w:t xml:space="preserve">perator details </w:t>
            </w:r>
          </w:p>
        </w:tc>
      </w:tr>
      <w:tr w:rsidR="004B05E4" w14:paraId="03A9631B" w14:textId="77777777" w:rsidTr="00D0546D">
        <w:tc>
          <w:tcPr>
            <w:tcW w:w="1646" w:type="dxa"/>
          </w:tcPr>
          <w:p w14:paraId="494EF3D7" w14:textId="77777777" w:rsidR="00833B72" w:rsidRDefault="00BC2C9A" w:rsidP="00833B72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Club n</w:t>
            </w:r>
            <w:r w:rsidR="00833B72">
              <w:rPr>
                <w:sz w:val="22"/>
                <w:szCs w:val="22"/>
              </w:rPr>
              <w:t xml:space="preserve">ame </w:t>
            </w:r>
          </w:p>
        </w:tc>
        <w:tc>
          <w:tcPr>
            <w:tcW w:w="2963" w:type="dxa"/>
            <w:gridSpan w:val="5"/>
          </w:tcPr>
          <w:p w14:paraId="74ED5858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</w:p>
          <w:p w14:paraId="50630E9F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</w:p>
        </w:tc>
        <w:tc>
          <w:tcPr>
            <w:tcW w:w="1859" w:type="dxa"/>
            <w:gridSpan w:val="4"/>
          </w:tcPr>
          <w:p w14:paraId="0334BDE9" w14:textId="77777777" w:rsidR="00833B72" w:rsidRDefault="006B3A14" w:rsidP="00BC2C9A">
            <w:pPr>
              <w:pStyle w:val="SESubheaderintropar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Pool </w:t>
            </w:r>
            <w:r w:rsidR="00BC2C9A">
              <w:rPr>
                <w:sz w:val="22"/>
                <w:szCs w:val="22"/>
              </w:rPr>
              <w:t>operator n</w:t>
            </w:r>
            <w:r w:rsidR="00833B72">
              <w:rPr>
                <w:sz w:val="22"/>
                <w:szCs w:val="22"/>
              </w:rPr>
              <w:t xml:space="preserve">ame </w:t>
            </w:r>
          </w:p>
        </w:tc>
        <w:tc>
          <w:tcPr>
            <w:tcW w:w="3166" w:type="dxa"/>
            <w:gridSpan w:val="5"/>
          </w:tcPr>
          <w:p w14:paraId="19664673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</w:p>
        </w:tc>
      </w:tr>
      <w:tr w:rsidR="004B05E4" w14:paraId="06DBAF2B" w14:textId="77777777" w:rsidTr="00D0546D">
        <w:tc>
          <w:tcPr>
            <w:tcW w:w="1646" w:type="dxa"/>
          </w:tcPr>
          <w:p w14:paraId="144BA534" w14:textId="77777777" w:rsidR="00833B72" w:rsidRDefault="00833B72" w:rsidP="00833B72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Contact name</w:t>
            </w:r>
          </w:p>
        </w:tc>
        <w:tc>
          <w:tcPr>
            <w:tcW w:w="2963" w:type="dxa"/>
            <w:gridSpan w:val="5"/>
          </w:tcPr>
          <w:p w14:paraId="350D7DAE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</w:p>
        </w:tc>
        <w:tc>
          <w:tcPr>
            <w:tcW w:w="1859" w:type="dxa"/>
            <w:gridSpan w:val="4"/>
          </w:tcPr>
          <w:p w14:paraId="619B421E" w14:textId="77777777" w:rsidR="00833B72" w:rsidRDefault="00833B72" w:rsidP="006B3A14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Contact </w:t>
            </w:r>
            <w:r w:rsidR="006B3A14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 xml:space="preserve">ame </w:t>
            </w:r>
          </w:p>
        </w:tc>
        <w:tc>
          <w:tcPr>
            <w:tcW w:w="3166" w:type="dxa"/>
            <w:gridSpan w:val="5"/>
          </w:tcPr>
          <w:p w14:paraId="1C4464CC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</w:p>
        </w:tc>
      </w:tr>
      <w:tr w:rsidR="002F7AFB" w14:paraId="687291ED" w14:textId="77777777" w:rsidTr="00D0546D">
        <w:tc>
          <w:tcPr>
            <w:tcW w:w="1646" w:type="dxa"/>
          </w:tcPr>
          <w:p w14:paraId="34DBBBEB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Position in organisation</w:t>
            </w:r>
          </w:p>
        </w:tc>
        <w:tc>
          <w:tcPr>
            <w:tcW w:w="2963" w:type="dxa"/>
            <w:gridSpan w:val="5"/>
          </w:tcPr>
          <w:p w14:paraId="6CC50228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</w:p>
        </w:tc>
        <w:tc>
          <w:tcPr>
            <w:tcW w:w="1859" w:type="dxa"/>
            <w:gridSpan w:val="4"/>
          </w:tcPr>
          <w:p w14:paraId="5CF0A5ED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  <w:r w:rsidRPr="00833B72">
              <w:rPr>
                <w:sz w:val="22"/>
                <w:szCs w:val="22"/>
              </w:rPr>
              <w:t>Position in organisation</w:t>
            </w:r>
          </w:p>
        </w:tc>
        <w:tc>
          <w:tcPr>
            <w:tcW w:w="3166" w:type="dxa"/>
            <w:gridSpan w:val="5"/>
          </w:tcPr>
          <w:p w14:paraId="171A566F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</w:p>
        </w:tc>
      </w:tr>
      <w:tr w:rsidR="002F7AFB" w14:paraId="2455AD14" w14:textId="77777777" w:rsidTr="00D0546D">
        <w:tc>
          <w:tcPr>
            <w:tcW w:w="1646" w:type="dxa"/>
          </w:tcPr>
          <w:p w14:paraId="0E551462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Contact email address </w:t>
            </w:r>
          </w:p>
        </w:tc>
        <w:tc>
          <w:tcPr>
            <w:tcW w:w="2963" w:type="dxa"/>
            <w:gridSpan w:val="5"/>
          </w:tcPr>
          <w:p w14:paraId="70FB9A90" w14:textId="77777777" w:rsidR="00833B72" w:rsidRPr="00833B72" w:rsidRDefault="00833B72" w:rsidP="00ED211C">
            <w:pPr>
              <w:pStyle w:val="SESubheaderintropara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59" w:type="dxa"/>
            <w:gridSpan w:val="4"/>
          </w:tcPr>
          <w:p w14:paraId="7F657188" w14:textId="77777777" w:rsidR="00833B72" w:rsidRPr="00833B72" w:rsidRDefault="00833B72" w:rsidP="00ED211C">
            <w:pPr>
              <w:pStyle w:val="SESubheaderintropara"/>
              <w:rPr>
                <w:sz w:val="22"/>
                <w:szCs w:val="22"/>
                <w:highlight w:val="yellow"/>
              </w:rPr>
            </w:pPr>
            <w:r w:rsidRPr="00833B72">
              <w:rPr>
                <w:sz w:val="22"/>
                <w:szCs w:val="22"/>
              </w:rPr>
              <w:t>Contact email address</w:t>
            </w:r>
          </w:p>
        </w:tc>
        <w:tc>
          <w:tcPr>
            <w:tcW w:w="3166" w:type="dxa"/>
            <w:gridSpan w:val="5"/>
          </w:tcPr>
          <w:p w14:paraId="71C16BE9" w14:textId="77777777" w:rsidR="00833B72" w:rsidRPr="00833B72" w:rsidRDefault="00833B72" w:rsidP="00ED211C">
            <w:pPr>
              <w:pStyle w:val="SESubheaderintropara"/>
              <w:rPr>
                <w:sz w:val="22"/>
                <w:szCs w:val="22"/>
                <w:highlight w:val="yellow"/>
              </w:rPr>
            </w:pPr>
          </w:p>
        </w:tc>
      </w:tr>
      <w:tr w:rsidR="002F7AFB" w14:paraId="38BDAA32" w14:textId="77777777" w:rsidTr="00D0546D">
        <w:tc>
          <w:tcPr>
            <w:tcW w:w="1646" w:type="dxa"/>
          </w:tcPr>
          <w:p w14:paraId="05DD8D3E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Contact telephone number</w:t>
            </w:r>
          </w:p>
        </w:tc>
        <w:tc>
          <w:tcPr>
            <w:tcW w:w="2963" w:type="dxa"/>
            <w:gridSpan w:val="5"/>
          </w:tcPr>
          <w:p w14:paraId="1F80471C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</w:p>
        </w:tc>
        <w:tc>
          <w:tcPr>
            <w:tcW w:w="1859" w:type="dxa"/>
            <w:gridSpan w:val="4"/>
          </w:tcPr>
          <w:p w14:paraId="1734D0DF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Contact telephone number</w:t>
            </w:r>
          </w:p>
        </w:tc>
        <w:tc>
          <w:tcPr>
            <w:tcW w:w="3166" w:type="dxa"/>
            <w:gridSpan w:val="5"/>
          </w:tcPr>
          <w:p w14:paraId="603DAA5D" w14:textId="77777777" w:rsidR="00833B72" w:rsidRDefault="00833B72" w:rsidP="00ED211C">
            <w:pPr>
              <w:pStyle w:val="SESubheaderintropara"/>
              <w:rPr>
                <w:sz w:val="22"/>
                <w:szCs w:val="22"/>
              </w:rPr>
            </w:pPr>
          </w:p>
        </w:tc>
      </w:tr>
      <w:tr w:rsidR="00D0546D" w14:paraId="5D75C874" w14:textId="77777777" w:rsidTr="00D0546D">
        <w:tc>
          <w:tcPr>
            <w:tcW w:w="3382" w:type="dxa"/>
            <w:gridSpan w:val="3"/>
          </w:tcPr>
          <w:p w14:paraId="5F371608" w14:textId="4AC6E1E2" w:rsidR="00D0546D" w:rsidRDefault="00D0546D" w:rsidP="00D0546D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Venue(s) where </w:t>
            </w:r>
            <w:r w:rsidR="00E36BF6">
              <w:rPr>
                <w:sz w:val="22"/>
                <w:szCs w:val="22"/>
              </w:rPr>
              <w:t>will the programme</w:t>
            </w:r>
            <w:r>
              <w:rPr>
                <w:sz w:val="22"/>
                <w:szCs w:val="22"/>
              </w:rPr>
              <w:t xml:space="preserve"> take place? </w:t>
            </w:r>
          </w:p>
        </w:tc>
        <w:tc>
          <w:tcPr>
            <w:tcW w:w="6252" w:type="dxa"/>
            <w:gridSpan w:val="12"/>
          </w:tcPr>
          <w:p w14:paraId="5F5510E3" w14:textId="77777777" w:rsidR="00D0546D" w:rsidRDefault="00D0546D" w:rsidP="00ED211C">
            <w:pPr>
              <w:pStyle w:val="SESubheaderintropara"/>
              <w:rPr>
                <w:sz w:val="22"/>
                <w:szCs w:val="22"/>
              </w:rPr>
            </w:pPr>
          </w:p>
        </w:tc>
      </w:tr>
      <w:tr w:rsidR="00D0546D" w14:paraId="1376D375" w14:textId="77777777" w:rsidTr="00D0546D">
        <w:trPr>
          <w:trHeight w:val="837"/>
        </w:trPr>
        <w:tc>
          <w:tcPr>
            <w:tcW w:w="2122" w:type="dxa"/>
            <w:gridSpan w:val="2"/>
          </w:tcPr>
          <w:p w14:paraId="0A97EAE0" w14:textId="77777777" w:rsidR="002F7AFB" w:rsidRDefault="002F7AFB" w:rsidP="00ED211C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Aquatic </w:t>
            </w:r>
            <w:r w:rsidR="005A1BBB">
              <w:rPr>
                <w:sz w:val="22"/>
                <w:szCs w:val="22"/>
              </w:rPr>
              <w:t>Sport</w:t>
            </w:r>
            <w:r w:rsidR="0002718E">
              <w:rPr>
                <w:sz w:val="22"/>
                <w:szCs w:val="22"/>
              </w:rPr>
              <w:t>(s)</w:t>
            </w:r>
            <w:r w:rsidR="005A1BBB">
              <w:rPr>
                <w:sz w:val="22"/>
                <w:szCs w:val="22"/>
              </w:rPr>
              <w:t xml:space="preserve"> </w:t>
            </w:r>
            <w:r w:rsidR="004B05E4">
              <w:rPr>
                <w:sz w:val="22"/>
                <w:szCs w:val="22"/>
              </w:rPr>
              <w:br/>
              <w:t>(please select)</w:t>
            </w:r>
          </w:p>
        </w:tc>
        <w:tc>
          <w:tcPr>
            <w:tcW w:w="1260" w:type="dxa"/>
          </w:tcPr>
          <w:p w14:paraId="011A59F6" w14:textId="77777777" w:rsidR="002F7AFB" w:rsidRPr="002F7AFB" w:rsidRDefault="002F7AFB" w:rsidP="002F7AFB">
            <w:pPr>
              <w:pStyle w:val="SESubheaderintropara"/>
              <w:rPr>
                <w:sz w:val="20"/>
                <w:szCs w:val="20"/>
              </w:rPr>
            </w:pPr>
            <w:r w:rsidRPr="002F7AFB">
              <w:rPr>
                <w:sz w:val="20"/>
                <w:szCs w:val="20"/>
              </w:rPr>
              <w:t xml:space="preserve">Artistic </w:t>
            </w:r>
            <w:r w:rsidR="006B3A14">
              <w:rPr>
                <w:sz w:val="20"/>
                <w:szCs w:val="20"/>
              </w:rPr>
              <w:br/>
            </w:r>
            <w:r w:rsidRPr="002F7AFB">
              <w:rPr>
                <w:sz w:val="20"/>
                <w:szCs w:val="20"/>
              </w:rPr>
              <w:t xml:space="preserve">Swimming </w:t>
            </w:r>
          </w:p>
        </w:tc>
        <w:tc>
          <w:tcPr>
            <w:tcW w:w="673" w:type="dxa"/>
          </w:tcPr>
          <w:p w14:paraId="6AF9E9E3" w14:textId="77777777" w:rsidR="002F7AFB" w:rsidRPr="002F7AFB" w:rsidRDefault="002F7AFB" w:rsidP="00ED211C">
            <w:pPr>
              <w:pStyle w:val="SESubheaderintropara"/>
              <w:rPr>
                <w:sz w:val="20"/>
                <w:szCs w:val="20"/>
              </w:rPr>
            </w:pPr>
          </w:p>
        </w:tc>
        <w:tc>
          <w:tcPr>
            <w:tcW w:w="849" w:type="dxa"/>
            <w:gridSpan w:val="3"/>
          </w:tcPr>
          <w:p w14:paraId="108E9A29" w14:textId="77777777" w:rsidR="002F7AFB" w:rsidRPr="002F7AFB" w:rsidRDefault="002F7AFB" w:rsidP="00ED211C">
            <w:pPr>
              <w:pStyle w:val="SESubheaderintropara"/>
              <w:rPr>
                <w:sz w:val="20"/>
                <w:szCs w:val="20"/>
              </w:rPr>
            </w:pPr>
            <w:r w:rsidRPr="002F7AFB">
              <w:rPr>
                <w:sz w:val="20"/>
                <w:szCs w:val="20"/>
              </w:rPr>
              <w:t xml:space="preserve">Diving </w:t>
            </w:r>
          </w:p>
        </w:tc>
        <w:tc>
          <w:tcPr>
            <w:tcW w:w="825" w:type="dxa"/>
            <w:gridSpan w:val="2"/>
          </w:tcPr>
          <w:p w14:paraId="49BCDD1A" w14:textId="77777777" w:rsidR="002F7AFB" w:rsidRPr="002F7AFB" w:rsidRDefault="002F7AFB" w:rsidP="00ED211C">
            <w:pPr>
              <w:pStyle w:val="SESubheaderintropara"/>
              <w:rPr>
                <w:sz w:val="20"/>
                <w:szCs w:val="20"/>
              </w:rPr>
            </w:pPr>
          </w:p>
        </w:tc>
        <w:tc>
          <w:tcPr>
            <w:tcW w:w="1176" w:type="dxa"/>
            <w:gridSpan w:val="3"/>
          </w:tcPr>
          <w:p w14:paraId="6D7B0FDA" w14:textId="77777777" w:rsidR="002F7AFB" w:rsidRPr="002F7AFB" w:rsidRDefault="002F7AFB" w:rsidP="00ED211C">
            <w:pPr>
              <w:pStyle w:val="SESubheaderintropara"/>
              <w:rPr>
                <w:sz w:val="20"/>
                <w:szCs w:val="20"/>
              </w:rPr>
            </w:pPr>
            <w:r w:rsidRPr="002F7AFB">
              <w:rPr>
                <w:sz w:val="20"/>
                <w:szCs w:val="20"/>
              </w:rPr>
              <w:t xml:space="preserve">Swimming </w:t>
            </w:r>
          </w:p>
        </w:tc>
        <w:tc>
          <w:tcPr>
            <w:tcW w:w="784" w:type="dxa"/>
          </w:tcPr>
          <w:p w14:paraId="251BFD22" w14:textId="77777777" w:rsidR="002F7AFB" w:rsidRPr="002F7AFB" w:rsidRDefault="002F7AFB" w:rsidP="00ED211C">
            <w:pPr>
              <w:pStyle w:val="SESubheaderintropara"/>
              <w:rPr>
                <w:sz w:val="20"/>
                <w:szCs w:val="20"/>
              </w:rPr>
            </w:pPr>
          </w:p>
        </w:tc>
        <w:tc>
          <w:tcPr>
            <w:tcW w:w="1256" w:type="dxa"/>
          </w:tcPr>
          <w:p w14:paraId="3DCABA39" w14:textId="77777777" w:rsidR="002F7AFB" w:rsidRPr="002F7AFB" w:rsidRDefault="002F7AFB" w:rsidP="00ED211C">
            <w:pPr>
              <w:pStyle w:val="SESubheaderintropara"/>
              <w:rPr>
                <w:sz w:val="20"/>
                <w:szCs w:val="20"/>
              </w:rPr>
            </w:pPr>
            <w:r w:rsidRPr="002F7AFB">
              <w:rPr>
                <w:sz w:val="20"/>
                <w:szCs w:val="20"/>
              </w:rPr>
              <w:t xml:space="preserve">Water Polo </w:t>
            </w:r>
          </w:p>
        </w:tc>
        <w:tc>
          <w:tcPr>
            <w:tcW w:w="689" w:type="dxa"/>
          </w:tcPr>
          <w:p w14:paraId="2556F161" w14:textId="77777777" w:rsidR="002F7AFB" w:rsidRDefault="002F7AFB" w:rsidP="00ED211C">
            <w:pPr>
              <w:pStyle w:val="SESubheaderintropara"/>
              <w:rPr>
                <w:sz w:val="22"/>
                <w:szCs w:val="22"/>
              </w:rPr>
            </w:pPr>
          </w:p>
        </w:tc>
      </w:tr>
      <w:tr w:rsidR="002F7AFB" w14:paraId="634FCE58" w14:textId="77777777" w:rsidTr="002F7AFB">
        <w:tc>
          <w:tcPr>
            <w:tcW w:w="9634" w:type="dxa"/>
            <w:gridSpan w:val="15"/>
            <w:shd w:val="clear" w:color="auto" w:fill="2195AE"/>
          </w:tcPr>
          <w:p w14:paraId="509AF257" w14:textId="77777777" w:rsidR="002F7AFB" w:rsidRDefault="002F7AFB" w:rsidP="00ED211C">
            <w:pPr>
              <w:pStyle w:val="SESubheaderintropara"/>
              <w:rPr>
                <w:sz w:val="22"/>
                <w:szCs w:val="22"/>
              </w:rPr>
            </w:pPr>
            <w:r w:rsidRPr="002F7AFB">
              <w:rPr>
                <w:color w:val="FFFFFF" w:themeColor="background1"/>
                <w:sz w:val="22"/>
                <w:szCs w:val="22"/>
              </w:rPr>
              <w:t xml:space="preserve">Club link programme outline </w:t>
            </w:r>
          </w:p>
        </w:tc>
      </w:tr>
      <w:tr w:rsidR="002F7AFB" w14:paraId="1ADC3EE6" w14:textId="77777777" w:rsidTr="002A10E8">
        <w:tc>
          <w:tcPr>
            <w:tcW w:w="9634" w:type="dxa"/>
            <w:gridSpan w:val="15"/>
          </w:tcPr>
          <w:p w14:paraId="07ABDE8A" w14:textId="2A104CCB" w:rsidR="002F7AFB" w:rsidRPr="00532191" w:rsidRDefault="002F7AFB" w:rsidP="00ED211C">
            <w:pPr>
              <w:pStyle w:val="SESubheaderintropara"/>
              <w:rPr>
                <w:i/>
                <w:color w:val="EE3A24"/>
                <w:sz w:val="22"/>
                <w:szCs w:val="22"/>
              </w:rPr>
            </w:pPr>
            <w:r w:rsidRPr="006B3A14">
              <w:rPr>
                <w:b/>
                <w:sz w:val="22"/>
                <w:szCs w:val="22"/>
              </w:rPr>
              <w:t>Briefly describe your programme</w:t>
            </w:r>
            <w:r>
              <w:rPr>
                <w:sz w:val="22"/>
                <w:szCs w:val="22"/>
              </w:rPr>
              <w:t xml:space="preserve"> </w:t>
            </w:r>
            <w:r w:rsidR="006B3A14" w:rsidRPr="00532191">
              <w:rPr>
                <w:i/>
                <w:color w:val="EE3A24"/>
                <w:sz w:val="22"/>
                <w:szCs w:val="22"/>
              </w:rPr>
              <w:t>(</w:t>
            </w:r>
            <w:r w:rsidR="00E36BF6" w:rsidRPr="00532191">
              <w:rPr>
                <w:i/>
                <w:color w:val="EE3A24"/>
                <w:sz w:val="22"/>
                <w:szCs w:val="22"/>
              </w:rPr>
              <w:t>e.g.,</w:t>
            </w:r>
            <w:r w:rsidRPr="00532191">
              <w:rPr>
                <w:i/>
                <w:color w:val="EE3A24"/>
                <w:sz w:val="22"/>
                <w:szCs w:val="22"/>
              </w:rPr>
              <w:t xml:space="preserve"> weekly </w:t>
            </w:r>
            <w:r w:rsidR="00E36BF6" w:rsidRPr="00532191">
              <w:rPr>
                <w:i/>
                <w:color w:val="EE3A24"/>
                <w:sz w:val="22"/>
                <w:szCs w:val="22"/>
              </w:rPr>
              <w:t>45-minute</w:t>
            </w:r>
            <w:r w:rsidRPr="00532191">
              <w:rPr>
                <w:i/>
                <w:color w:val="EE3A24"/>
                <w:sz w:val="22"/>
                <w:szCs w:val="22"/>
              </w:rPr>
              <w:t xml:space="preserve"> sessions for 8 weeks,</w:t>
            </w:r>
            <w:r w:rsidR="006B3A14" w:rsidRPr="00532191">
              <w:rPr>
                <w:i/>
                <w:color w:val="EE3A24"/>
                <w:sz w:val="22"/>
                <w:szCs w:val="22"/>
              </w:rPr>
              <w:t xml:space="preserve"> using half a 25m pool/2 lanes.  How will you recruit your participants?</w:t>
            </w:r>
            <w:r w:rsidR="0002718E" w:rsidRPr="00532191">
              <w:rPr>
                <w:i/>
                <w:color w:val="EE3A24"/>
                <w:sz w:val="22"/>
                <w:szCs w:val="22"/>
              </w:rPr>
              <w:t xml:space="preserve"> Who will deliver the sessions? What will the exit route(s) be for those that are ready to join the club </w:t>
            </w:r>
            <w:r w:rsidR="003B78A8" w:rsidRPr="00532191">
              <w:rPr>
                <w:i/>
                <w:color w:val="EE3A24"/>
                <w:sz w:val="22"/>
                <w:szCs w:val="22"/>
              </w:rPr>
              <w:t>and</w:t>
            </w:r>
            <w:r w:rsidR="0002718E" w:rsidRPr="00532191">
              <w:rPr>
                <w:i/>
                <w:color w:val="EE3A24"/>
                <w:sz w:val="22"/>
                <w:szCs w:val="22"/>
              </w:rPr>
              <w:t xml:space="preserve"> for those that </w:t>
            </w:r>
            <w:r w:rsidR="003B78A8" w:rsidRPr="00532191">
              <w:rPr>
                <w:i/>
                <w:color w:val="EE3A24"/>
                <w:sz w:val="22"/>
                <w:szCs w:val="22"/>
              </w:rPr>
              <w:t>are not</w:t>
            </w:r>
            <w:r w:rsidR="0002718E" w:rsidRPr="00532191">
              <w:rPr>
                <w:i/>
                <w:color w:val="EE3A24"/>
                <w:sz w:val="22"/>
                <w:szCs w:val="22"/>
              </w:rPr>
              <w:t>?</w:t>
            </w:r>
            <w:r w:rsidR="006B3A14" w:rsidRPr="00532191">
              <w:rPr>
                <w:i/>
                <w:color w:val="EE3A24"/>
                <w:sz w:val="22"/>
                <w:szCs w:val="22"/>
              </w:rPr>
              <w:t>)</w:t>
            </w:r>
          </w:p>
          <w:p w14:paraId="6784FC11" w14:textId="77777777" w:rsidR="002F7AFB" w:rsidRDefault="002F7AFB" w:rsidP="00ED211C">
            <w:pPr>
              <w:pStyle w:val="SESubheaderintropara"/>
              <w:rPr>
                <w:sz w:val="22"/>
                <w:szCs w:val="22"/>
              </w:rPr>
            </w:pPr>
          </w:p>
          <w:p w14:paraId="73C71142" w14:textId="77777777" w:rsidR="002F7AFB" w:rsidRDefault="002F7AFB" w:rsidP="00ED211C">
            <w:pPr>
              <w:pStyle w:val="SESubheaderintropara"/>
              <w:rPr>
                <w:sz w:val="22"/>
                <w:szCs w:val="22"/>
              </w:rPr>
            </w:pPr>
          </w:p>
          <w:p w14:paraId="36EDFF32" w14:textId="77777777" w:rsidR="00F46BEF" w:rsidRDefault="00F46BEF" w:rsidP="00ED211C">
            <w:pPr>
              <w:pStyle w:val="SESubheaderintropara"/>
              <w:rPr>
                <w:sz w:val="22"/>
                <w:szCs w:val="22"/>
              </w:rPr>
            </w:pPr>
          </w:p>
          <w:p w14:paraId="6364027E" w14:textId="77777777" w:rsidR="008070AC" w:rsidRDefault="008070AC" w:rsidP="00ED211C">
            <w:pPr>
              <w:pStyle w:val="SESubheaderintropara"/>
              <w:rPr>
                <w:sz w:val="22"/>
                <w:szCs w:val="22"/>
              </w:rPr>
            </w:pPr>
          </w:p>
          <w:p w14:paraId="0EC09A1B" w14:textId="77777777" w:rsidR="008070AC" w:rsidRDefault="008070AC" w:rsidP="00ED211C">
            <w:pPr>
              <w:pStyle w:val="SESubheaderintropara"/>
              <w:rPr>
                <w:sz w:val="22"/>
                <w:szCs w:val="22"/>
              </w:rPr>
            </w:pPr>
          </w:p>
          <w:p w14:paraId="0DE4BABB" w14:textId="77777777" w:rsidR="002F7AFB" w:rsidRDefault="002F7AFB" w:rsidP="00ED211C">
            <w:pPr>
              <w:pStyle w:val="SESubheaderintropara"/>
              <w:rPr>
                <w:sz w:val="22"/>
                <w:szCs w:val="22"/>
              </w:rPr>
            </w:pPr>
          </w:p>
        </w:tc>
      </w:tr>
      <w:tr w:rsidR="004B05E4" w14:paraId="325A1BB5" w14:textId="77777777" w:rsidTr="00D0546D">
        <w:tc>
          <w:tcPr>
            <w:tcW w:w="2122" w:type="dxa"/>
            <w:gridSpan w:val="2"/>
          </w:tcPr>
          <w:p w14:paraId="0E65C26B" w14:textId="77777777" w:rsidR="004B05E4" w:rsidRPr="006B3A14" w:rsidRDefault="004B05E4" w:rsidP="002F7AFB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Expected start date</w:t>
            </w:r>
          </w:p>
        </w:tc>
        <w:tc>
          <w:tcPr>
            <w:tcW w:w="2275" w:type="dxa"/>
            <w:gridSpan w:val="3"/>
          </w:tcPr>
          <w:p w14:paraId="70E03392" w14:textId="77777777" w:rsidR="004B05E4" w:rsidRDefault="004B05E4" w:rsidP="002F7AFB">
            <w:pPr>
              <w:pStyle w:val="SESubheaderintropara"/>
              <w:rPr>
                <w:sz w:val="22"/>
                <w:szCs w:val="22"/>
              </w:rPr>
            </w:pPr>
          </w:p>
        </w:tc>
        <w:tc>
          <w:tcPr>
            <w:tcW w:w="2373" w:type="dxa"/>
            <w:gridSpan w:val="6"/>
          </w:tcPr>
          <w:p w14:paraId="64276AC9" w14:textId="77777777" w:rsidR="004B05E4" w:rsidRDefault="004B05E4" w:rsidP="002F7AFB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Expected finish date</w:t>
            </w:r>
          </w:p>
        </w:tc>
        <w:tc>
          <w:tcPr>
            <w:tcW w:w="2864" w:type="dxa"/>
            <w:gridSpan w:val="4"/>
          </w:tcPr>
          <w:p w14:paraId="57389FDF" w14:textId="77777777" w:rsidR="004B05E4" w:rsidRDefault="004B05E4" w:rsidP="002F7AFB">
            <w:pPr>
              <w:pStyle w:val="SESubheaderintropara"/>
              <w:rPr>
                <w:sz w:val="22"/>
                <w:szCs w:val="22"/>
              </w:rPr>
            </w:pPr>
          </w:p>
        </w:tc>
      </w:tr>
      <w:tr w:rsidR="00906B7A" w14:paraId="42BEB897" w14:textId="77777777" w:rsidTr="00D0546D">
        <w:tc>
          <w:tcPr>
            <w:tcW w:w="6770" w:type="dxa"/>
            <w:gridSpan w:val="11"/>
          </w:tcPr>
          <w:p w14:paraId="45E5C599" w14:textId="77777777" w:rsidR="00906B7A" w:rsidRDefault="00906B7A" w:rsidP="002F7AFB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many participants do you hope to involve in your programme?</w:t>
            </w:r>
          </w:p>
        </w:tc>
        <w:tc>
          <w:tcPr>
            <w:tcW w:w="2864" w:type="dxa"/>
            <w:gridSpan w:val="4"/>
          </w:tcPr>
          <w:p w14:paraId="1ADA4611" w14:textId="77777777" w:rsidR="00906B7A" w:rsidRDefault="00906B7A" w:rsidP="002F7AFB">
            <w:pPr>
              <w:pStyle w:val="SESubheaderintropara"/>
              <w:rPr>
                <w:sz w:val="22"/>
                <w:szCs w:val="22"/>
              </w:rPr>
            </w:pPr>
          </w:p>
        </w:tc>
      </w:tr>
      <w:tr w:rsidR="00D0546D" w14:paraId="71BBD577" w14:textId="77777777" w:rsidTr="00B649C4">
        <w:tc>
          <w:tcPr>
            <w:tcW w:w="9634" w:type="dxa"/>
            <w:gridSpan w:val="15"/>
          </w:tcPr>
          <w:p w14:paraId="29BC5E76" w14:textId="241601D0" w:rsidR="00D0546D" w:rsidRDefault="00D0546D" w:rsidP="002F7AFB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Who will provide </w:t>
            </w:r>
            <w:r w:rsidR="00E36BF6">
              <w:rPr>
                <w:sz w:val="22"/>
                <w:szCs w:val="22"/>
              </w:rPr>
              <w:t>insurance</w:t>
            </w:r>
            <w:r>
              <w:rPr>
                <w:sz w:val="22"/>
                <w:szCs w:val="22"/>
              </w:rPr>
              <w:t xml:space="preserve"> cover for your programme</w:t>
            </w:r>
            <w:r w:rsidR="00E36BF6">
              <w:rPr>
                <w:sz w:val="22"/>
                <w:szCs w:val="22"/>
              </w:rPr>
              <w:t xml:space="preserve">? </w:t>
            </w:r>
            <w:r w:rsidRPr="00E36BF6">
              <w:rPr>
                <w:b/>
                <w:bCs/>
                <w:sz w:val="22"/>
                <w:szCs w:val="22"/>
              </w:rPr>
              <w:t>(please delete as appropriate)</w:t>
            </w:r>
          </w:p>
          <w:p w14:paraId="3A809408" w14:textId="77777777" w:rsidR="00D0546D" w:rsidRDefault="00D0546D" w:rsidP="00D0546D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Pool Operator / Swim England Club Link Insurance Required / Other, please state: </w:t>
            </w:r>
            <w:r>
              <w:rPr>
                <w:sz w:val="22"/>
                <w:szCs w:val="22"/>
              </w:rPr>
              <w:br/>
            </w:r>
          </w:p>
        </w:tc>
      </w:tr>
      <w:tr w:rsidR="00906B7A" w14:paraId="1B2523FA" w14:textId="77777777" w:rsidTr="00D0546D">
        <w:tc>
          <w:tcPr>
            <w:tcW w:w="5524" w:type="dxa"/>
            <w:gridSpan w:val="8"/>
          </w:tcPr>
          <w:p w14:paraId="4DF918E9" w14:textId="1FF07C21" w:rsidR="00906B7A" w:rsidRDefault="00906B7A" w:rsidP="002B21C7">
            <w:pPr>
              <w:pStyle w:val="SESubheaderintropara"/>
              <w:rPr>
                <w:sz w:val="22"/>
                <w:szCs w:val="22"/>
              </w:rPr>
            </w:pPr>
            <w:r w:rsidRPr="006B3A14">
              <w:rPr>
                <w:sz w:val="22"/>
                <w:szCs w:val="22"/>
              </w:rPr>
              <w:t>How did you find out about the club link</w:t>
            </w:r>
            <w:r w:rsidR="00E36BF6">
              <w:rPr>
                <w:sz w:val="22"/>
                <w:szCs w:val="22"/>
              </w:rPr>
              <w:t>s</w:t>
            </w:r>
            <w:r w:rsidRPr="006B3A14">
              <w:rPr>
                <w:sz w:val="22"/>
                <w:szCs w:val="22"/>
              </w:rPr>
              <w:t xml:space="preserve"> programme</w:t>
            </w:r>
            <w:r>
              <w:rPr>
                <w:sz w:val="22"/>
                <w:szCs w:val="22"/>
              </w:rPr>
              <w:t>?</w:t>
            </w:r>
          </w:p>
        </w:tc>
        <w:tc>
          <w:tcPr>
            <w:tcW w:w="4110" w:type="dxa"/>
            <w:gridSpan w:val="7"/>
          </w:tcPr>
          <w:p w14:paraId="683D8506" w14:textId="77777777" w:rsidR="00906B7A" w:rsidRDefault="00906B7A" w:rsidP="002F7AFB">
            <w:pPr>
              <w:pStyle w:val="SESubheaderintropara"/>
              <w:rPr>
                <w:sz w:val="22"/>
                <w:szCs w:val="22"/>
              </w:rPr>
            </w:pPr>
          </w:p>
        </w:tc>
      </w:tr>
    </w:tbl>
    <w:p w14:paraId="7AE1FDC4" w14:textId="77777777" w:rsidR="00D0546D" w:rsidRDefault="00D0546D" w:rsidP="00ED211C">
      <w:pPr>
        <w:pStyle w:val="SESubheaderintropara"/>
        <w:rPr>
          <w:sz w:val="24"/>
          <w:szCs w:val="24"/>
        </w:rPr>
      </w:pPr>
    </w:p>
    <w:p w14:paraId="4AD14123" w14:textId="77777777" w:rsidR="00D0546D" w:rsidRPr="00D0546D" w:rsidRDefault="00D0546D" w:rsidP="00ED211C">
      <w:pPr>
        <w:pStyle w:val="SESubheaderintropara"/>
        <w:rPr>
          <w:sz w:val="24"/>
          <w:szCs w:val="24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225"/>
        <w:gridCol w:w="2409"/>
      </w:tblGrid>
      <w:tr w:rsidR="005A1BBB" w:rsidRPr="000172D4" w14:paraId="5B8ACEE0" w14:textId="77777777" w:rsidTr="007B443C">
        <w:tc>
          <w:tcPr>
            <w:tcW w:w="9634" w:type="dxa"/>
            <w:gridSpan w:val="2"/>
            <w:shd w:val="clear" w:color="auto" w:fill="2195AE"/>
          </w:tcPr>
          <w:p w14:paraId="58BCBC25" w14:textId="77777777" w:rsidR="005A1BBB" w:rsidRPr="000172D4" w:rsidRDefault="005A1BBB" w:rsidP="007B443C">
            <w:pPr>
              <w:pStyle w:val="SESubheaderintropara"/>
              <w:rPr>
                <w:sz w:val="22"/>
                <w:szCs w:val="22"/>
              </w:rPr>
            </w:pPr>
            <w:r>
              <w:rPr>
                <w:color w:val="FFFFFF" w:themeColor="background1"/>
                <w:sz w:val="22"/>
                <w:szCs w:val="22"/>
              </w:rPr>
              <w:t>Programme Budget</w:t>
            </w:r>
            <w:r w:rsidRPr="00833B72">
              <w:rPr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5A1BBB" w:rsidRPr="00833B72" w14:paraId="6DF94937" w14:textId="77777777" w:rsidTr="00504E2B">
        <w:tc>
          <w:tcPr>
            <w:tcW w:w="9634" w:type="dxa"/>
            <w:gridSpan w:val="2"/>
            <w:tcBorders>
              <w:bottom w:val="single" w:sz="12" w:space="0" w:color="2195AE"/>
            </w:tcBorders>
          </w:tcPr>
          <w:p w14:paraId="772F55BE" w14:textId="56DA7A01" w:rsidR="005A1BBB" w:rsidRPr="00833B72" w:rsidRDefault="005A1BBB" w:rsidP="007B443C">
            <w:pPr>
              <w:pStyle w:val="SESubheaderintropara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How will you spend the club link</w:t>
            </w:r>
            <w:r w:rsidR="00E36BF6">
              <w:rPr>
                <w:b/>
                <w:sz w:val="22"/>
                <w:szCs w:val="22"/>
              </w:rPr>
              <w:t>s</w:t>
            </w:r>
            <w:r>
              <w:rPr>
                <w:b/>
                <w:sz w:val="22"/>
                <w:szCs w:val="22"/>
              </w:rPr>
              <w:t xml:space="preserve"> funding</w:t>
            </w:r>
            <w:r w:rsidR="00E36BF6">
              <w:rPr>
                <w:b/>
                <w:sz w:val="22"/>
                <w:szCs w:val="22"/>
              </w:rPr>
              <w:t xml:space="preserve">? </w:t>
            </w:r>
            <w:r w:rsidRPr="005A1BBB">
              <w:rPr>
                <w:sz w:val="22"/>
                <w:szCs w:val="22"/>
              </w:rPr>
              <w:t xml:space="preserve">Funding is available for up to a maximum of 50% towards the </w:t>
            </w:r>
            <w:r>
              <w:rPr>
                <w:sz w:val="22"/>
                <w:szCs w:val="22"/>
              </w:rPr>
              <w:t xml:space="preserve">essential </w:t>
            </w:r>
            <w:r w:rsidRPr="005A1BBB">
              <w:rPr>
                <w:sz w:val="22"/>
                <w:szCs w:val="22"/>
              </w:rPr>
              <w:t>costs</w:t>
            </w:r>
            <w:r>
              <w:rPr>
                <w:sz w:val="22"/>
                <w:szCs w:val="22"/>
              </w:rPr>
              <w:t xml:space="preserve"> of teacher/coach </w:t>
            </w:r>
            <w:r w:rsidR="00E36BF6">
              <w:rPr>
                <w:sz w:val="22"/>
                <w:szCs w:val="22"/>
              </w:rPr>
              <w:t>fees</w:t>
            </w:r>
            <w:r>
              <w:rPr>
                <w:sz w:val="22"/>
                <w:szCs w:val="22"/>
              </w:rPr>
              <w:t xml:space="preserve"> and venue hire (other reasonable costs may be considered)</w:t>
            </w:r>
            <w:r w:rsidR="00E36BF6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Please i</w:t>
            </w:r>
            <w:r w:rsidR="008070AC">
              <w:rPr>
                <w:sz w:val="22"/>
                <w:szCs w:val="22"/>
              </w:rPr>
              <w:t>nclude all your programme’s fee</w:t>
            </w:r>
            <w:r>
              <w:rPr>
                <w:sz w:val="22"/>
                <w:szCs w:val="22"/>
              </w:rPr>
              <w:t>s including any ‘in kind’ contributions</w:t>
            </w:r>
            <w:r w:rsidR="00E36BF6">
              <w:rPr>
                <w:sz w:val="22"/>
                <w:szCs w:val="22"/>
              </w:rPr>
              <w:t xml:space="preserve"> and income from charging participants to take part. </w:t>
            </w:r>
          </w:p>
        </w:tc>
      </w:tr>
      <w:tr w:rsidR="005A1BBB" w:rsidRPr="00833B72" w14:paraId="73AF1093" w14:textId="77777777" w:rsidTr="00504E2B">
        <w:tc>
          <w:tcPr>
            <w:tcW w:w="7225" w:type="dxa"/>
            <w:tcBorders>
              <w:top w:val="single" w:sz="12" w:space="0" w:color="2195AE"/>
              <w:left w:val="single" w:sz="12" w:space="0" w:color="2195AE"/>
              <w:bottom w:val="single" w:sz="12" w:space="0" w:color="2195AE"/>
              <w:right w:val="single" w:sz="12" w:space="0" w:color="2195AE"/>
            </w:tcBorders>
            <w:shd w:val="clear" w:color="auto" w:fill="FFFFFF" w:themeFill="background1"/>
          </w:tcPr>
          <w:p w14:paraId="0F7AB21A" w14:textId="77777777" w:rsidR="005A1BBB" w:rsidRPr="00833B72" w:rsidRDefault="00EC61AD" w:rsidP="007B443C">
            <w:pPr>
              <w:pStyle w:val="SESubheaderintropara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Programme expenditure</w:t>
            </w:r>
            <w:r w:rsidR="005A1BBB">
              <w:rPr>
                <w:b/>
                <w:sz w:val="22"/>
                <w:szCs w:val="22"/>
              </w:rPr>
              <w:t xml:space="preserve"> </w:t>
            </w:r>
            <w:r w:rsidR="00504E2B">
              <w:rPr>
                <w:b/>
                <w:sz w:val="22"/>
                <w:szCs w:val="22"/>
              </w:rPr>
              <w:t xml:space="preserve">description </w:t>
            </w:r>
          </w:p>
        </w:tc>
        <w:tc>
          <w:tcPr>
            <w:tcW w:w="2409" w:type="dxa"/>
            <w:tcBorders>
              <w:top w:val="single" w:sz="12" w:space="0" w:color="2195AE"/>
              <w:left w:val="single" w:sz="12" w:space="0" w:color="2195AE"/>
              <w:bottom w:val="single" w:sz="12" w:space="0" w:color="2195AE"/>
              <w:right w:val="single" w:sz="12" w:space="0" w:color="2195AE"/>
            </w:tcBorders>
            <w:shd w:val="clear" w:color="auto" w:fill="FFFFFF" w:themeFill="background1"/>
          </w:tcPr>
          <w:p w14:paraId="710F514E" w14:textId="77777777" w:rsidR="005A1BBB" w:rsidRDefault="005A1BBB" w:rsidP="007B443C">
            <w:pPr>
              <w:pStyle w:val="SESubheaderintropara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Total Cost (£) </w:t>
            </w:r>
          </w:p>
        </w:tc>
      </w:tr>
      <w:tr w:rsidR="005A1BBB" w:rsidRPr="00833B72" w14:paraId="5A681FDE" w14:textId="77777777" w:rsidTr="00504E2B">
        <w:tc>
          <w:tcPr>
            <w:tcW w:w="7225" w:type="dxa"/>
            <w:tcBorders>
              <w:top w:val="single" w:sz="12" w:space="0" w:color="2195AE"/>
            </w:tcBorders>
          </w:tcPr>
          <w:p w14:paraId="1E1BBF55" w14:textId="18108AFC" w:rsidR="005A1BBB" w:rsidRPr="00EC61AD" w:rsidRDefault="00E36BF6" w:rsidP="007B443C">
            <w:pPr>
              <w:pStyle w:val="SESubheaderintropara"/>
              <w:rPr>
                <w:i/>
                <w:color w:val="EE3A24"/>
                <w:sz w:val="16"/>
                <w:szCs w:val="16"/>
              </w:rPr>
            </w:pPr>
            <w:r w:rsidRPr="00EC61AD">
              <w:rPr>
                <w:i/>
                <w:color w:val="EE3A24"/>
                <w:sz w:val="16"/>
                <w:szCs w:val="16"/>
              </w:rPr>
              <w:t>e.g.,</w:t>
            </w:r>
            <w:r w:rsidR="00EC61AD" w:rsidRPr="00EC61AD">
              <w:rPr>
                <w:i/>
                <w:color w:val="EE3A24"/>
                <w:sz w:val="16"/>
                <w:szCs w:val="16"/>
              </w:rPr>
              <w:t xml:space="preserve"> pool hire </w:t>
            </w:r>
            <w:r w:rsidR="00EC61AD">
              <w:rPr>
                <w:i/>
                <w:color w:val="EE3A24"/>
                <w:sz w:val="16"/>
                <w:szCs w:val="16"/>
              </w:rPr>
              <w:t xml:space="preserve">- </w:t>
            </w:r>
            <w:r w:rsidR="00EC61AD" w:rsidRPr="00EC61AD">
              <w:rPr>
                <w:i/>
                <w:color w:val="EE3A24"/>
                <w:sz w:val="16"/>
                <w:szCs w:val="16"/>
              </w:rPr>
              <w:t xml:space="preserve">8 weeks at £50 a week </w:t>
            </w:r>
          </w:p>
        </w:tc>
        <w:tc>
          <w:tcPr>
            <w:tcW w:w="2409" w:type="dxa"/>
            <w:tcBorders>
              <w:top w:val="single" w:sz="12" w:space="0" w:color="2195AE"/>
            </w:tcBorders>
          </w:tcPr>
          <w:p w14:paraId="2987D0F5" w14:textId="46D67906" w:rsidR="005A1BBB" w:rsidRPr="00EC61AD" w:rsidRDefault="00E36BF6" w:rsidP="007B443C">
            <w:pPr>
              <w:pStyle w:val="SESubheaderintropara"/>
              <w:rPr>
                <w:i/>
                <w:color w:val="EE3A24"/>
                <w:sz w:val="16"/>
                <w:szCs w:val="16"/>
              </w:rPr>
            </w:pPr>
            <w:r w:rsidRPr="00EC61AD">
              <w:rPr>
                <w:i/>
                <w:color w:val="EE3A24"/>
                <w:sz w:val="16"/>
                <w:szCs w:val="16"/>
              </w:rPr>
              <w:t>e.g.,</w:t>
            </w:r>
            <w:r w:rsidR="00EC61AD" w:rsidRPr="00EC61AD">
              <w:rPr>
                <w:i/>
                <w:color w:val="EE3A24"/>
                <w:sz w:val="16"/>
                <w:szCs w:val="16"/>
              </w:rPr>
              <w:t xml:space="preserve"> £400</w:t>
            </w:r>
          </w:p>
        </w:tc>
      </w:tr>
      <w:tr w:rsidR="005A1BBB" w:rsidRPr="00833B72" w14:paraId="7B068D2E" w14:textId="77777777" w:rsidTr="00EC61AD">
        <w:tc>
          <w:tcPr>
            <w:tcW w:w="7225" w:type="dxa"/>
          </w:tcPr>
          <w:p w14:paraId="679B71D2" w14:textId="77777777" w:rsidR="005A1BBB" w:rsidRDefault="005A1BBB" w:rsidP="007B443C">
            <w:pPr>
              <w:pStyle w:val="SESubheaderintropara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516A6DE3" w14:textId="77777777" w:rsidR="005A1BBB" w:rsidRDefault="005A1BBB" w:rsidP="007B443C">
            <w:pPr>
              <w:pStyle w:val="SESubheaderintropara"/>
              <w:rPr>
                <w:b/>
                <w:sz w:val="22"/>
                <w:szCs w:val="22"/>
              </w:rPr>
            </w:pPr>
          </w:p>
        </w:tc>
      </w:tr>
      <w:tr w:rsidR="00EC61AD" w:rsidRPr="00833B72" w14:paraId="0ADDBB14" w14:textId="77777777" w:rsidTr="00EC61AD">
        <w:tc>
          <w:tcPr>
            <w:tcW w:w="7225" w:type="dxa"/>
          </w:tcPr>
          <w:p w14:paraId="4563173F" w14:textId="77777777" w:rsidR="00EC61AD" w:rsidRDefault="00EC61AD" w:rsidP="007B443C">
            <w:pPr>
              <w:pStyle w:val="SESubheaderintropara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057F9758" w14:textId="77777777" w:rsidR="00EC61AD" w:rsidRDefault="00EC61AD" w:rsidP="007B443C">
            <w:pPr>
              <w:pStyle w:val="SESubheaderintropara"/>
              <w:rPr>
                <w:b/>
                <w:sz w:val="22"/>
                <w:szCs w:val="22"/>
              </w:rPr>
            </w:pPr>
          </w:p>
        </w:tc>
      </w:tr>
      <w:tr w:rsidR="005A1BBB" w:rsidRPr="00833B72" w14:paraId="04D6EAB5" w14:textId="77777777" w:rsidTr="00EC61AD">
        <w:tc>
          <w:tcPr>
            <w:tcW w:w="7225" w:type="dxa"/>
          </w:tcPr>
          <w:p w14:paraId="775E92E7" w14:textId="77777777" w:rsidR="005A1BBB" w:rsidRDefault="005A1BBB" w:rsidP="007B443C">
            <w:pPr>
              <w:pStyle w:val="SESubheaderintropara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0236A14E" w14:textId="77777777" w:rsidR="005A1BBB" w:rsidRDefault="005A1BBB" w:rsidP="007B443C">
            <w:pPr>
              <w:pStyle w:val="SESubheaderintropara"/>
              <w:rPr>
                <w:b/>
                <w:sz w:val="22"/>
                <w:szCs w:val="22"/>
              </w:rPr>
            </w:pPr>
          </w:p>
        </w:tc>
      </w:tr>
      <w:tr w:rsidR="00EC61AD" w:rsidRPr="00833B72" w14:paraId="103D96B7" w14:textId="77777777" w:rsidTr="00EC61AD">
        <w:tc>
          <w:tcPr>
            <w:tcW w:w="7225" w:type="dxa"/>
          </w:tcPr>
          <w:p w14:paraId="43F6CC2A" w14:textId="77777777" w:rsidR="00EC61AD" w:rsidRDefault="00EC61AD" w:rsidP="007B443C">
            <w:pPr>
              <w:pStyle w:val="SESubheaderintropara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6E0350BF" w14:textId="77777777" w:rsidR="00EC61AD" w:rsidRDefault="00EC61AD" w:rsidP="007B443C">
            <w:pPr>
              <w:pStyle w:val="SESubheaderintropara"/>
              <w:rPr>
                <w:b/>
                <w:sz w:val="22"/>
                <w:szCs w:val="22"/>
              </w:rPr>
            </w:pPr>
          </w:p>
        </w:tc>
      </w:tr>
      <w:tr w:rsidR="00EC61AD" w:rsidRPr="00833B72" w14:paraId="4D53081F" w14:textId="77777777" w:rsidTr="00504E2B">
        <w:tc>
          <w:tcPr>
            <w:tcW w:w="7225" w:type="dxa"/>
            <w:tcBorders>
              <w:bottom w:val="single" w:sz="24" w:space="0" w:color="2195AE"/>
            </w:tcBorders>
          </w:tcPr>
          <w:p w14:paraId="25CBB08A" w14:textId="77777777" w:rsidR="00EC61AD" w:rsidRDefault="00EC61AD" w:rsidP="007B443C">
            <w:pPr>
              <w:pStyle w:val="SESubheaderintropara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bottom w:val="single" w:sz="24" w:space="0" w:color="2195AE"/>
            </w:tcBorders>
          </w:tcPr>
          <w:p w14:paraId="1240719B" w14:textId="77777777" w:rsidR="00EC61AD" w:rsidRDefault="00EC61AD" w:rsidP="007B443C">
            <w:pPr>
              <w:pStyle w:val="SESubheaderintropara"/>
              <w:rPr>
                <w:b/>
                <w:sz w:val="22"/>
                <w:szCs w:val="22"/>
              </w:rPr>
            </w:pPr>
          </w:p>
        </w:tc>
      </w:tr>
      <w:tr w:rsidR="005A1BBB" w:rsidRPr="00833B72" w14:paraId="1773ED9F" w14:textId="77777777" w:rsidTr="00504E2B">
        <w:tc>
          <w:tcPr>
            <w:tcW w:w="7225" w:type="dxa"/>
            <w:tcBorders>
              <w:top w:val="single" w:sz="24" w:space="0" w:color="2195AE"/>
              <w:bottom w:val="single" w:sz="2" w:space="0" w:color="auto"/>
            </w:tcBorders>
          </w:tcPr>
          <w:p w14:paraId="056B6BAD" w14:textId="77777777" w:rsidR="005A1BBB" w:rsidRDefault="00EC61AD" w:rsidP="00EC61AD">
            <w:pPr>
              <w:pStyle w:val="SESubheaderintropara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Total programme costs: </w:t>
            </w:r>
          </w:p>
        </w:tc>
        <w:tc>
          <w:tcPr>
            <w:tcW w:w="2409" w:type="dxa"/>
            <w:tcBorders>
              <w:top w:val="single" w:sz="24" w:space="0" w:color="2195AE"/>
              <w:bottom w:val="single" w:sz="2" w:space="0" w:color="auto"/>
            </w:tcBorders>
          </w:tcPr>
          <w:p w14:paraId="050E7A3B" w14:textId="77777777" w:rsidR="005A1BBB" w:rsidRDefault="00EC61AD" w:rsidP="007B443C">
            <w:pPr>
              <w:pStyle w:val="SESubheaderintropara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£ </w:t>
            </w:r>
          </w:p>
        </w:tc>
      </w:tr>
      <w:tr w:rsidR="00EC61AD" w:rsidRPr="00833B72" w14:paraId="2F8B715F" w14:textId="77777777" w:rsidTr="00504E2B">
        <w:tc>
          <w:tcPr>
            <w:tcW w:w="7225" w:type="dxa"/>
            <w:tcBorders>
              <w:top w:val="single" w:sz="2" w:space="0" w:color="auto"/>
            </w:tcBorders>
          </w:tcPr>
          <w:p w14:paraId="556FAB7A" w14:textId="77777777" w:rsidR="00EC61AD" w:rsidRDefault="00EC61AD" w:rsidP="00EC61AD">
            <w:pPr>
              <w:pStyle w:val="SESubheaderintropara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 project request (50% of total amount):</w:t>
            </w:r>
          </w:p>
        </w:tc>
        <w:tc>
          <w:tcPr>
            <w:tcW w:w="2409" w:type="dxa"/>
            <w:tcBorders>
              <w:top w:val="single" w:sz="2" w:space="0" w:color="auto"/>
            </w:tcBorders>
          </w:tcPr>
          <w:p w14:paraId="3812426F" w14:textId="77777777" w:rsidR="00EC61AD" w:rsidRDefault="00EC61AD" w:rsidP="007B443C">
            <w:pPr>
              <w:pStyle w:val="SESubheaderintropara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£</w:t>
            </w:r>
          </w:p>
        </w:tc>
      </w:tr>
      <w:tr w:rsidR="00504E2B" w:rsidRPr="000172D4" w14:paraId="0A4CDCDA" w14:textId="77777777" w:rsidTr="007B443C">
        <w:tc>
          <w:tcPr>
            <w:tcW w:w="9634" w:type="dxa"/>
            <w:gridSpan w:val="2"/>
            <w:shd w:val="clear" w:color="auto" w:fill="2195AE"/>
          </w:tcPr>
          <w:p w14:paraId="13890336" w14:textId="77777777" w:rsidR="00504E2B" w:rsidRPr="000172D4" w:rsidRDefault="00504E2B" w:rsidP="007B443C">
            <w:pPr>
              <w:pStyle w:val="SESubheaderintropara"/>
              <w:rPr>
                <w:sz w:val="22"/>
                <w:szCs w:val="22"/>
              </w:rPr>
            </w:pPr>
            <w:r>
              <w:rPr>
                <w:color w:val="FFFFFF" w:themeColor="background1"/>
                <w:sz w:val="22"/>
                <w:szCs w:val="22"/>
              </w:rPr>
              <w:t xml:space="preserve">Sustainability </w:t>
            </w:r>
            <w:r w:rsidRPr="00833B72">
              <w:rPr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504E2B" w:rsidRPr="00833B72" w14:paraId="54EC99C6" w14:textId="77777777" w:rsidTr="007B443C">
        <w:tc>
          <w:tcPr>
            <w:tcW w:w="9634" w:type="dxa"/>
            <w:gridSpan w:val="2"/>
          </w:tcPr>
          <w:p w14:paraId="41C14D72" w14:textId="0566E136" w:rsidR="00504E2B" w:rsidRPr="0039097A" w:rsidRDefault="00504E2B" w:rsidP="00504E2B">
            <w:pPr>
              <w:pStyle w:val="SESubheaderintropara"/>
              <w:rPr>
                <w:i/>
                <w:color w:val="FF0000"/>
                <w:sz w:val="22"/>
                <w:szCs w:val="22"/>
              </w:rPr>
            </w:pPr>
            <w:r w:rsidRPr="0039097A">
              <w:rPr>
                <w:sz w:val="22"/>
                <w:szCs w:val="22"/>
              </w:rPr>
              <w:t xml:space="preserve">Funding is only available for </w:t>
            </w:r>
            <w:r w:rsidR="00E36BF6">
              <w:rPr>
                <w:sz w:val="22"/>
                <w:szCs w:val="22"/>
              </w:rPr>
              <w:t xml:space="preserve">the </w:t>
            </w:r>
            <w:r w:rsidRPr="0039097A">
              <w:rPr>
                <w:sz w:val="22"/>
                <w:szCs w:val="22"/>
              </w:rPr>
              <w:t xml:space="preserve">initial set up costs </w:t>
            </w:r>
            <w:r w:rsidR="00E36BF6">
              <w:rPr>
                <w:sz w:val="22"/>
                <w:szCs w:val="22"/>
              </w:rPr>
              <w:t xml:space="preserve">of </w:t>
            </w:r>
            <w:r w:rsidRPr="0039097A">
              <w:rPr>
                <w:sz w:val="22"/>
                <w:szCs w:val="22"/>
              </w:rPr>
              <w:t>club link</w:t>
            </w:r>
            <w:r w:rsidR="00E36BF6">
              <w:rPr>
                <w:sz w:val="22"/>
                <w:szCs w:val="22"/>
              </w:rPr>
              <w:t>s</w:t>
            </w:r>
            <w:r w:rsidRPr="0039097A">
              <w:rPr>
                <w:sz w:val="22"/>
                <w:szCs w:val="22"/>
              </w:rPr>
              <w:t xml:space="preserve"> </w:t>
            </w:r>
            <w:r w:rsidR="003B78A8" w:rsidRPr="0039097A">
              <w:rPr>
                <w:sz w:val="22"/>
                <w:szCs w:val="22"/>
              </w:rPr>
              <w:t>programmes</w:t>
            </w:r>
            <w:r w:rsidR="00E36BF6" w:rsidRPr="0039097A">
              <w:rPr>
                <w:sz w:val="22"/>
                <w:szCs w:val="22"/>
              </w:rPr>
              <w:t xml:space="preserve">. </w:t>
            </w:r>
            <w:r w:rsidRPr="0039097A">
              <w:rPr>
                <w:sz w:val="22"/>
                <w:szCs w:val="22"/>
              </w:rPr>
              <w:t>Therefore, how will you ensure future club link</w:t>
            </w:r>
            <w:r w:rsidR="00E36BF6">
              <w:rPr>
                <w:sz w:val="22"/>
                <w:szCs w:val="22"/>
              </w:rPr>
              <w:t>s</w:t>
            </w:r>
            <w:r w:rsidRPr="0039097A">
              <w:rPr>
                <w:sz w:val="22"/>
                <w:szCs w:val="22"/>
              </w:rPr>
              <w:t xml:space="preserve"> programmes are self-sustaining? </w:t>
            </w:r>
            <w:r w:rsidR="00E36BF6" w:rsidRPr="0039097A">
              <w:rPr>
                <w:i/>
                <w:color w:val="FF0000"/>
                <w:sz w:val="22"/>
                <w:szCs w:val="22"/>
              </w:rPr>
              <w:t>e.g.,</w:t>
            </w:r>
            <w:r w:rsidRPr="0039097A">
              <w:rPr>
                <w:i/>
                <w:color w:val="FF0000"/>
                <w:sz w:val="22"/>
                <w:szCs w:val="22"/>
              </w:rPr>
              <w:t xml:space="preserve"> the participants pay a small session fee and /the club/pool operator provide water time/</w:t>
            </w:r>
            <w:r w:rsidR="00E36BF6" w:rsidRPr="0039097A">
              <w:rPr>
                <w:i/>
                <w:color w:val="FF0000"/>
                <w:sz w:val="22"/>
                <w:szCs w:val="22"/>
              </w:rPr>
              <w:t>space?</w:t>
            </w:r>
          </w:p>
          <w:p w14:paraId="2FC4D55F" w14:textId="77777777" w:rsidR="00504E2B" w:rsidRDefault="00504E2B" w:rsidP="00504E2B">
            <w:pPr>
              <w:pStyle w:val="SESubheaderintropara"/>
              <w:rPr>
                <w:i/>
                <w:color w:val="FF0000"/>
                <w:sz w:val="22"/>
                <w:szCs w:val="22"/>
              </w:rPr>
            </w:pPr>
          </w:p>
          <w:p w14:paraId="2D3A77E0" w14:textId="77777777" w:rsidR="00504E2B" w:rsidRPr="00EC61AD" w:rsidRDefault="00504E2B" w:rsidP="00504E2B">
            <w:pPr>
              <w:pStyle w:val="SESubheaderintropara"/>
              <w:rPr>
                <w:i/>
                <w:color w:val="FF0000"/>
                <w:sz w:val="22"/>
                <w:szCs w:val="22"/>
              </w:rPr>
            </w:pPr>
          </w:p>
          <w:p w14:paraId="3715A876" w14:textId="77777777" w:rsidR="00D0546D" w:rsidRPr="00833B72" w:rsidRDefault="00D0546D" w:rsidP="007B443C">
            <w:pPr>
              <w:pStyle w:val="SESubheaderintropara"/>
              <w:rPr>
                <w:b/>
                <w:sz w:val="22"/>
                <w:szCs w:val="22"/>
              </w:rPr>
            </w:pPr>
          </w:p>
        </w:tc>
      </w:tr>
    </w:tbl>
    <w:p w14:paraId="13D411C8" w14:textId="77777777" w:rsidR="0039097A" w:rsidRPr="00BC2C9A" w:rsidRDefault="0039097A" w:rsidP="00ED211C">
      <w:pPr>
        <w:pStyle w:val="SESubheaderintropara"/>
      </w:pPr>
      <w:r w:rsidRPr="00BC2C9A">
        <w:t>Declaration</w:t>
      </w:r>
    </w:p>
    <w:p w14:paraId="49BAD8C2" w14:textId="12943C92" w:rsidR="0039097A" w:rsidRDefault="0039097A" w:rsidP="00ED211C">
      <w:pPr>
        <w:pStyle w:val="SESubheaderintropara"/>
        <w:rPr>
          <w:sz w:val="22"/>
          <w:szCs w:val="22"/>
        </w:rPr>
      </w:pPr>
      <w:r>
        <w:rPr>
          <w:sz w:val="22"/>
          <w:szCs w:val="22"/>
        </w:rPr>
        <w:t>By signing this funding agreement,</w:t>
      </w:r>
      <w:r w:rsidR="00BC2C9A">
        <w:rPr>
          <w:sz w:val="22"/>
          <w:szCs w:val="22"/>
        </w:rPr>
        <w:t xml:space="preserve"> y</w:t>
      </w:r>
      <w:r>
        <w:rPr>
          <w:sz w:val="22"/>
          <w:szCs w:val="22"/>
        </w:rPr>
        <w:t xml:space="preserve">ou </w:t>
      </w:r>
      <w:r w:rsidR="00BC2C9A">
        <w:rPr>
          <w:sz w:val="22"/>
          <w:szCs w:val="22"/>
        </w:rPr>
        <w:t xml:space="preserve">acknowledge on behalf of both organisations </w:t>
      </w:r>
      <w:r>
        <w:rPr>
          <w:sz w:val="22"/>
          <w:szCs w:val="22"/>
        </w:rPr>
        <w:t xml:space="preserve">you have </w:t>
      </w:r>
      <w:r w:rsidR="00E36BF6">
        <w:rPr>
          <w:sz w:val="22"/>
          <w:szCs w:val="22"/>
        </w:rPr>
        <w:t>read and</w:t>
      </w:r>
      <w:r>
        <w:rPr>
          <w:sz w:val="22"/>
          <w:szCs w:val="22"/>
        </w:rPr>
        <w:t xml:space="preserve"> understood and will comply with the c</w:t>
      </w:r>
      <w:r w:rsidR="00BC2C9A">
        <w:rPr>
          <w:sz w:val="22"/>
          <w:szCs w:val="22"/>
        </w:rPr>
        <w:t>riteria as set out on page 1 (if</w:t>
      </w:r>
      <w:r>
        <w:rPr>
          <w:sz w:val="22"/>
          <w:szCs w:val="22"/>
        </w:rPr>
        <w:t xml:space="preserve"> successful with your application</w:t>
      </w:r>
      <w:r w:rsidR="00BC2C9A">
        <w:rPr>
          <w:sz w:val="22"/>
          <w:szCs w:val="22"/>
        </w:rPr>
        <w:t>).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3397"/>
        <w:gridCol w:w="2410"/>
        <w:gridCol w:w="1701"/>
        <w:gridCol w:w="2126"/>
      </w:tblGrid>
      <w:tr w:rsidR="00BC2C9A" w:rsidRPr="000172D4" w14:paraId="23E8A2F3" w14:textId="77777777" w:rsidTr="008F299D">
        <w:trPr>
          <w:trHeight w:val="607"/>
        </w:trPr>
        <w:tc>
          <w:tcPr>
            <w:tcW w:w="3397" w:type="dxa"/>
          </w:tcPr>
          <w:p w14:paraId="201A5FAC" w14:textId="77777777" w:rsidR="00BC2C9A" w:rsidRPr="000172D4" w:rsidRDefault="00BC2C9A" w:rsidP="00BD063B">
            <w:pPr>
              <w:pStyle w:val="SESubheaderintropara"/>
              <w:rPr>
                <w:sz w:val="22"/>
                <w:szCs w:val="22"/>
              </w:rPr>
            </w:pPr>
            <w:r w:rsidRPr="00BC2C9A">
              <w:rPr>
                <w:sz w:val="22"/>
                <w:szCs w:val="22"/>
              </w:rPr>
              <w:t xml:space="preserve">Name of the person </w:t>
            </w:r>
            <w:r w:rsidR="00BD063B">
              <w:rPr>
                <w:sz w:val="22"/>
                <w:szCs w:val="22"/>
              </w:rPr>
              <w:t>c</w:t>
            </w:r>
            <w:r w:rsidRPr="00BC2C9A">
              <w:rPr>
                <w:sz w:val="22"/>
                <w:szCs w:val="22"/>
              </w:rPr>
              <w:t xml:space="preserve">ompleting this form </w:t>
            </w:r>
            <w:r>
              <w:rPr>
                <w:sz w:val="22"/>
                <w:szCs w:val="22"/>
              </w:rPr>
              <w:t>(please print)</w:t>
            </w:r>
          </w:p>
        </w:tc>
        <w:tc>
          <w:tcPr>
            <w:tcW w:w="2410" w:type="dxa"/>
          </w:tcPr>
          <w:p w14:paraId="2ED5111E" w14:textId="77777777" w:rsidR="00BC2C9A" w:rsidRPr="000172D4" w:rsidRDefault="00BC2C9A" w:rsidP="00BC2C9A">
            <w:pPr>
              <w:pStyle w:val="SESubheaderintropara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EFE7840" w14:textId="77777777" w:rsidR="00BC2C9A" w:rsidRPr="000172D4" w:rsidRDefault="00BC2C9A" w:rsidP="00BC2C9A">
            <w:pPr>
              <w:pStyle w:val="SESubheaderintropar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Contact email address </w:t>
            </w:r>
          </w:p>
        </w:tc>
        <w:tc>
          <w:tcPr>
            <w:tcW w:w="2126" w:type="dxa"/>
          </w:tcPr>
          <w:p w14:paraId="43580C9C" w14:textId="77777777" w:rsidR="00BC2C9A" w:rsidRPr="000172D4" w:rsidRDefault="00BC2C9A" w:rsidP="00BC2C9A">
            <w:pPr>
              <w:pStyle w:val="SESubheaderintropara"/>
              <w:rPr>
                <w:sz w:val="22"/>
                <w:szCs w:val="22"/>
              </w:rPr>
            </w:pPr>
          </w:p>
        </w:tc>
      </w:tr>
      <w:tr w:rsidR="00BC2C9A" w:rsidRPr="00833B72" w14:paraId="6C90E2C0" w14:textId="77777777" w:rsidTr="008F299D">
        <w:tc>
          <w:tcPr>
            <w:tcW w:w="3397" w:type="dxa"/>
          </w:tcPr>
          <w:p w14:paraId="2EC01BCC" w14:textId="77777777" w:rsidR="00BC2C9A" w:rsidRPr="00B42BD8" w:rsidRDefault="00BC2C9A" w:rsidP="00BC2C9A">
            <w:pPr>
              <w:pStyle w:val="SESubheaderintropara"/>
              <w:rPr>
                <w:sz w:val="22"/>
                <w:szCs w:val="22"/>
              </w:rPr>
            </w:pPr>
            <w:r w:rsidRPr="00B42BD8">
              <w:rPr>
                <w:sz w:val="22"/>
                <w:szCs w:val="22"/>
              </w:rPr>
              <w:t>Signature of the person completing this form</w:t>
            </w:r>
          </w:p>
        </w:tc>
        <w:tc>
          <w:tcPr>
            <w:tcW w:w="2410" w:type="dxa"/>
          </w:tcPr>
          <w:p w14:paraId="1AF71A95" w14:textId="77777777" w:rsidR="00BC2C9A" w:rsidRPr="00B42BD8" w:rsidRDefault="00BC2C9A" w:rsidP="004D7BD0">
            <w:pPr>
              <w:pStyle w:val="SESubheaderintropara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4C385D2" w14:textId="77777777" w:rsidR="00BC2C9A" w:rsidRPr="00B42BD8" w:rsidRDefault="00BC2C9A" w:rsidP="004D7BD0">
            <w:pPr>
              <w:pStyle w:val="SESubheaderintropara"/>
              <w:rPr>
                <w:sz w:val="22"/>
                <w:szCs w:val="22"/>
              </w:rPr>
            </w:pPr>
            <w:r w:rsidRPr="00B42BD8">
              <w:rPr>
                <w:sz w:val="22"/>
                <w:szCs w:val="22"/>
              </w:rPr>
              <w:t xml:space="preserve">Date </w:t>
            </w:r>
          </w:p>
        </w:tc>
        <w:tc>
          <w:tcPr>
            <w:tcW w:w="2126" w:type="dxa"/>
          </w:tcPr>
          <w:p w14:paraId="2BF18BE7" w14:textId="77777777" w:rsidR="00BC2C9A" w:rsidRPr="00B42BD8" w:rsidRDefault="00BC2C9A" w:rsidP="004D7BD0">
            <w:pPr>
              <w:pStyle w:val="SESubheaderintropara"/>
              <w:rPr>
                <w:sz w:val="22"/>
                <w:szCs w:val="22"/>
              </w:rPr>
            </w:pPr>
          </w:p>
        </w:tc>
      </w:tr>
    </w:tbl>
    <w:p w14:paraId="0D57C4AF" w14:textId="4F815780" w:rsidR="00A15A6A" w:rsidRPr="00E36BF6" w:rsidRDefault="00B42BD8" w:rsidP="00906D84">
      <w:pPr>
        <w:pStyle w:val="SESubheaderintropara"/>
        <w:rPr>
          <w:b/>
          <w:bCs/>
          <w:sz w:val="22"/>
          <w:szCs w:val="22"/>
        </w:rPr>
      </w:pPr>
      <w:r>
        <w:rPr>
          <w:sz w:val="22"/>
          <w:szCs w:val="22"/>
        </w:rPr>
        <w:t>Please return completed application forms via email to</w:t>
      </w:r>
      <w:r w:rsidR="008070AC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37625E" w:rsidRPr="0037625E">
        <w:rPr>
          <w:sz w:val="22"/>
          <w:szCs w:val="22"/>
        </w:rPr>
        <w:t>clubdevelopment@swimming.org.</w:t>
      </w:r>
      <w:r w:rsidR="00BD063B">
        <w:rPr>
          <w:sz w:val="22"/>
          <w:szCs w:val="22"/>
        </w:rPr>
        <w:br/>
      </w:r>
      <w:r w:rsidR="0037625E">
        <w:rPr>
          <w:sz w:val="21"/>
          <w:szCs w:val="21"/>
        </w:rPr>
        <w:br/>
      </w:r>
      <w:r w:rsidR="00BD063B" w:rsidRPr="00BD063B">
        <w:rPr>
          <w:sz w:val="21"/>
          <w:szCs w:val="21"/>
        </w:rPr>
        <w:t xml:space="preserve">By submitting this application, you consent to Swim England contacting you about the </w:t>
      </w:r>
      <w:r w:rsidR="00E36BF6">
        <w:rPr>
          <w:sz w:val="21"/>
          <w:szCs w:val="21"/>
        </w:rPr>
        <w:t>C</w:t>
      </w:r>
      <w:r w:rsidR="00BD063B" w:rsidRPr="00BD063B">
        <w:rPr>
          <w:sz w:val="21"/>
          <w:szCs w:val="21"/>
        </w:rPr>
        <w:t xml:space="preserve">lub </w:t>
      </w:r>
      <w:r w:rsidR="00E36BF6">
        <w:rPr>
          <w:sz w:val="21"/>
          <w:szCs w:val="21"/>
        </w:rPr>
        <w:t>L</w:t>
      </w:r>
      <w:r w:rsidR="00BD063B" w:rsidRPr="00BD063B">
        <w:rPr>
          <w:sz w:val="21"/>
          <w:szCs w:val="21"/>
        </w:rPr>
        <w:t>ink</w:t>
      </w:r>
      <w:r w:rsidR="00E36BF6">
        <w:rPr>
          <w:sz w:val="21"/>
          <w:szCs w:val="21"/>
        </w:rPr>
        <w:t>s</w:t>
      </w:r>
      <w:r w:rsidR="00BD063B" w:rsidRPr="00BD063B">
        <w:rPr>
          <w:sz w:val="21"/>
          <w:szCs w:val="21"/>
        </w:rPr>
        <w:t xml:space="preserve"> </w:t>
      </w:r>
      <w:r w:rsidR="00E36BF6">
        <w:rPr>
          <w:sz w:val="21"/>
          <w:szCs w:val="21"/>
        </w:rPr>
        <w:t>P</w:t>
      </w:r>
      <w:r w:rsidR="00BD063B" w:rsidRPr="00BD063B">
        <w:rPr>
          <w:sz w:val="21"/>
          <w:szCs w:val="21"/>
        </w:rPr>
        <w:t xml:space="preserve">rogramme.  Swim England will process your personal data in line with our </w:t>
      </w:r>
      <w:hyperlink r:id="rId9" w:history="1">
        <w:r w:rsidR="00BD063B" w:rsidRPr="00BD063B">
          <w:rPr>
            <w:rStyle w:val="Hyperlink"/>
            <w:color w:val="2195AE"/>
            <w:sz w:val="21"/>
            <w:szCs w:val="21"/>
          </w:rPr>
          <w:t>privacy policy</w:t>
        </w:r>
      </w:hyperlink>
      <w:r w:rsidR="00BD063B" w:rsidRPr="00BD063B">
        <w:rPr>
          <w:sz w:val="21"/>
          <w:szCs w:val="21"/>
        </w:rPr>
        <w:t>.</w:t>
      </w:r>
      <w:r w:rsidR="00BD063B" w:rsidRPr="00BD063B">
        <w:rPr>
          <w:sz w:val="21"/>
          <w:szCs w:val="21"/>
        </w:rPr>
        <w:br/>
      </w:r>
    </w:p>
    <w:sectPr w:rsidR="00A15A6A" w:rsidRPr="00E36BF6" w:rsidSect="0073237D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FD229" w14:textId="77777777" w:rsidR="00906D84" w:rsidRDefault="00906D84" w:rsidP="00362075">
      <w:r>
        <w:separator/>
      </w:r>
    </w:p>
  </w:endnote>
  <w:endnote w:type="continuationSeparator" w:id="0">
    <w:p w14:paraId="16DDF148" w14:textId="77777777" w:rsidR="00906D84" w:rsidRDefault="00906D84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8078211"/>
      <w:docPartObj>
        <w:docPartGallery w:val="Page Numbers (Bottom of Page)"/>
        <w:docPartUnique/>
      </w:docPartObj>
    </w:sdtPr>
    <w:sdtEndPr/>
    <w:sdtContent>
      <w:p w14:paraId="37EF2474" w14:textId="77777777" w:rsidR="0073237D" w:rsidRDefault="0073237D" w:rsidP="00BD063B">
        <w:pPr>
          <w:pStyle w:val="Footer"/>
          <w:rPr>
            <w:sz w:val="8"/>
            <w:szCs w:val="8"/>
          </w:rPr>
        </w:pPr>
      </w:p>
      <w:p w14:paraId="6C563BE6" w14:textId="77777777" w:rsidR="003B78A8" w:rsidRPr="0065199E" w:rsidRDefault="0073237D" w:rsidP="00BD063B">
        <w:pPr>
          <w:pStyle w:val="Footer"/>
        </w:pPr>
        <w:r w:rsidRPr="0073237D">
          <w:tab/>
        </w:r>
        <w:r>
          <w:tab/>
        </w:r>
        <w:r w:rsidR="003B78A8" w:rsidRPr="0065199E">
          <w:t xml:space="preserve">Page | </w:t>
        </w:r>
        <w:r w:rsidR="003B78A8" w:rsidRPr="0065199E">
          <w:fldChar w:fldCharType="begin"/>
        </w:r>
        <w:r w:rsidR="003B78A8" w:rsidRPr="0065199E">
          <w:instrText xml:space="preserve"> PAGE   \* MERGEFORMAT </w:instrText>
        </w:r>
        <w:r w:rsidR="003B78A8" w:rsidRPr="0065199E">
          <w:fldChar w:fldCharType="separate"/>
        </w:r>
        <w:r w:rsidR="00D0546D">
          <w:rPr>
            <w:noProof/>
          </w:rPr>
          <w:t>3</w:t>
        </w:r>
        <w:r w:rsidR="003B78A8" w:rsidRPr="0065199E">
          <w:rPr>
            <w:noProof/>
          </w:rPr>
          <w:fldChar w:fldCharType="end"/>
        </w:r>
        <w:r w:rsidR="003B78A8" w:rsidRPr="0065199E">
          <w:t xml:space="preserve"> </w:t>
        </w:r>
      </w:p>
    </w:sdtContent>
  </w:sdt>
  <w:p w14:paraId="4344C484" w14:textId="77777777" w:rsidR="003B78A8" w:rsidRDefault="003B78A8" w:rsidP="00BD06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87028"/>
      <w:docPartObj>
        <w:docPartGallery w:val="Page Numbers (Bottom of Page)"/>
        <w:docPartUnique/>
      </w:docPartObj>
    </w:sdtPr>
    <w:sdtEndPr/>
    <w:sdtContent>
      <w:p w14:paraId="592DCB8D" w14:textId="77777777" w:rsidR="003B78A8" w:rsidRPr="0065199E" w:rsidRDefault="004D04EA" w:rsidP="00BD063B">
        <w:pPr>
          <w:pStyle w:val="Footer"/>
        </w:pPr>
        <w:r w:rsidRPr="0073237D">
          <w:t xml:space="preserve">.  </w:t>
        </w:r>
        <w:r w:rsidR="003B78A8" w:rsidRPr="0065199E">
          <w:t xml:space="preserve">Page | </w:t>
        </w:r>
        <w:r w:rsidR="003B78A8" w:rsidRPr="0065199E">
          <w:fldChar w:fldCharType="begin"/>
        </w:r>
        <w:r w:rsidR="003B78A8" w:rsidRPr="0065199E">
          <w:instrText xml:space="preserve"> PAGE   \* MERGEFORMAT </w:instrText>
        </w:r>
        <w:r w:rsidR="003B78A8" w:rsidRPr="0065199E">
          <w:fldChar w:fldCharType="separate"/>
        </w:r>
        <w:r w:rsidR="00D0546D">
          <w:rPr>
            <w:noProof/>
          </w:rPr>
          <w:t>1</w:t>
        </w:r>
        <w:r w:rsidR="003B78A8" w:rsidRPr="0065199E">
          <w:rPr>
            <w:noProof/>
          </w:rPr>
          <w:fldChar w:fldCharType="end"/>
        </w:r>
        <w:r w:rsidR="003B78A8" w:rsidRPr="0065199E">
          <w:t xml:space="preserve"> </w:t>
        </w:r>
      </w:p>
    </w:sdtContent>
  </w:sdt>
  <w:p w14:paraId="4CE6BB69" w14:textId="77777777" w:rsidR="003B78A8" w:rsidRDefault="003B78A8" w:rsidP="00BD06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AD71F" w14:textId="77777777" w:rsidR="00906D84" w:rsidRDefault="00906D84" w:rsidP="00362075">
      <w:r>
        <w:separator/>
      </w:r>
    </w:p>
  </w:footnote>
  <w:footnote w:type="continuationSeparator" w:id="0">
    <w:p w14:paraId="4F4D2688" w14:textId="77777777" w:rsidR="00906D84" w:rsidRDefault="00906D84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4A3C4" w14:textId="77777777" w:rsidR="00362075" w:rsidRPr="00362075" w:rsidRDefault="004B05E4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E99018F" wp14:editId="7EDDCA8C">
          <wp:simplePos x="0" y="0"/>
          <wp:positionH relativeFrom="margin">
            <wp:align>center</wp:align>
          </wp:positionH>
          <wp:positionV relativeFrom="page">
            <wp:posOffset>-171450</wp:posOffset>
          </wp:positionV>
          <wp:extent cx="7955279" cy="11252871"/>
          <wp:effectExtent l="0" t="0" r="8255" b="571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5DB1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DB069F4" wp14:editId="13DD6A5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BACE8" w14:textId="77777777" w:rsidR="0034381D" w:rsidRDefault="00A05DB1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0447381" wp14:editId="4D0FD9A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04F482" w14:textId="77777777" w:rsidR="0034381D" w:rsidRDefault="0034381D"/>
  <w:p w14:paraId="5F24E9DB" w14:textId="77777777" w:rsidR="0034381D" w:rsidRDefault="0034381D"/>
  <w:p w14:paraId="262C4D1A" w14:textId="77777777" w:rsidR="0034381D" w:rsidRDefault="0034381D"/>
  <w:p w14:paraId="0C96B06C" w14:textId="77777777" w:rsidR="0034381D" w:rsidRDefault="0034381D"/>
  <w:p w14:paraId="0BFAC7C6" w14:textId="77777777" w:rsidR="0034381D" w:rsidRDefault="0034381D"/>
  <w:p w14:paraId="2ECEB4AC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E686B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5A8E8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3C84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6BC7F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6B6C3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FAEE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469F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57EA8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8B0E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BD04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77D6D2E"/>
    <w:multiLevelType w:val="hybridMultilevel"/>
    <w:tmpl w:val="20E69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1A7ED2"/>
    <w:multiLevelType w:val="hybridMultilevel"/>
    <w:tmpl w:val="ACAE3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41CD6"/>
    <w:multiLevelType w:val="hybridMultilevel"/>
    <w:tmpl w:val="E70A13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8A5320"/>
    <w:multiLevelType w:val="hybridMultilevel"/>
    <w:tmpl w:val="C3BC7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EB210C"/>
    <w:multiLevelType w:val="hybridMultilevel"/>
    <w:tmpl w:val="FB6C19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5941BD"/>
    <w:multiLevelType w:val="hybridMultilevel"/>
    <w:tmpl w:val="5B682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753C29"/>
    <w:multiLevelType w:val="hybridMultilevel"/>
    <w:tmpl w:val="7C2C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BE4008"/>
    <w:multiLevelType w:val="hybridMultilevel"/>
    <w:tmpl w:val="79808496"/>
    <w:lvl w:ilvl="0" w:tplc="151668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530C70"/>
    <w:multiLevelType w:val="hybridMultilevel"/>
    <w:tmpl w:val="A35683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C86666"/>
    <w:multiLevelType w:val="hybridMultilevel"/>
    <w:tmpl w:val="2B48E7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D1E9A"/>
    <w:multiLevelType w:val="hybridMultilevel"/>
    <w:tmpl w:val="8E32C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3D4F76"/>
    <w:multiLevelType w:val="hybridMultilevel"/>
    <w:tmpl w:val="17AEB158"/>
    <w:lvl w:ilvl="0" w:tplc="2FB6A0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E25AB7"/>
    <w:multiLevelType w:val="hybridMultilevel"/>
    <w:tmpl w:val="C0203C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FB700B"/>
    <w:multiLevelType w:val="hybridMultilevel"/>
    <w:tmpl w:val="3BB61F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C81D03"/>
    <w:multiLevelType w:val="hybridMultilevel"/>
    <w:tmpl w:val="52724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5F3DEB"/>
    <w:multiLevelType w:val="hybridMultilevel"/>
    <w:tmpl w:val="4F04C0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042F1C"/>
    <w:multiLevelType w:val="hybridMultilevel"/>
    <w:tmpl w:val="F37C7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F32358"/>
    <w:multiLevelType w:val="hybridMultilevel"/>
    <w:tmpl w:val="66E4D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C732F6"/>
    <w:multiLevelType w:val="hybridMultilevel"/>
    <w:tmpl w:val="877AD5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597D9B"/>
    <w:multiLevelType w:val="hybridMultilevel"/>
    <w:tmpl w:val="60A898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6A17B3"/>
    <w:multiLevelType w:val="hybridMultilevel"/>
    <w:tmpl w:val="3E465E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1F0D7E"/>
    <w:multiLevelType w:val="hybridMultilevel"/>
    <w:tmpl w:val="7D826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A53EB9"/>
    <w:multiLevelType w:val="hybridMultilevel"/>
    <w:tmpl w:val="F7CC1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8F0905"/>
    <w:multiLevelType w:val="hybridMultilevel"/>
    <w:tmpl w:val="58A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466731">
    <w:abstractNumId w:val="0"/>
  </w:num>
  <w:num w:numId="2" w16cid:durableId="2145343991">
    <w:abstractNumId w:val="17"/>
  </w:num>
  <w:num w:numId="3" w16cid:durableId="1169249240">
    <w:abstractNumId w:val="1"/>
  </w:num>
  <w:num w:numId="4" w16cid:durableId="1348365220">
    <w:abstractNumId w:val="2"/>
  </w:num>
  <w:num w:numId="5" w16cid:durableId="977880006">
    <w:abstractNumId w:val="3"/>
  </w:num>
  <w:num w:numId="6" w16cid:durableId="1453938189">
    <w:abstractNumId w:val="4"/>
  </w:num>
  <w:num w:numId="7" w16cid:durableId="1126923483">
    <w:abstractNumId w:val="9"/>
  </w:num>
  <w:num w:numId="8" w16cid:durableId="982582868">
    <w:abstractNumId w:val="5"/>
  </w:num>
  <w:num w:numId="9" w16cid:durableId="708453916">
    <w:abstractNumId w:val="6"/>
  </w:num>
  <w:num w:numId="10" w16cid:durableId="721516617">
    <w:abstractNumId w:val="7"/>
  </w:num>
  <w:num w:numId="11" w16cid:durableId="827746168">
    <w:abstractNumId w:val="8"/>
  </w:num>
  <w:num w:numId="12" w16cid:durableId="623772442">
    <w:abstractNumId w:val="10"/>
  </w:num>
  <w:num w:numId="13" w16cid:durableId="1129512965">
    <w:abstractNumId w:val="20"/>
  </w:num>
  <w:num w:numId="14" w16cid:durableId="1712728463">
    <w:abstractNumId w:val="11"/>
  </w:num>
  <w:num w:numId="15" w16cid:durableId="1299842331">
    <w:abstractNumId w:val="19"/>
  </w:num>
  <w:num w:numId="16" w16cid:durableId="1768840987">
    <w:abstractNumId w:val="12"/>
  </w:num>
  <w:num w:numId="17" w16cid:durableId="57755337">
    <w:abstractNumId w:val="29"/>
  </w:num>
  <w:num w:numId="18" w16cid:durableId="447819609">
    <w:abstractNumId w:val="28"/>
  </w:num>
  <w:num w:numId="19" w16cid:durableId="644433810">
    <w:abstractNumId w:val="23"/>
  </w:num>
  <w:num w:numId="20" w16cid:durableId="1823965122">
    <w:abstractNumId w:val="31"/>
  </w:num>
  <w:num w:numId="21" w16cid:durableId="517932525">
    <w:abstractNumId w:val="34"/>
  </w:num>
  <w:num w:numId="22" w16cid:durableId="420488069">
    <w:abstractNumId w:val="13"/>
  </w:num>
  <w:num w:numId="23" w16cid:durableId="1614170227">
    <w:abstractNumId w:val="24"/>
  </w:num>
  <w:num w:numId="24" w16cid:durableId="739987962">
    <w:abstractNumId w:val="27"/>
  </w:num>
  <w:num w:numId="25" w16cid:durableId="2118715718">
    <w:abstractNumId w:val="26"/>
  </w:num>
  <w:num w:numId="26" w16cid:durableId="1206522037">
    <w:abstractNumId w:val="14"/>
  </w:num>
  <w:num w:numId="27" w16cid:durableId="1642151117">
    <w:abstractNumId w:val="33"/>
  </w:num>
  <w:num w:numId="28" w16cid:durableId="843521573">
    <w:abstractNumId w:val="15"/>
  </w:num>
  <w:num w:numId="29" w16cid:durableId="1259633452">
    <w:abstractNumId w:val="22"/>
  </w:num>
  <w:num w:numId="30" w16cid:durableId="680274560">
    <w:abstractNumId w:val="25"/>
  </w:num>
  <w:num w:numId="31" w16cid:durableId="710570061">
    <w:abstractNumId w:val="16"/>
  </w:num>
  <w:num w:numId="32" w16cid:durableId="535700308">
    <w:abstractNumId w:val="18"/>
  </w:num>
  <w:num w:numId="33" w16cid:durableId="1654068878">
    <w:abstractNumId w:val="21"/>
  </w:num>
  <w:num w:numId="34" w16cid:durableId="452794354">
    <w:abstractNumId w:val="30"/>
  </w:num>
  <w:num w:numId="35" w16cid:durableId="11139828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D84"/>
    <w:rsid w:val="000041DC"/>
    <w:rsid w:val="00016A47"/>
    <w:rsid w:val="000172D4"/>
    <w:rsid w:val="0002718E"/>
    <w:rsid w:val="000332DE"/>
    <w:rsid w:val="00035966"/>
    <w:rsid w:val="0004752B"/>
    <w:rsid w:val="00060A78"/>
    <w:rsid w:val="00067464"/>
    <w:rsid w:val="00092C6F"/>
    <w:rsid w:val="0009450E"/>
    <w:rsid w:val="000A344D"/>
    <w:rsid w:val="000C33E6"/>
    <w:rsid w:val="000C6160"/>
    <w:rsid w:val="000D1CD1"/>
    <w:rsid w:val="000D629D"/>
    <w:rsid w:val="000E29B8"/>
    <w:rsid w:val="00115C07"/>
    <w:rsid w:val="001272BD"/>
    <w:rsid w:val="0016606E"/>
    <w:rsid w:val="001751CA"/>
    <w:rsid w:val="00193CAC"/>
    <w:rsid w:val="001A0AEA"/>
    <w:rsid w:val="001A0F33"/>
    <w:rsid w:val="001A2FE6"/>
    <w:rsid w:val="001C2B36"/>
    <w:rsid w:val="001E45CD"/>
    <w:rsid w:val="001E48E3"/>
    <w:rsid w:val="001E4C2C"/>
    <w:rsid w:val="002009CC"/>
    <w:rsid w:val="002053B4"/>
    <w:rsid w:val="00234F63"/>
    <w:rsid w:val="0024347F"/>
    <w:rsid w:val="00257FE3"/>
    <w:rsid w:val="00265325"/>
    <w:rsid w:val="002A4BF2"/>
    <w:rsid w:val="002B21C7"/>
    <w:rsid w:val="002B6D1D"/>
    <w:rsid w:val="002D18CD"/>
    <w:rsid w:val="002D19AC"/>
    <w:rsid w:val="002F7AFB"/>
    <w:rsid w:val="0030621B"/>
    <w:rsid w:val="00321BB7"/>
    <w:rsid w:val="00323A60"/>
    <w:rsid w:val="0034381D"/>
    <w:rsid w:val="00362075"/>
    <w:rsid w:val="00365C10"/>
    <w:rsid w:val="00375E80"/>
    <w:rsid w:val="0037625E"/>
    <w:rsid w:val="003801CE"/>
    <w:rsid w:val="0039097A"/>
    <w:rsid w:val="003A39B8"/>
    <w:rsid w:val="003B0BEF"/>
    <w:rsid w:val="003B78A8"/>
    <w:rsid w:val="003D2F80"/>
    <w:rsid w:val="003E014B"/>
    <w:rsid w:val="004038C9"/>
    <w:rsid w:val="00411C1F"/>
    <w:rsid w:val="004232AB"/>
    <w:rsid w:val="00446F92"/>
    <w:rsid w:val="00470485"/>
    <w:rsid w:val="004772C3"/>
    <w:rsid w:val="00486571"/>
    <w:rsid w:val="004879E5"/>
    <w:rsid w:val="004B05E4"/>
    <w:rsid w:val="004D04EA"/>
    <w:rsid w:val="004E0C8E"/>
    <w:rsid w:val="00504E2B"/>
    <w:rsid w:val="00507FAD"/>
    <w:rsid w:val="0051288B"/>
    <w:rsid w:val="00532191"/>
    <w:rsid w:val="005433DB"/>
    <w:rsid w:val="00572F3E"/>
    <w:rsid w:val="005A1BBB"/>
    <w:rsid w:val="005B1D48"/>
    <w:rsid w:val="005B68F7"/>
    <w:rsid w:val="005E01EC"/>
    <w:rsid w:val="005E1233"/>
    <w:rsid w:val="00613BA9"/>
    <w:rsid w:val="0061767F"/>
    <w:rsid w:val="0064190C"/>
    <w:rsid w:val="0065199E"/>
    <w:rsid w:val="006571A7"/>
    <w:rsid w:val="00665E4B"/>
    <w:rsid w:val="00673E3A"/>
    <w:rsid w:val="00674409"/>
    <w:rsid w:val="00675A34"/>
    <w:rsid w:val="00695506"/>
    <w:rsid w:val="006A1ED9"/>
    <w:rsid w:val="006A5551"/>
    <w:rsid w:val="006B3A14"/>
    <w:rsid w:val="006B45DF"/>
    <w:rsid w:val="006C394C"/>
    <w:rsid w:val="006C6A4D"/>
    <w:rsid w:val="006D0C1A"/>
    <w:rsid w:val="006D37C3"/>
    <w:rsid w:val="006D588D"/>
    <w:rsid w:val="00726A85"/>
    <w:rsid w:val="0073237D"/>
    <w:rsid w:val="007435EB"/>
    <w:rsid w:val="007509CB"/>
    <w:rsid w:val="00764E6B"/>
    <w:rsid w:val="00771C78"/>
    <w:rsid w:val="007C1BC2"/>
    <w:rsid w:val="007C299C"/>
    <w:rsid w:val="007F25AB"/>
    <w:rsid w:val="008070AC"/>
    <w:rsid w:val="00826110"/>
    <w:rsid w:val="00833B72"/>
    <w:rsid w:val="008A4C85"/>
    <w:rsid w:val="008F299D"/>
    <w:rsid w:val="00905F20"/>
    <w:rsid w:val="00906B7A"/>
    <w:rsid w:val="00906D84"/>
    <w:rsid w:val="009110E2"/>
    <w:rsid w:val="00922F10"/>
    <w:rsid w:val="00946745"/>
    <w:rsid w:val="00951770"/>
    <w:rsid w:val="00951A9E"/>
    <w:rsid w:val="009665DB"/>
    <w:rsid w:val="009937A6"/>
    <w:rsid w:val="00993C8F"/>
    <w:rsid w:val="009C1329"/>
    <w:rsid w:val="009C1E69"/>
    <w:rsid w:val="009E67AA"/>
    <w:rsid w:val="00A04699"/>
    <w:rsid w:val="00A05DB1"/>
    <w:rsid w:val="00A15A6A"/>
    <w:rsid w:val="00A5049E"/>
    <w:rsid w:val="00A62402"/>
    <w:rsid w:val="00A62D6D"/>
    <w:rsid w:val="00A6416C"/>
    <w:rsid w:val="00A74402"/>
    <w:rsid w:val="00AA6540"/>
    <w:rsid w:val="00AB39C0"/>
    <w:rsid w:val="00B1370F"/>
    <w:rsid w:val="00B14FC3"/>
    <w:rsid w:val="00B42BD8"/>
    <w:rsid w:val="00B65126"/>
    <w:rsid w:val="00B85195"/>
    <w:rsid w:val="00BC2C9A"/>
    <w:rsid w:val="00BC626B"/>
    <w:rsid w:val="00BC63FE"/>
    <w:rsid w:val="00BD063B"/>
    <w:rsid w:val="00BE0D2A"/>
    <w:rsid w:val="00BE7E96"/>
    <w:rsid w:val="00C15E06"/>
    <w:rsid w:val="00C32209"/>
    <w:rsid w:val="00C32D0F"/>
    <w:rsid w:val="00C42653"/>
    <w:rsid w:val="00C439EA"/>
    <w:rsid w:val="00C821C6"/>
    <w:rsid w:val="00C864A0"/>
    <w:rsid w:val="00C96269"/>
    <w:rsid w:val="00CB2B17"/>
    <w:rsid w:val="00CC70ED"/>
    <w:rsid w:val="00CD1843"/>
    <w:rsid w:val="00CF110E"/>
    <w:rsid w:val="00CF4961"/>
    <w:rsid w:val="00D0546D"/>
    <w:rsid w:val="00D12534"/>
    <w:rsid w:val="00D33147"/>
    <w:rsid w:val="00D56269"/>
    <w:rsid w:val="00D64E4B"/>
    <w:rsid w:val="00D76CA0"/>
    <w:rsid w:val="00D7708A"/>
    <w:rsid w:val="00DE01C1"/>
    <w:rsid w:val="00DE79D9"/>
    <w:rsid w:val="00DF5C1F"/>
    <w:rsid w:val="00E350B6"/>
    <w:rsid w:val="00E36BF6"/>
    <w:rsid w:val="00E40B9B"/>
    <w:rsid w:val="00E45A45"/>
    <w:rsid w:val="00E5483B"/>
    <w:rsid w:val="00E555DC"/>
    <w:rsid w:val="00E64E13"/>
    <w:rsid w:val="00E657CB"/>
    <w:rsid w:val="00EA0F10"/>
    <w:rsid w:val="00EC2033"/>
    <w:rsid w:val="00EC61AD"/>
    <w:rsid w:val="00ED211C"/>
    <w:rsid w:val="00ED45DE"/>
    <w:rsid w:val="00F25523"/>
    <w:rsid w:val="00F44351"/>
    <w:rsid w:val="00F46BEF"/>
    <w:rsid w:val="00F80953"/>
    <w:rsid w:val="00F91800"/>
    <w:rsid w:val="00FD38CE"/>
    <w:rsid w:val="00FD544A"/>
    <w:rsid w:val="00FE2304"/>
    <w:rsid w:val="00FE366B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5A2FA818"/>
  <w14:defaultImageDpi w14:val="32767"/>
  <w15:chartTrackingRefBased/>
  <w15:docId w15:val="{9B3B5994-0DE1-4B36-A551-2EE9EF1BA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BBB"/>
    <w:rPr>
      <w:rFonts w:eastAsiaTheme="minorEastAsia"/>
    </w:rPr>
  </w:style>
  <w:style w:type="paragraph" w:styleId="Heading1">
    <w:name w:val="heading 1"/>
    <w:aliases w:val="SE Heading 1,Large body copy header"/>
    <w:basedOn w:val="Normal"/>
    <w:next w:val="Normal"/>
    <w:link w:val="Heading1Char"/>
    <w:autoRedefine/>
    <w:uiPriority w:val="9"/>
    <w:qFormat/>
    <w:rsid w:val="003A39B8"/>
    <w:pPr>
      <w:keepNext/>
      <w:keepLines/>
      <w:spacing w:before="240"/>
      <w:outlineLvl w:val="0"/>
    </w:pPr>
    <w:rPr>
      <w:rFonts w:eastAsiaTheme="majorEastAsia" w:cstheme="majorBidi"/>
      <w:color w:val="EE3A24" w:themeColor="accent3"/>
      <w:sz w:val="28"/>
      <w:szCs w:val="28"/>
    </w:rPr>
  </w:style>
  <w:style w:type="paragraph" w:styleId="Heading2">
    <w:name w:val="heading 2"/>
    <w:aliases w:val="SE Heading 2,Small body copy headers"/>
    <w:basedOn w:val="Heading1"/>
    <w:next w:val="Normal"/>
    <w:link w:val="Heading2Char"/>
    <w:autoRedefine/>
    <w:uiPriority w:val="9"/>
    <w:unhideWhenUsed/>
    <w:qFormat/>
    <w:rsid w:val="003A39B8"/>
    <w:pPr>
      <w:outlineLvl w:val="1"/>
    </w:pPr>
    <w:rPr>
      <w:b/>
      <w:color w:val="555555" w:themeColor="text1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D58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CF4961"/>
    <w:rPr>
      <w:color w:val="EE3A24"/>
      <w:sz w:val="56"/>
      <w:szCs w:val="48"/>
      <w:lang w:val="en-US"/>
    </w:rPr>
  </w:style>
  <w:style w:type="paragraph" w:customStyle="1" w:styleId="SESubheaderintropara">
    <w:name w:val="SE Subheader/intro para"/>
    <w:basedOn w:val="Normal"/>
    <w:qFormat/>
    <w:rsid w:val="00CF4961"/>
    <w:pPr>
      <w:spacing w:before="120" w:after="120"/>
    </w:pPr>
    <w:rPr>
      <w:color w:val="2195AE"/>
      <w:sz w:val="32"/>
      <w:szCs w:val="32"/>
      <w:lang w:val="en-US"/>
    </w:rPr>
  </w:style>
  <w:style w:type="paragraph" w:customStyle="1" w:styleId="SEBodytext">
    <w:name w:val="SE Body text"/>
    <w:basedOn w:val="Normal"/>
    <w:qFormat/>
    <w:rsid w:val="00060A78"/>
    <w:rPr>
      <w:color w:val="555555" w:themeColor="text1"/>
      <w:sz w:val="22"/>
      <w:lang w:val="en-US"/>
    </w:rPr>
  </w:style>
  <w:style w:type="character" w:customStyle="1" w:styleId="Heading1Char">
    <w:name w:val="Heading 1 Char"/>
    <w:aliases w:val="SE Heading 1 Char,Large body copy header Char"/>
    <w:basedOn w:val="DefaultParagraphFont"/>
    <w:link w:val="Heading1"/>
    <w:uiPriority w:val="9"/>
    <w:rsid w:val="003A39B8"/>
    <w:rPr>
      <w:rFonts w:eastAsiaTheme="majorEastAsia" w:cstheme="majorBidi"/>
      <w:color w:val="EE3A24" w:themeColor="accent3"/>
      <w:sz w:val="28"/>
      <w:szCs w:val="28"/>
    </w:rPr>
  </w:style>
  <w:style w:type="character" w:customStyle="1" w:styleId="Heading2Char">
    <w:name w:val="Heading 2 Char"/>
    <w:aliases w:val="SE Heading 2 Char,Small body copy headers Char"/>
    <w:basedOn w:val="DefaultParagraphFont"/>
    <w:link w:val="Heading2"/>
    <w:uiPriority w:val="9"/>
    <w:rsid w:val="003A39B8"/>
    <w:rPr>
      <w:rFonts w:eastAsiaTheme="majorEastAsia" w:cstheme="majorBidi"/>
      <w:b/>
      <w:color w:val="555555" w:themeColor="text1"/>
      <w:sz w:val="22"/>
      <w:szCs w:val="22"/>
    </w:rPr>
  </w:style>
  <w:style w:type="table" w:styleId="PlainTable3">
    <w:name w:val="Plain Table 3"/>
    <w:basedOn w:val="TableNormal"/>
    <w:uiPriority w:val="43"/>
    <w:rsid w:val="002B6D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9A9A9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SESmallbodycopyheader">
    <w:name w:val="SE Small body copy header"/>
    <w:aliases w:val="Accent 2"/>
    <w:basedOn w:val="Heading2"/>
    <w:autoRedefine/>
    <w:qFormat/>
    <w:rsid w:val="003A39B8"/>
    <w:rPr>
      <w:color w:val="2095AE" w:themeColor="accent2"/>
    </w:rPr>
  </w:style>
  <w:style w:type="paragraph" w:customStyle="1" w:styleId="SEtablecontent">
    <w:name w:val="SE table content"/>
    <w:basedOn w:val="SEBodytext"/>
    <w:autoRedefine/>
    <w:qFormat/>
    <w:rsid w:val="001E4C2C"/>
    <w:pPr>
      <w:spacing w:line="280" w:lineRule="exact"/>
    </w:pPr>
    <w:rPr>
      <w:sz w:val="20"/>
      <w:szCs w:val="20"/>
    </w:rPr>
  </w:style>
  <w:style w:type="paragraph" w:customStyle="1" w:styleId="SEtableheadersbar">
    <w:name w:val="SE table headers bar"/>
    <w:basedOn w:val="SEBodytext"/>
    <w:autoRedefine/>
    <w:qFormat/>
    <w:rsid w:val="00411C1F"/>
    <w:pPr>
      <w:spacing w:line="280" w:lineRule="exact"/>
    </w:pPr>
    <w:rPr>
      <w:color w:val="FFFFFF" w:themeColor="background1"/>
    </w:rPr>
  </w:style>
  <w:style w:type="paragraph" w:styleId="Footer">
    <w:name w:val="footer"/>
    <w:aliases w:val="SE Footer"/>
    <w:basedOn w:val="Normal"/>
    <w:link w:val="FooterChar"/>
    <w:autoRedefine/>
    <w:uiPriority w:val="99"/>
    <w:unhideWhenUsed/>
    <w:qFormat/>
    <w:rsid w:val="00BD063B"/>
    <w:pPr>
      <w:tabs>
        <w:tab w:val="center" w:pos="4513"/>
        <w:tab w:val="right" w:pos="9026"/>
      </w:tabs>
      <w:jc w:val="right"/>
    </w:pPr>
    <w:rPr>
      <w:color w:val="2195AE"/>
      <w:sz w:val="16"/>
    </w:rPr>
  </w:style>
  <w:style w:type="character" w:customStyle="1" w:styleId="FooterChar">
    <w:name w:val="Footer Char"/>
    <w:aliases w:val="SE Footer Char"/>
    <w:basedOn w:val="DefaultParagraphFont"/>
    <w:link w:val="Footer"/>
    <w:uiPriority w:val="99"/>
    <w:rsid w:val="00BD063B"/>
    <w:rPr>
      <w:rFonts w:eastAsiaTheme="minorEastAsia"/>
      <w:color w:val="2195AE"/>
      <w:sz w:val="16"/>
    </w:rPr>
  </w:style>
  <w:style w:type="table" w:styleId="TableGrid">
    <w:name w:val="Table Grid"/>
    <w:basedOn w:val="TableNormal"/>
    <w:uiPriority w:val="39"/>
    <w:rsid w:val="00A50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aliases w:val="SE Grid Table"/>
    <w:basedOn w:val="TableNormal"/>
    <w:uiPriority w:val="49"/>
    <w:rsid w:val="001E4C2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555555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3">
    <w:name w:val="Grid Table 3"/>
    <w:basedOn w:val="TableNormal"/>
    <w:uiPriority w:val="48"/>
    <w:rsid w:val="0064190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GridTable7Colourful">
    <w:name w:val="Grid Table 7 Colorful"/>
    <w:basedOn w:val="TableNormal"/>
    <w:uiPriority w:val="52"/>
    <w:rsid w:val="0064190C"/>
    <w:rPr>
      <w:color w:val="555555" w:themeColor="text1"/>
    </w:rPr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ListTable1Light">
    <w:name w:val="List Table 1 Light"/>
    <w:basedOn w:val="TableNormal"/>
    <w:uiPriority w:val="46"/>
    <w:rsid w:val="006419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ListTable2">
    <w:name w:val="List Table 2"/>
    <w:basedOn w:val="TableNormal"/>
    <w:uiPriority w:val="47"/>
    <w:rsid w:val="0064190C"/>
    <w:tblPr>
      <w:tblStyleRowBandSize w:val="1"/>
      <w:tblStyleColBandSize w:val="1"/>
      <w:tblBorders>
        <w:top w:val="single" w:sz="4" w:space="0" w:color="999999" w:themeColor="text1" w:themeTint="99"/>
        <w:bottom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2">
    <w:name w:val="Grid Table 2"/>
    <w:basedOn w:val="TableNormal"/>
    <w:uiPriority w:val="47"/>
    <w:rsid w:val="0064190C"/>
    <w:tblPr>
      <w:tblStyleRowBandSize w:val="1"/>
      <w:tblStyleColBandSize w:val="1"/>
      <w:tblBorders>
        <w:top w:val="single" w:sz="2" w:space="0" w:color="999999" w:themeColor="text1" w:themeTint="99"/>
        <w:bottom w:val="single" w:sz="2" w:space="0" w:color="999999" w:themeColor="text1" w:themeTint="99"/>
        <w:insideH w:val="single" w:sz="2" w:space="0" w:color="999999" w:themeColor="text1" w:themeTint="99"/>
        <w:insideV w:val="single" w:sz="2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9999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PlainTable5">
    <w:name w:val="Plain Table 5"/>
    <w:basedOn w:val="TableNormal"/>
    <w:uiPriority w:val="45"/>
    <w:rsid w:val="002B6D1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9A9A9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9A9A9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9A9A9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9A9A9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BBBBBB" w:themeColor="text1" w:themeTint="66"/>
        <w:left w:val="single" w:sz="4" w:space="0" w:color="BBBBBB" w:themeColor="text1" w:themeTint="66"/>
        <w:bottom w:val="single" w:sz="4" w:space="0" w:color="BBBBBB" w:themeColor="text1" w:themeTint="66"/>
        <w:right w:val="single" w:sz="4" w:space="0" w:color="BBBBBB" w:themeColor="text1" w:themeTint="66"/>
        <w:insideH w:val="single" w:sz="4" w:space="0" w:color="BBBBBB" w:themeColor="text1" w:themeTint="66"/>
        <w:insideV w:val="single" w:sz="4" w:space="0" w:color="BBBBBB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CBEAF3" w:themeColor="accent1" w:themeTint="66"/>
        <w:left w:val="single" w:sz="4" w:space="0" w:color="CBEAF3" w:themeColor="accent1" w:themeTint="66"/>
        <w:bottom w:val="single" w:sz="4" w:space="0" w:color="CBEAF3" w:themeColor="accent1" w:themeTint="66"/>
        <w:right w:val="single" w:sz="4" w:space="0" w:color="CBEAF3" w:themeColor="accent1" w:themeTint="66"/>
        <w:insideH w:val="single" w:sz="4" w:space="0" w:color="CBEAF3" w:themeColor="accent1" w:themeTint="66"/>
        <w:insideV w:val="single" w:sz="4" w:space="0" w:color="CBEAF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2E0E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E0E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98DDEC" w:themeColor="accent2" w:themeTint="66"/>
        <w:left w:val="single" w:sz="4" w:space="0" w:color="98DDEC" w:themeColor="accent2" w:themeTint="66"/>
        <w:bottom w:val="single" w:sz="4" w:space="0" w:color="98DDEC" w:themeColor="accent2" w:themeTint="66"/>
        <w:right w:val="single" w:sz="4" w:space="0" w:color="98DDEC" w:themeColor="accent2" w:themeTint="66"/>
        <w:insideH w:val="single" w:sz="4" w:space="0" w:color="98DDEC" w:themeColor="accent2" w:themeTint="66"/>
        <w:insideV w:val="single" w:sz="4" w:space="0" w:color="98DDE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64CCE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2">
    <w:name w:val="Grid Table 2 Accent 2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64CCE2" w:themeColor="accent2" w:themeTint="99"/>
        <w:bottom w:val="single" w:sz="2" w:space="0" w:color="64CCE2" w:themeColor="accent2" w:themeTint="99"/>
        <w:insideH w:val="single" w:sz="2" w:space="0" w:color="64CCE2" w:themeColor="accent2" w:themeTint="99"/>
        <w:insideV w:val="single" w:sz="2" w:space="0" w:color="64CCE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4CCE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EF5" w:themeFill="accent2" w:themeFillTint="33"/>
      </w:tcPr>
    </w:tblStylePr>
    <w:tblStylePr w:type="band1Horz">
      <w:tblPr/>
      <w:tcPr>
        <w:shd w:val="clear" w:color="auto" w:fill="CBEEF5" w:themeFill="accent2" w:themeFillTint="33"/>
      </w:tcPr>
    </w:tblStylePr>
  </w:style>
  <w:style w:type="table" w:styleId="GridTable2-Accent5">
    <w:name w:val="Grid Table 2 Accent 5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4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band1Vert">
      <w:tblPr/>
      <w:tcPr>
        <w:shd w:val="clear" w:color="auto" w:fill="CBEAF3" w:themeFill="accent1" w:themeFillTint="66"/>
      </w:tcPr>
    </w:tblStylePr>
    <w:tblStylePr w:type="band1Horz">
      <w:tblPr/>
      <w:tcPr>
        <w:shd w:val="clear" w:color="auto" w:fill="CBEAF3" w:themeFill="accent1" w:themeFillTint="66"/>
      </w:tcPr>
    </w:tblStylePr>
  </w:style>
  <w:style w:type="table" w:styleId="GridTable5Dark">
    <w:name w:val="Grid Table 5 Dark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band1Vert">
      <w:tblPr/>
      <w:tcPr>
        <w:shd w:val="clear" w:color="auto" w:fill="BBBBBB" w:themeFill="text1" w:themeFillTint="66"/>
      </w:tcPr>
    </w:tblStylePr>
    <w:tblStylePr w:type="band1Horz">
      <w:tblPr/>
      <w:tcPr>
        <w:shd w:val="clear" w:color="auto" w:fill="BBBBBB" w:themeFill="text1" w:themeFillTint="66"/>
      </w:tcPr>
    </w:tblStylePr>
  </w:style>
  <w:style w:type="table" w:styleId="PlainTable4">
    <w:name w:val="Plain Table 4"/>
    <w:basedOn w:val="TableNormal"/>
    <w:uiPriority w:val="44"/>
    <w:rsid w:val="002B6D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B6D1D"/>
    <w:tblPr>
      <w:tblStyleRowBandSize w:val="1"/>
      <w:tblStyleColBandSize w:val="1"/>
      <w:tblBorders>
        <w:top w:val="single" w:sz="4" w:space="0" w:color="A9A9A9" w:themeColor="text1" w:themeTint="80"/>
        <w:bottom w:val="single" w:sz="4" w:space="0" w:color="A9A9A9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A9A9A9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2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1Horz">
      <w:tblPr/>
      <w:tcPr>
        <w:tcBorders>
          <w:top w:val="single" w:sz="4" w:space="0" w:color="A9A9A9" w:themeColor="text1" w:themeTint="80"/>
          <w:bottom w:val="single" w:sz="4" w:space="0" w:color="A9A9A9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2B6D1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2B6D1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4">
    <w:name w:val="Grid Table 2 Accent 4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4" w:themeTint="99"/>
        <w:bottom w:val="single" w:sz="2" w:space="0" w:color="FFFFFF" w:themeColor="accent4" w:themeTint="99"/>
        <w:insideH w:val="single" w:sz="2" w:space="0" w:color="FFFFFF" w:themeColor="accent4" w:themeTint="99"/>
        <w:insideV w:val="single" w:sz="2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4" w:themeTint="99"/>
        <w:left w:val="single" w:sz="4" w:space="0" w:color="FFFFFF" w:themeColor="accent4" w:themeTint="99"/>
        <w:bottom w:val="single" w:sz="4" w:space="0" w:color="FFFFFF" w:themeColor="accent4" w:themeTint="99"/>
        <w:right w:val="single" w:sz="4" w:space="0" w:color="FFFFFF" w:themeColor="accent4" w:themeTint="99"/>
        <w:insideH w:val="single" w:sz="4" w:space="0" w:color="FFFFFF" w:themeColor="accent4" w:themeTint="99"/>
        <w:insideV w:val="single" w:sz="4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  <w:tblStylePr w:type="neCell">
      <w:tblPr/>
      <w:tcPr>
        <w:tcBorders>
          <w:bottom w:val="single" w:sz="4" w:space="0" w:color="FFFFFF" w:themeColor="accent4" w:themeTint="99"/>
        </w:tcBorders>
      </w:tcPr>
    </w:tblStylePr>
    <w:tblStylePr w:type="nwCell">
      <w:tblPr/>
      <w:tcPr>
        <w:tcBorders>
          <w:bottom w:val="single" w:sz="4" w:space="0" w:color="FFFFFF" w:themeColor="accent4" w:themeTint="99"/>
        </w:tcBorders>
      </w:tcPr>
    </w:tblStylePr>
    <w:tblStylePr w:type="seCell">
      <w:tblPr/>
      <w:tcPr>
        <w:tcBorders>
          <w:top w:val="single" w:sz="4" w:space="0" w:color="FFFFFF" w:themeColor="accent4" w:themeTint="99"/>
        </w:tcBorders>
      </w:tcPr>
    </w:tblStylePr>
    <w:tblStylePr w:type="swCell">
      <w:tblPr/>
      <w:tcPr>
        <w:tcBorders>
          <w:top w:val="single" w:sz="4" w:space="0" w:color="FFFFF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2B6D1D"/>
    <w:tblPr>
      <w:tblStyleRowBandSize w:val="1"/>
      <w:tblStyleColBandSize w:val="1"/>
      <w:tblBorders>
        <w:top w:val="single" w:sz="4" w:space="0" w:color="B2E0ED" w:themeColor="accent1" w:themeTint="99"/>
        <w:left w:val="single" w:sz="4" w:space="0" w:color="B2E0ED" w:themeColor="accent1" w:themeTint="99"/>
        <w:bottom w:val="single" w:sz="4" w:space="0" w:color="B2E0ED" w:themeColor="accent1" w:themeTint="99"/>
        <w:right w:val="single" w:sz="4" w:space="0" w:color="B2E0ED" w:themeColor="accent1" w:themeTint="99"/>
        <w:insideH w:val="single" w:sz="4" w:space="0" w:color="B2E0ED" w:themeColor="accent1" w:themeTint="99"/>
        <w:insideV w:val="single" w:sz="4" w:space="0" w:color="B2E0E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CDE2" w:themeColor="accent1"/>
          <w:left w:val="single" w:sz="4" w:space="0" w:color="7FCDE2" w:themeColor="accent1"/>
          <w:bottom w:val="single" w:sz="4" w:space="0" w:color="7FCDE2" w:themeColor="accent1"/>
          <w:right w:val="single" w:sz="4" w:space="0" w:color="7FCDE2" w:themeColor="accent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</w:rPr>
      <w:tblPr/>
      <w:tcPr>
        <w:tcBorders>
          <w:top w:val="double" w:sz="4" w:space="0" w:color="7FCDE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9" w:themeFill="accent1" w:themeFillTint="33"/>
      </w:tcPr>
    </w:tblStylePr>
    <w:tblStylePr w:type="band1Horz">
      <w:tblPr/>
      <w:tcPr>
        <w:shd w:val="clear" w:color="auto" w:fill="E5F4F9" w:themeFill="accent1" w:themeFillTint="33"/>
      </w:tcPr>
    </w:tblStylePr>
  </w:style>
  <w:style w:type="table" w:customStyle="1" w:styleId="SETable">
    <w:name w:val="SE Table"/>
    <w:basedOn w:val="TableNormal"/>
    <w:uiPriority w:val="99"/>
    <w:rsid w:val="00E45A45"/>
    <w:tblPr/>
  </w:style>
  <w:style w:type="table" w:styleId="ListTable4">
    <w:name w:val="List Table 4"/>
    <w:basedOn w:val="TableNormal"/>
    <w:uiPriority w:val="49"/>
    <w:rsid w:val="00321BB7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customStyle="1" w:styleId="SEtable0">
    <w:name w:val="SE table"/>
    <w:basedOn w:val="TableNormal"/>
    <w:uiPriority w:val="99"/>
    <w:rsid w:val="005E1233"/>
    <w:rPr>
      <w:color w:val="FFFFFF" w:themeColor="background1"/>
      <w:sz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tcMar>
        <w:top w:w="85" w:type="dxa"/>
        <w:left w:w="85" w:type="dxa"/>
        <w:bottom w:w="85" w:type="dxa"/>
        <w:right w:w="85" w:type="dxa"/>
      </w:tcMar>
    </w:tcPr>
    <w:tblStylePr w:type="firstRow">
      <w:rPr>
        <w:rFonts w:ascii="Arial" w:hAnsi="Arial"/>
        <w:b w:val="0"/>
        <w:i w:val="0"/>
        <w:color w:val="FFFFFF" w:themeColor="background1"/>
        <w:sz w:val="20"/>
      </w:rPr>
      <w:tblPr/>
      <w:tcPr>
        <w:shd w:val="clear" w:color="auto" w:fill="555555" w:themeFill="text1"/>
      </w:tcPr>
    </w:tblStylePr>
    <w:tblStylePr w:type="band1Vert">
      <w:rPr>
        <w:color w:val="555555" w:themeColor="text1"/>
      </w:rPr>
    </w:tblStylePr>
    <w:tblStylePr w:type="band1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FFFFF"/>
      </w:tcPr>
    </w:tblStylePr>
    <w:tblStylePr w:type="band2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2F2F2" w:themeFill="background1" w:themeFillShade="F2"/>
      </w:tcPr>
    </w:tblStylePr>
  </w:style>
  <w:style w:type="table" w:styleId="TableGrid4">
    <w:name w:val="Table Grid 4"/>
    <w:basedOn w:val="TableNormal"/>
    <w:uiPriority w:val="99"/>
    <w:semiHidden/>
    <w:unhideWhenUsed/>
    <w:rsid w:val="00321BB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D588D"/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paragraph" w:customStyle="1" w:styleId="Default">
    <w:name w:val="Default"/>
    <w:rsid w:val="002009CC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2009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9CC"/>
  </w:style>
  <w:style w:type="paragraph" w:styleId="NoSpacing">
    <w:name w:val="No Spacing"/>
    <w:uiPriority w:val="1"/>
    <w:qFormat/>
    <w:rsid w:val="002009CC"/>
  </w:style>
  <w:style w:type="paragraph" w:styleId="ListParagraph">
    <w:name w:val="List Paragraph"/>
    <w:basedOn w:val="Normal"/>
    <w:uiPriority w:val="34"/>
    <w:qFormat/>
    <w:rsid w:val="002009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344D"/>
    <w:rPr>
      <w:color w:val="FEFF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271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718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718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1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18E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1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18E"/>
    <w:rPr>
      <w:rFonts w:ascii="Segoe UI" w:eastAsiaTheme="minorEastAsia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C20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6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imming.org/swimengland/wavepower-updated-version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wimming.org/library/documents/6023/download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Marketing%20MASTER\04%20Templates\01%20Swim%20England%20Templates\WORD\2019%20Brand%20Word%20Templates\Swim%20England%20generic\SE%20Word%20template%202019%20portrait%20FINAL.dotx" TargetMode="External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FEFFFF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76AFC7F-4484-4945-956B-89F405A04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 Word template 2019 portrait FINAL</Template>
  <TotalTime>2</TotalTime>
  <Pages>3</Pages>
  <Words>788</Words>
  <Characters>4272</Characters>
  <Application>Microsoft Office Word</Application>
  <DocSecurity>0</DocSecurity>
  <Lines>178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</dc:creator>
  <cp:keywords/>
  <dc:description/>
  <cp:lastModifiedBy>Holly Wheat</cp:lastModifiedBy>
  <cp:revision>2</cp:revision>
  <cp:lastPrinted>2024-01-29T18:57:00Z</cp:lastPrinted>
  <dcterms:created xsi:type="dcterms:W3CDTF">2026-01-21T15:34:00Z</dcterms:created>
  <dcterms:modified xsi:type="dcterms:W3CDTF">2026-01-21T15:34:00Z</dcterms:modified>
</cp:coreProperties>
</file>